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D48CB" w14:textId="1590EC64" w:rsidR="00930A96" w:rsidRPr="009535A1" w:rsidRDefault="00D8691B" w:rsidP="009535A1">
      <w:pPr>
        <w:spacing w:after="480"/>
        <w:jc w:val="right"/>
        <w:rPr>
          <w:sz w:val="24"/>
          <w:szCs w:val="24"/>
        </w:rPr>
      </w:pPr>
      <w:r w:rsidRPr="009535A1">
        <w:rPr>
          <w:sz w:val="24"/>
          <w:szCs w:val="24"/>
        </w:rPr>
        <w:t>Poznań</w:t>
      </w:r>
      <w:r w:rsidR="00930A96" w:rsidRPr="009535A1">
        <w:rPr>
          <w:sz w:val="24"/>
          <w:szCs w:val="24"/>
        </w:rPr>
        <w:t xml:space="preserve"> dnia: </w:t>
      </w:r>
      <w:r w:rsidRPr="009535A1">
        <w:rPr>
          <w:sz w:val="24"/>
          <w:szCs w:val="24"/>
        </w:rPr>
        <w:t>2025-05-2</w:t>
      </w:r>
      <w:r w:rsidR="0007706C">
        <w:rPr>
          <w:sz w:val="24"/>
          <w:szCs w:val="24"/>
        </w:rPr>
        <w:t>2</w:t>
      </w:r>
    </w:p>
    <w:p w14:paraId="385E78E6" w14:textId="77777777" w:rsidR="00D8691B" w:rsidRPr="009535A1" w:rsidRDefault="00D8691B" w:rsidP="009535A1">
      <w:pPr>
        <w:rPr>
          <w:b/>
          <w:bCs/>
          <w:sz w:val="24"/>
          <w:szCs w:val="24"/>
        </w:rPr>
      </w:pPr>
      <w:r w:rsidRPr="009535A1">
        <w:rPr>
          <w:b/>
          <w:bCs/>
          <w:sz w:val="24"/>
          <w:szCs w:val="24"/>
        </w:rPr>
        <w:t>Szpital Wojewódzki w Poznaniu</w:t>
      </w:r>
    </w:p>
    <w:p w14:paraId="1B50F1A3" w14:textId="77777777" w:rsidR="00930A96" w:rsidRPr="009535A1" w:rsidRDefault="00D8691B" w:rsidP="009535A1">
      <w:pPr>
        <w:rPr>
          <w:b/>
          <w:bCs/>
          <w:sz w:val="24"/>
          <w:szCs w:val="24"/>
        </w:rPr>
      </w:pPr>
      <w:r w:rsidRPr="009535A1">
        <w:rPr>
          <w:b/>
          <w:bCs/>
          <w:sz w:val="24"/>
          <w:szCs w:val="24"/>
        </w:rPr>
        <w:t>Dział Zamówień Publicznych</w:t>
      </w:r>
    </w:p>
    <w:p w14:paraId="0B52CB24" w14:textId="77777777" w:rsidR="00930A96" w:rsidRPr="009535A1" w:rsidRDefault="00D8691B" w:rsidP="009535A1">
      <w:pPr>
        <w:rPr>
          <w:sz w:val="24"/>
          <w:szCs w:val="24"/>
        </w:rPr>
      </w:pPr>
      <w:r w:rsidRPr="009535A1">
        <w:rPr>
          <w:sz w:val="24"/>
          <w:szCs w:val="24"/>
        </w:rPr>
        <w:t>Juraszów</w:t>
      </w:r>
      <w:r w:rsidR="00930A96" w:rsidRPr="009535A1">
        <w:rPr>
          <w:sz w:val="24"/>
          <w:szCs w:val="24"/>
        </w:rPr>
        <w:t xml:space="preserve"> </w:t>
      </w:r>
      <w:r w:rsidRPr="009535A1">
        <w:rPr>
          <w:sz w:val="24"/>
          <w:szCs w:val="24"/>
        </w:rPr>
        <w:t>7/19</w:t>
      </w:r>
    </w:p>
    <w:p w14:paraId="0247DE27" w14:textId="77777777" w:rsidR="00930A96" w:rsidRPr="009535A1" w:rsidRDefault="00D8691B" w:rsidP="009535A1">
      <w:pPr>
        <w:rPr>
          <w:sz w:val="24"/>
          <w:szCs w:val="24"/>
        </w:rPr>
      </w:pPr>
      <w:r w:rsidRPr="009535A1">
        <w:rPr>
          <w:sz w:val="24"/>
          <w:szCs w:val="24"/>
        </w:rPr>
        <w:t>60-479</w:t>
      </w:r>
      <w:r w:rsidR="00930A96" w:rsidRPr="009535A1">
        <w:rPr>
          <w:sz w:val="24"/>
          <w:szCs w:val="24"/>
        </w:rPr>
        <w:t xml:space="preserve"> </w:t>
      </w:r>
      <w:r w:rsidRPr="009535A1">
        <w:rPr>
          <w:sz w:val="24"/>
          <w:szCs w:val="24"/>
        </w:rPr>
        <w:t>Poznań</w:t>
      </w:r>
    </w:p>
    <w:p w14:paraId="76410A38" w14:textId="77777777" w:rsidR="00930A96" w:rsidRPr="009535A1" w:rsidRDefault="00930A96" w:rsidP="009535A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535A1">
        <w:rPr>
          <w:b/>
          <w:sz w:val="24"/>
          <w:szCs w:val="24"/>
        </w:rPr>
        <w:t>WYKONAWCY</w:t>
      </w:r>
    </w:p>
    <w:p w14:paraId="3831EC66" w14:textId="77777777" w:rsidR="00930A96" w:rsidRPr="009535A1" w:rsidRDefault="00930A96" w:rsidP="009535A1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9535A1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9535A1" w14:paraId="572C3980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46C7D0" w14:textId="77777777" w:rsidR="00930A96" w:rsidRPr="009535A1" w:rsidRDefault="00930A96" w:rsidP="009535A1">
            <w:pPr>
              <w:pStyle w:val="Nagwek1"/>
              <w:spacing w:after="0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9535A1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2C6C70B2" w14:textId="77777777" w:rsidR="00930A96" w:rsidRPr="009535A1" w:rsidRDefault="00930A96" w:rsidP="009535A1">
            <w:pPr>
              <w:keepNext/>
              <w:suppressAutoHyphens/>
              <w:spacing w:after="240"/>
              <w:jc w:val="center"/>
              <w:outlineLvl w:val="1"/>
              <w:rPr>
                <w:sz w:val="28"/>
                <w:szCs w:val="28"/>
              </w:rPr>
            </w:pPr>
            <w:r w:rsidRPr="009535A1">
              <w:rPr>
                <w:sz w:val="28"/>
                <w:szCs w:val="28"/>
              </w:rPr>
              <w:t xml:space="preserve">o zmianie treści Specyfikacji Warunków Zamówienia (dalej </w:t>
            </w:r>
            <w:r w:rsidRPr="009535A1">
              <w:rPr>
                <w:b/>
                <w:bCs/>
                <w:sz w:val="28"/>
                <w:szCs w:val="28"/>
              </w:rPr>
              <w:t>SWZ</w:t>
            </w:r>
            <w:r w:rsidRPr="009535A1">
              <w:rPr>
                <w:sz w:val="28"/>
                <w:szCs w:val="28"/>
              </w:rPr>
              <w:t>)</w:t>
            </w:r>
          </w:p>
        </w:tc>
      </w:tr>
    </w:tbl>
    <w:p w14:paraId="56A6BF5C" w14:textId="77777777" w:rsidR="00930A96" w:rsidRPr="009535A1" w:rsidRDefault="00930A96" w:rsidP="009535A1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560820C9" w14:textId="77777777" w:rsidR="00930A96" w:rsidRPr="009535A1" w:rsidRDefault="00930A96" w:rsidP="009535A1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9535A1">
        <w:rPr>
          <w:rFonts w:eastAsia="Calibri"/>
          <w:sz w:val="24"/>
          <w:szCs w:val="24"/>
          <w:lang w:eastAsia="en-US"/>
        </w:rPr>
        <w:t xml:space="preserve">Dotyczy </w:t>
      </w:r>
      <w:r w:rsidRPr="009535A1">
        <w:rPr>
          <w:sz w:val="24"/>
          <w:szCs w:val="24"/>
        </w:rPr>
        <w:t>postępowania o udzielenie zamówienia publicznego</w:t>
      </w:r>
      <w:r w:rsidRPr="009535A1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9535A1" w14:paraId="25F99AB1" w14:textId="77777777" w:rsidTr="00E03B3C">
        <w:tc>
          <w:tcPr>
            <w:tcW w:w="2269" w:type="dxa"/>
            <w:shd w:val="clear" w:color="auto" w:fill="auto"/>
          </w:tcPr>
          <w:p w14:paraId="10DE9C3C" w14:textId="77777777" w:rsidR="00930A96" w:rsidRPr="009535A1" w:rsidRDefault="00930A96" w:rsidP="009535A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9535A1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1C5BC6" w14:textId="77777777" w:rsidR="00930A96" w:rsidRPr="009535A1" w:rsidRDefault="00D8691B" w:rsidP="009535A1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9535A1">
              <w:rPr>
                <w:bCs/>
                <w:sz w:val="24"/>
                <w:szCs w:val="24"/>
              </w:rPr>
              <w:t>Zakup mikroskopu operacyjnego i funduskamery szerokokątnej w ramach zadania "Wymiana sprzętu medycznego na potrzeby realizacji świadczeń na Oddziale Okulistyki Szpitala Wojewódzkiego w Poznaniu</w:t>
            </w:r>
            <w:r w:rsidR="00930A96" w:rsidRPr="009535A1">
              <w:rPr>
                <w:bCs/>
                <w:sz w:val="24"/>
                <w:szCs w:val="24"/>
              </w:rPr>
              <w:t>.</w:t>
            </w:r>
          </w:p>
        </w:tc>
      </w:tr>
      <w:tr w:rsidR="00D8691B" w:rsidRPr="009535A1" w14:paraId="6F32CB77" w14:textId="77777777" w:rsidTr="009558A1">
        <w:tc>
          <w:tcPr>
            <w:tcW w:w="2269" w:type="dxa"/>
            <w:shd w:val="clear" w:color="auto" w:fill="auto"/>
          </w:tcPr>
          <w:p w14:paraId="73B03105" w14:textId="77777777" w:rsidR="00D8691B" w:rsidRPr="009535A1" w:rsidRDefault="00D8691B" w:rsidP="009535A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9535A1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5579E9" w14:textId="77777777" w:rsidR="00D8691B" w:rsidRPr="009535A1" w:rsidRDefault="00D8691B" w:rsidP="009535A1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9535A1">
              <w:rPr>
                <w:bCs/>
                <w:sz w:val="24"/>
                <w:szCs w:val="24"/>
              </w:rPr>
              <w:t>SZW/DZP/23/2025</w:t>
            </w:r>
          </w:p>
        </w:tc>
      </w:tr>
    </w:tbl>
    <w:p w14:paraId="0AB47CAF" w14:textId="77777777" w:rsidR="00D8691B" w:rsidRPr="009535A1" w:rsidRDefault="005C0930" w:rsidP="009535A1">
      <w:pPr>
        <w:spacing w:before="480" w:after="120"/>
        <w:jc w:val="both"/>
        <w:rPr>
          <w:b/>
          <w:sz w:val="24"/>
          <w:szCs w:val="24"/>
        </w:rPr>
      </w:pPr>
      <w:r w:rsidRPr="009535A1">
        <w:rPr>
          <w:sz w:val="24"/>
          <w:szCs w:val="24"/>
        </w:rPr>
        <w:t xml:space="preserve">Zamawiający, </w:t>
      </w:r>
      <w:r w:rsidR="00D8691B" w:rsidRPr="009535A1">
        <w:rPr>
          <w:b/>
          <w:sz w:val="24"/>
          <w:szCs w:val="24"/>
        </w:rPr>
        <w:t>Szpital Wojewódzki w Poznaniu</w:t>
      </w:r>
    </w:p>
    <w:p w14:paraId="49200124" w14:textId="77777777" w:rsidR="00EF1037" w:rsidRDefault="00D8691B" w:rsidP="009535A1">
      <w:pPr>
        <w:spacing w:before="480" w:after="120"/>
        <w:jc w:val="both"/>
        <w:rPr>
          <w:sz w:val="24"/>
          <w:szCs w:val="24"/>
        </w:rPr>
      </w:pPr>
      <w:r w:rsidRPr="009535A1">
        <w:rPr>
          <w:b/>
          <w:sz w:val="24"/>
          <w:szCs w:val="24"/>
        </w:rPr>
        <w:t>Dział Zamówień Publicznych</w:t>
      </w:r>
      <w:r w:rsidR="005C0930" w:rsidRPr="009535A1">
        <w:rPr>
          <w:sz w:val="24"/>
          <w:szCs w:val="24"/>
        </w:rPr>
        <w:t xml:space="preserve">, działając na podstawie art. 137 ust. 1 i 2 ustawy z dnia 11 września 2019r. Prawo zamówień publicznych </w:t>
      </w:r>
      <w:r w:rsidRPr="009535A1">
        <w:rPr>
          <w:sz w:val="24"/>
          <w:szCs w:val="24"/>
        </w:rPr>
        <w:t>(t.j. Dz. U. z 2024 poz. 1320)</w:t>
      </w:r>
      <w:r w:rsidR="005C0930" w:rsidRPr="009535A1">
        <w:rPr>
          <w:sz w:val="24"/>
          <w:szCs w:val="24"/>
        </w:rPr>
        <w:t xml:space="preserve">, </w:t>
      </w:r>
      <w:r w:rsidR="00EB3650" w:rsidRPr="009535A1">
        <w:rPr>
          <w:sz w:val="24"/>
          <w:szCs w:val="24"/>
        </w:rPr>
        <w:t xml:space="preserve">informuje o </w:t>
      </w:r>
      <w:r w:rsidR="005C0930" w:rsidRPr="009535A1">
        <w:rPr>
          <w:sz w:val="24"/>
          <w:szCs w:val="24"/>
        </w:rPr>
        <w:t>dokon</w:t>
      </w:r>
      <w:r w:rsidR="00EB3650" w:rsidRPr="009535A1">
        <w:rPr>
          <w:sz w:val="24"/>
          <w:szCs w:val="24"/>
        </w:rPr>
        <w:t>aniu</w:t>
      </w:r>
      <w:r w:rsidR="005C0930" w:rsidRPr="009535A1">
        <w:rPr>
          <w:sz w:val="24"/>
          <w:szCs w:val="24"/>
        </w:rPr>
        <w:t xml:space="preserve"> </w:t>
      </w:r>
      <w:r w:rsidR="00460DC4" w:rsidRPr="009535A1">
        <w:rPr>
          <w:sz w:val="24"/>
          <w:szCs w:val="24"/>
        </w:rPr>
        <w:t>zmian</w:t>
      </w:r>
      <w:r w:rsidR="005C0930" w:rsidRPr="009535A1">
        <w:rPr>
          <w:sz w:val="24"/>
          <w:szCs w:val="24"/>
        </w:rPr>
        <w:t xml:space="preserve"> w z</w:t>
      </w:r>
      <w:r w:rsidR="00460DC4" w:rsidRPr="009535A1">
        <w:rPr>
          <w:sz w:val="24"/>
          <w:szCs w:val="24"/>
        </w:rPr>
        <w:t>apis</w:t>
      </w:r>
      <w:r w:rsidR="005C0930" w:rsidRPr="009535A1">
        <w:rPr>
          <w:sz w:val="24"/>
          <w:szCs w:val="24"/>
        </w:rPr>
        <w:t>ach</w:t>
      </w:r>
      <w:r w:rsidR="00460DC4" w:rsidRPr="009535A1">
        <w:rPr>
          <w:sz w:val="24"/>
          <w:szCs w:val="24"/>
        </w:rPr>
        <w:t xml:space="preserve"> </w:t>
      </w:r>
      <w:r w:rsidR="0022485D" w:rsidRPr="009535A1">
        <w:rPr>
          <w:sz w:val="24"/>
          <w:szCs w:val="24"/>
        </w:rPr>
        <w:t>SWZ</w:t>
      </w:r>
      <w:r w:rsidR="00460DC4" w:rsidRPr="009535A1">
        <w:rPr>
          <w:sz w:val="24"/>
          <w:szCs w:val="24"/>
        </w:rPr>
        <w:t xml:space="preserve"> w następującym zakresie</w:t>
      </w:r>
      <w:r w:rsidR="00EF1037" w:rsidRPr="009535A1">
        <w:rPr>
          <w:sz w:val="24"/>
          <w:szCs w:val="24"/>
        </w:rPr>
        <w:t>:</w:t>
      </w:r>
    </w:p>
    <w:p w14:paraId="7ACA8E40" w14:textId="31B3B770" w:rsidR="009535A1" w:rsidRPr="009535A1" w:rsidRDefault="009535A1" w:rsidP="004576E8">
      <w:pPr>
        <w:jc w:val="both"/>
        <w:rPr>
          <w:b/>
          <w:sz w:val="24"/>
          <w:szCs w:val="24"/>
        </w:rPr>
      </w:pPr>
      <w:r w:rsidRPr="009535A1">
        <w:rPr>
          <w:b/>
          <w:sz w:val="24"/>
          <w:szCs w:val="24"/>
        </w:rPr>
        <w:t xml:space="preserve">modyfikacja rozdziału </w:t>
      </w:r>
      <w:r>
        <w:rPr>
          <w:b/>
          <w:sz w:val="24"/>
          <w:szCs w:val="24"/>
        </w:rPr>
        <w:t>6</w:t>
      </w:r>
      <w:r w:rsidRPr="009535A1">
        <w:rPr>
          <w:b/>
          <w:sz w:val="24"/>
          <w:szCs w:val="24"/>
        </w:rPr>
        <w:t xml:space="preserve"> SWZ </w:t>
      </w:r>
    </w:p>
    <w:p w14:paraId="6F4776CF" w14:textId="77777777" w:rsidR="004576E8" w:rsidRDefault="004576E8" w:rsidP="004576E8">
      <w:pPr>
        <w:jc w:val="both"/>
        <w:rPr>
          <w:bCs/>
          <w:sz w:val="24"/>
          <w:szCs w:val="24"/>
        </w:rPr>
      </w:pPr>
      <w:r w:rsidRPr="009535A1">
        <w:rPr>
          <w:bCs/>
          <w:sz w:val="24"/>
          <w:szCs w:val="24"/>
        </w:rPr>
        <w:t>BYŁO: (przed modyfikacją)</w:t>
      </w:r>
    </w:p>
    <w:p w14:paraId="6634203E" w14:textId="592CF706" w:rsidR="009535A1" w:rsidRDefault="009535A1" w:rsidP="004576E8">
      <w:pPr>
        <w:jc w:val="both"/>
        <w:rPr>
          <w:sz w:val="24"/>
          <w:szCs w:val="24"/>
        </w:rPr>
      </w:pPr>
      <w:r w:rsidRPr="009535A1">
        <w:rPr>
          <w:sz w:val="24"/>
          <w:szCs w:val="24"/>
        </w:rPr>
        <w:t>8 tygodni od daty zawarcia umowy – dla części zamówienia: 1, 2</w:t>
      </w:r>
    </w:p>
    <w:p w14:paraId="360D2A72" w14:textId="77777777" w:rsidR="004576E8" w:rsidRDefault="004576E8" w:rsidP="004576E8">
      <w:pPr>
        <w:spacing w:line="360" w:lineRule="auto"/>
        <w:jc w:val="both"/>
        <w:rPr>
          <w:b/>
          <w:sz w:val="22"/>
          <w:szCs w:val="22"/>
        </w:rPr>
      </w:pPr>
    </w:p>
    <w:p w14:paraId="7075CE81" w14:textId="728010B0" w:rsidR="004576E8" w:rsidRDefault="004576E8" w:rsidP="004576E8">
      <w:pPr>
        <w:spacing w:line="360" w:lineRule="auto"/>
        <w:jc w:val="both"/>
        <w:rPr>
          <w:b/>
          <w:sz w:val="22"/>
          <w:szCs w:val="22"/>
        </w:rPr>
      </w:pPr>
      <w:r w:rsidRPr="001D388F">
        <w:rPr>
          <w:b/>
          <w:sz w:val="22"/>
          <w:szCs w:val="22"/>
        </w:rPr>
        <w:t>JEST: (po modyfikacji)</w:t>
      </w:r>
    </w:p>
    <w:p w14:paraId="64B15D51" w14:textId="11837840" w:rsidR="004576E8" w:rsidRDefault="004576E8" w:rsidP="004576E8">
      <w:pPr>
        <w:jc w:val="both"/>
        <w:rPr>
          <w:sz w:val="24"/>
          <w:szCs w:val="24"/>
        </w:rPr>
      </w:pPr>
      <w:r w:rsidRPr="009535A1">
        <w:rPr>
          <w:sz w:val="24"/>
          <w:szCs w:val="24"/>
        </w:rPr>
        <w:t>8 tygodni od daty zawarcia umowy – dla części zamówienia: 1</w:t>
      </w:r>
    </w:p>
    <w:p w14:paraId="1B2B32EE" w14:textId="6AA9182F" w:rsidR="004576E8" w:rsidRPr="004576E8" w:rsidRDefault="004576E8" w:rsidP="004576E8">
      <w:pPr>
        <w:jc w:val="both"/>
        <w:rPr>
          <w:color w:val="FF0000"/>
          <w:sz w:val="24"/>
          <w:szCs w:val="24"/>
        </w:rPr>
      </w:pPr>
      <w:r w:rsidRPr="004576E8">
        <w:rPr>
          <w:color w:val="FF0000"/>
          <w:sz w:val="24"/>
          <w:szCs w:val="24"/>
        </w:rPr>
        <w:t>17 tygodni od daty zawarcia umowy – dla części zamówienia: 2</w:t>
      </w:r>
    </w:p>
    <w:p w14:paraId="732513CF" w14:textId="77777777" w:rsidR="004576E8" w:rsidRPr="009535A1" w:rsidRDefault="004576E8" w:rsidP="004576E8">
      <w:pPr>
        <w:jc w:val="both"/>
        <w:rPr>
          <w:sz w:val="24"/>
          <w:szCs w:val="24"/>
        </w:rPr>
      </w:pPr>
    </w:p>
    <w:p w14:paraId="6C93738F" w14:textId="235063BB" w:rsidR="009535A1" w:rsidRPr="009535A1" w:rsidRDefault="009535A1" w:rsidP="009535A1">
      <w:pPr>
        <w:spacing w:after="120"/>
        <w:jc w:val="both"/>
        <w:rPr>
          <w:b/>
          <w:sz w:val="24"/>
          <w:szCs w:val="24"/>
        </w:rPr>
      </w:pPr>
      <w:r w:rsidRPr="009535A1">
        <w:rPr>
          <w:b/>
          <w:sz w:val="24"/>
          <w:szCs w:val="24"/>
        </w:rPr>
        <w:t>modyfikacja rozdziału 2</w:t>
      </w:r>
      <w:r>
        <w:rPr>
          <w:b/>
          <w:sz w:val="24"/>
          <w:szCs w:val="24"/>
        </w:rPr>
        <w:t>2</w:t>
      </w:r>
      <w:r w:rsidRPr="009535A1">
        <w:rPr>
          <w:b/>
          <w:sz w:val="24"/>
          <w:szCs w:val="24"/>
        </w:rPr>
        <w:t xml:space="preserve"> SWZ </w:t>
      </w:r>
    </w:p>
    <w:p w14:paraId="6BD8AB6D" w14:textId="6FC519CD" w:rsidR="00EF1037" w:rsidRDefault="009535A1" w:rsidP="009535A1">
      <w:pPr>
        <w:spacing w:after="120"/>
        <w:jc w:val="both"/>
        <w:rPr>
          <w:bCs/>
          <w:sz w:val="24"/>
          <w:szCs w:val="24"/>
        </w:rPr>
      </w:pPr>
      <w:r w:rsidRPr="009535A1">
        <w:rPr>
          <w:bCs/>
          <w:sz w:val="24"/>
          <w:szCs w:val="24"/>
        </w:rPr>
        <w:t>BYŁO: (przed modyfikacją)</w:t>
      </w: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3544"/>
        <w:gridCol w:w="5925"/>
      </w:tblGrid>
      <w:tr w:rsidR="009535A1" w:rsidRPr="009535A1" w14:paraId="6377D2D0" w14:textId="77777777" w:rsidTr="009535A1">
        <w:trPr>
          <w:trHeight w:val="4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AF74CD" w14:textId="77777777" w:rsidR="009535A1" w:rsidRPr="009535A1" w:rsidRDefault="009535A1" w:rsidP="009535A1">
            <w:pPr>
              <w:jc w:val="center"/>
              <w:outlineLvl w:val="1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/>
                <w:bCs/>
                <w:iCs/>
                <w:color w:val="000000"/>
                <w:sz w:val="22"/>
                <w:szCs w:val="22"/>
              </w:rPr>
              <w:t>Część zamówienia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A20B2CA" w14:textId="77777777" w:rsidR="009535A1" w:rsidRPr="009535A1" w:rsidRDefault="009535A1" w:rsidP="009535A1">
            <w:pPr>
              <w:jc w:val="center"/>
              <w:outlineLvl w:val="1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/>
                <w:bCs/>
                <w:iCs/>
                <w:color w:val="000000"/>
                <w:sz w:val="22"/>
                <w:szCs w:val="22"/>
              </w:rPr>
              <w:t>Wzór</w:t>
            </w:r>
          </w:p>
        </w:tc>
      </w:tr>
      <w:tr w:rsidR="009535A1" w:rsidRPr="009535A1" w14:paraId="2BB05AD6" w14:textId="77777777" w:rsidTr="009535A1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DF50D4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 xml:space="preserve">1 - Zakup mikroskopu operacyjnego i funduskamery szerokokątnej w ramach zadania "Wymiana sprzętu medycznego na potrzeby realizacji świadczeń na Oddziale Okulistyki </w:t>
            </w:r>
            <w:r w:rsidRPr="009535A1">
              <w:rPr>
                <w:bCs/>
                <w:iCs/>
                <w:color w:val="000000"/>
                <w:sz w:val="22"/>
                <w:szCs w:val="22"/>
              </w:rPr>
              <w:lastRenderedPageBreak/>
              <w:t>Szpitala Wojewódzkiego w Poznaniu”</w:t>
            </w:r>
          </w:p>
          <w:p w14:paraId="402C91A2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2 - Zakup mikroskopu operacyjnego i funduskamery szerokokątnej w ramach zadania "Wymiana sprzętu medycznego na potrzeby realizacji świadczeń na Oddziale Okulistyki Szpitala Wojewódzkiego w Poznaniu”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BCBAC" w14:textId="77777777" w:rsidR="009535A1" w:rsidRPr="009535A1" w:rsidRDefault="009535A1" w:rsidP="009535A1">
            <w:pPr>
              <w:jc w:val="both"/>
              <w:outlineLvl w:val="1"/>
              <w:rPr>
                <w:b/>
                <w:iCs/>
                <w:color w:val="000000"/>
                <w:sz w:val="22"/>
                <w:szCs w:val="22"/>
              </w:rPr>
            </w:pPr>
            <w:r w:rsidRPr="009535A1">
              <w:rPr>
                <w:b/>
                <w:iCs/>
                <w:color w:val="000000"/>
                <w:sz w:val="22"/>
                <w:szCs w:val="22"/>
              </w:rPr>
              <w:lastRenderedPageBreak/>
              <w:t>K-1 – Cena oferty brutto</w:t>
            </w:r>
          </w:p>
          <w:p w14:paraId="73213476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Liczba punktów = ( Cmin/Cof ) * 100 * waga</w:t>
            </w:r>
          </w:p>
          <w:p w14:paraId="5BE68ECC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gdzie:</w:t>
            </w:r>
          </w:p>
          <w:p w14:paraId="370112BC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 xml:space="preserve"> - Cmin - najniższa spośród wszystkich ofert .....</w:t>
            </w:r>
          </w:p>
          <w:p w14:paraId="3F387BFB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 xml:space="preserve"> - Cof - podana w ofercie .....</w:t>
            </w:r>
          </w:p>
          <w:p w14:paraId="74F9232C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</w:p>
          <w:p w14:paraId="14C74AC5" w14:textId="77777777" w:rsidR="009535A1" w:rsidRPr="009535A1" w:rsidRDefault="009535A1" w:rsidP="009535A1">
            <w:pPr>
              <w:jc w:val="both"/>
              <w:outlineLvl w:val="1"/>
              <w:rPr>
                <w:b/>
                <w:iCs/>
                <w:color w:val="000000"/>
                <w:sz w:val="22"/>
                <w:szCs w:val="22"/>
              </w:rPr>
            </w:pPr>
            <w:r w:rsidRPr="009535A1">
              <w:rPr>
                <w:b/>
                <w:iCs/>
                <w:color w:val="000000"/>
                <w:sz w:val="22"/>
                <w:szCs w:val="22"/>
              </w:rPr>
              <w:t xml:space="preserve">K-2 - Termin realizacji </w:t>
            </w:r>
          </w:p>
          <w:p w14:paraId="3C8C1DBD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Punkty zostaną wyliczone zgodnie z następującymi zasadami:</w:t>
            </w:r>
          </w:p>
          <w:p w14:paraId="665DC203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bez skrócenia – 0,00 pkt.</w:t>
            </w:r>
          </w:p>
          <w:p w14:paraId="35E8CB93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skrócenie o 1 tydzień – 7,00 pkt.</w:t>
            </w:r>
          </w:p>
          <w:p w14:paraId="3ED6A21D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skrócenie o 2 tygodnie – 15,00 pkt.</w:t>
            </w:r>
          </w:p>
          <w:p w14:paraId="4B1618F6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u w:val="single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  <w:u w:val="single"/>
              </w:rPr>
              <w:t xml:space="preserve">UWAGA! </w:t>
            </w:r>
          </w:p>
          <w:p w14:paraId="29C87AD2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Nie podanie terminu realizacji traktowane będzie jako wybranie opcji bez skrócenia co oznacza, iż Wykonawca zrealizuje przedmiot zamówienia zgodnie z rozdziałem 6 SWZ, tj. 8 tygodni od daty zwarcia umowy, natomiast podanie innego terminu realizacji skutkuje odrzuceniem oferty na podstawie art.226 ust.1 pkt. 5 Ustawy Pzp.</w:t>
            </w:r>
          </w:p>
          <w:p w14:paraId="0B1CA1E2" w14:textId="77777777" w:rsidR="009535A1" w:rsidRPr="009535A1" w:rsidRDefault="009535A1" w:rsidP="009535A1">
            <w:pPr>
              <w:jc w:val="both"/>
              <w:outlineLvl w:val="1"/>
              <w:rPr>
                <w:b/>
                <w:iCs/>
                <w:color w:val="000000"/>
                <w:sz w:val="22"/>
                <w:szCs w:val="22"/>
              </w:rPr>
            </w:pPr>
            <w:r w:rsidRPr="009535A1">
              <w:rPr>
                <w:b/>
                <w:iCs/>
                <w:color w:val="000000"/>
                <w:sz w:val="22"/>
                <w:szCs w:val="22"/>
              </w:rPr>
              <w:br/>
              <w:t>K-3 - Gwarancja</w:t>
            </w:r>
          </w:p>
          <w:p w14:paraId="647B1B8A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36 miesięcy – 0,00 pkt.</w:t>
            </w:r>
          </w:p>
          <w:p w14:paraId="61DC5F10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42 miesięcy – 7,00 pkt.</w:t>
            </w:r>
          </w:p>
          <w:p w14:paraId="5E37D229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48 miesięcy – 15,00 pkt.</w:t>
            </w:r>
          </w:p>
          <w:p w14:paraId="1E865792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u w:val="single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  <w:u w:val="single"/>
              </w:rPr>
              <w:t>UWAGA !</w:t>
            </w:r>
          </w:p>
          <w:p w14:paraId="22DA4C5D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Minimalny okres gwarancji wynosi 36 miesięcy. Podanie okresu krótszego, innego lub nie podanie go w ogóle spowoduje odrzucenie oferty jako niezgodnej z SWZ na podstawie art. 226 ust. 1 pkt. 5 Ustawy Pzp</w:t>
            </w:r>
          </w:p>
        </w:tc>
      </w:tr>
    </w:tbl>
    <w:p w14:paraId="36F8CC30" w14:textId="77777777" w:rsidR="009535A1" w:rsidRDefault="009535A1" w:rsidP="009535A1">
      <w:pPr>
        <w:spacing w:after="120"/>
        <w:jc w:val="both"/>
        <w:rPr>
          <w:bCs/>
          <w:sz w:val="24"/>
          <w:szCs w:val="24"/>
        </w:rPr>
      </w:pPr>
    </w:p>
    <w:p w14:paraId="20AB9E10" w14:textId="77777777" w:rsidR="009535A1" w:rsidRDefault="009535A1" w:rsidP="009535A1">
      <w:pPr>
        <w:spacing w:line="360" w:lineRule="auto"/>
        <w:jc w:val="both"/>
        <w:rPr>
          <w:b/>
          <w:sz w:val="22"/>
          <w:szCs w:val="22"/>
        </w:rPr>
      </w:pPr>
      <w:r w:rsidRPr="001D388F">
        <w:rPr>
          <w:b/>
          <w:sz w:val="22"/>
          <w:szCs w:val="22"/>
        </w:rPr>
        <w:t>JEST: (po modyfikacji)</w:t>
      </w: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3544"/>
        <w:gridCol w:w="5925"/>
      </w:tblGrid>
      <w:tr w:rsidR="009535A1" w:rsidRPr="009535A1" w14:paraId="4CC8A616" w14:textId="77777777" w:rsidTr="00BA1FAC">
        <w:trPr>
          <w:trHeight w:val="4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C52532B" w14:textId="77777777" w:rsidR="009535A1" w:rsidRPr="009535A1" w:rsidRDefault="009535A1" w:rsidP="00BA1FAC">
            <w:pPr>
              <w:jc w:val="center"/>
              <w:outlineLvl w:val="1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/>
                <w:bCs/>
                <w:iCs/>
                <w:color w:val="000000"/>
                <w:sz w:val="22"/>
                <w:szCs w:val="22"/>
              </w:rPr>
              <w:t>Część zamówienia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4D627F" w14:textId="77777777" w:rsidR="009535A1" w:rsidRPr="009535A1" w:rsidRDefault="009535A1" w:rsidP="00BA1FAC">
            <w:pPr>
              <w:jc w:val="center"/>
              <w:outlineLvl w:val="1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/>
                <w:bCs/>
                <w:iCs/>
                <w:color w:val="000000"/>
                <w:sz w:val="22"/>
                <w:szCs w:val="22"/>
              </w:rPr>
              <w:t>Wzór</w:t>
            </w:r>
          </w:p>
        </w:tc>
      </w:tr>
      <w:tr w:rsidR="009535A1" w:rsidRPr="009535A1" w14:paraId="54CEAB48" w14:textId="77777777" w:rsidTr="00BA1FAC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986EE3" w14:textId="77777777" w:rsidR="009535A1" w:rsidRPr="009535A1" w:rsidRDefault="009535A1" w:rsidP="00BA1FAC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1 - Zakup mikroskopu operacyjnego i funduskamery szerokokątnej w ramach zadania "Wymiana sprzętu medycznego na potrzeby realizacji świadczeń na Oddziale Okulistyki Szpitala Wojewódzkiego w Poznaniu”</w:t>
            </w:r>
          </w:p>
          <w:p w14:paraId="1AE2CC97" w14:textId="15483457" w:rsidR="009535A1" w:rsidRPr="009535A1" w:rsidRDefault="009535A1" w:rsidP="00BA1FAC">
            <w:pPr>
              <w:jc w:val="both"/>
              <w:outlineLvl w:val="1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9CF7355" w14:textId="77777777" w:rsidR="009535A1" w:rsidRPr="009535A1" w:rsidRDefault="009535A1" w:rsidP="00BA1FAC">
            <w:pPr>
              <w:jc w:val="both"/>
              <w:outlineLvl w:val="1"/>
              <w:rPr>
                <w:b/>
                <w:iCs/>
                <w:color w:val="000000"/>
                <w:sz w:val="22"/>
                <w:szCs w:val="22"/>
              </w:rPr>
            </w:pPr>
            <w:r w:rsidRPr="009535A1">
              <w:rPr>
                <w:b/>
                <w:iCs/>
                <w:color w:val="000000"/>
                <w:sz w:val="22"/>
                <w:szCs w:val="22"/>
              </w:rPr>
              <w:t>K-1 – Cena oferty brutto</w:t>
            </w:r>
          </w:p>
          <w:p w14:paraId="76883960" w14:textId="77777777" w:rsidR="009535A1" w:rsidRPr="009535A1" w:rsidRDefault="009535A1" w:rsidP="00BA1FAC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Liczba punktów = ( Cmin/Cof ) * 100 * waga</w:t>
            </w:r>
          </w:p>
          <w:p w14:paraId="630E0C3D" w14:textId="77777777" w:rsidR="009535A1" w:rsidRPr="009535A1" w:rsidRDefault="009535A1" w:rsidP="00BA1FAC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gdzie:</w:t>
            </w:r>
          </w:p>
          <w:p w14:paraId="2CF85D73" w14:textId="77777777" w:rsidR="009535A1" w:rsidRPr="009535A1" w:rsidRDefault="009535A1" w:rsidP="00BA1FAC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 xml:space="preserve"> - Cmin - najniższa spośród wszystkich ofert .....</w:t>
            </w:r>
          </w:p>
          <w:p w14:paraId="4F25BDB9" w14:textId="77777777" w:rsidR="009535A1" w:rsidRPr="009535A1" w:rsidRDefault="009535A1" w:rsidP="00BA1FAC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 xml:space="preserve"> - Cof - podana w ofercie .....</w:t>
            </w:r>
          </w:p>
          <w:p w14:paraId="75EC3DD7" w14:textId="77777777" w:rsidR="009535A1" w:rsidRPr="009535A1" w:rsidRDefault="009535A1" w:rsidP="00BA1FAC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</w:p>
          <w:p w14:paraId="030D66EE" w14:textId="77777777" w:rsidR="009535A1" w:rsidRPr="009535A1" w:rsidRDefault="009535A1" w:rsidP="00BA1FAC">
            <w:pPr>
              <w:jc w:val="both"/>
              <w:outlineLvl w:val="1"/>
              <w:rPr>
                <w:b/>
                <w:iCs/>
                <w:color w:val="000000"/>
                <w:sz w:val="22"/>
                <w:szCs w:val="22"/>
              </w:rPr>
            </w:pPr>
            <w:r w:rsidRPr="009535A1">
              <w:rPr>
                <w:b/>
                <w:iCs/>
                <w:color w:val="000000"/>
                <w:sz w:val="22"/>
                <w:szCs w:val="22"/>
              </w:rPr>
              <w:t xml:space="preserve">K-2 - Termin realizacji </w:t>
            </w:r>
          </w:p>
          <w:p w14:paraId="34327BD3" w14:textId="77777777" w:rsidR="009535A1" w:rsidRPr="009535A1" w:rsidRDefault="009535A1" w:rsidP="00BA1FAC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Punkty zostaną wyliczone zgodnie z następującymi zasadami:</w:t>
            </w:r>
          </w:p>
          <w:p w14:paraId="0FC50C73" w14:textId="77777777" w:rsidR="009535A1" w:rsidRPr="009535A1" w:rsidRDefault="009535A1" w:rsidP="00BA1FAC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bez skrócenia – 0,00 pkt.</w:t>
            </w:r>
          </w:p>
          <w:p w14:paraId="157B4423" w14:textId="77777777" w:rsidR="009535A1" w:rsidRPr="009535A1" w:rsidRDefault="009535A1" w:rsidP="00BA1FAC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skrócenie o 1 tydzień – 7,00 pkt.</w:t>
            </w:r>
          </w:p>
          <w:p w14:paraId="34F1BA92" w14:textId="77777777" w:rsidR="009535A1" w:rsidRPr="009535A1" w:rsidRDefault="009535A1" w:rsidP="00BA1FAC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skrócenie o 2 tygodnie – 15,00 pkt.</w:t>
            </w:r>
          </w:p>
          <w:p w14:paraId="388F544C" w14:textId="77777777" w:rsidR="009535A1" w:rsidRPr="009535A1" w:rsidRDefault="009535A1" w:rsidP="00BA1FAC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u w:val="single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  <w:u w:val="single"/>
              </w:rPr>
              <w:t xml:space="preserve">UWAGA! </w:t>
            </w:r>
          </w:p>
          <w:p w14:paraId="6DA1B89B" w14:textId="77777777" w:rsidR="009535A1" w:rsidRPr="009535A1" w:rsidRDefault="009535A1" w:rsidP="00BA1FAC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Nie podanie terminu realizacji traktowane będzie jako wybranie opcji bez skrócenia co oznacza, iż Wykonawca zrealizuje przedmiot zamówienia zgodnie z rozdziałem 6 SWZ, tj. 8 tygodni od daty zwarcia umowy, natomiast podanie innego terminu realizacji skutkuje odrzuceniem oferty na podstawie art.226 ust.1 pkt. 5 Ustawy Pzp.</w:t>
            </w:r>
          </w:p>
          <w:p w14:paraId="7033F9B5" w14:textId="77777777" w:rsidR="009535A1" w:rsidRPr="009535A1" w:rsidRDefault="009535A1" w:rsidP="00BA1FAC">
            <w:pPr>
              <w:jc w:val="both"/>
              <w:outlineLvl w:val="1"/>
              <w:rPr>
                <w:b/>
                <w:iCs/>
                <w:color w:val="000000"/>
                <w:sz w:val="22"/>
                <w:szCs w:val="22"/>
              </w:rPr>
            </w:pPr>
            <w:r w:rsidRPr="009535A1">
              <w:rPr>
                <w:b/>
                <w:iCs/>
                <w:color w:val="000000"/>
                <w:sz w:val="22"/>
                <w:szCs w:val="22"/>
              </w:rPr>
              <w:br/>
              <w:t>K-3 - Gwarancja</w:t>
            </w:r>
          </w:p>
          <w:p w14:paraId="14FF8812" w14:textId="77777777" w:rsidR="009535A1" w:rsidRPr="009535A1" w:rsidRDefault="009535A1" w:rsidP="00BA1FAC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36 miesięcy – 0,00 pkt.</w:t>
            </w:r>
          </w:p>
          <w:p w14:paraId="2A13E2FF" w14:textId="77777777" w:rsidR="009535A1" w:rsidRPr="009535A1" w:rsidRDefault="009535A1" w:rsidP="00BA1FAC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42 miesięcy – 7,00 pkt.</w:t>
            </w:r>
          </w:p>
          <w:p w14:paraId="57F81CEA" w14:textId="77777777" w:rsidR="009535A1" w:rsidRPr="009535A1" w:rsidRDefault="009535A1" w:rsidP="00BA1FAC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48 miesięcy – 15,00 pkt.</w:t>
            </w:r>
          </w:p>
          <w:p w14:paraId="647A1366" w14:textId="77777777" w:rsidR="009535A1" w:rsidRPr="009535A1" w:rsidRDefault="009535A1" w:rsidP="00BA1FAC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u w:val="single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  <w:u w:val="single"/>
              </w:rPr>
              <w:t>UWAGA !</w:t>
            </w:r>
          </w:p>
          <w:p w14:paraId="3A471A74" w14:textId="77777777" w:rsidR="009535A1" w:rsidRPr="009535A1" w:rsidRDefault="009535A1" w:rsidP="00BA1FAC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 xml:space="preserve">Minimalny okres gwarancji wynosi 36 miesięcy. Podanie okresu krótszego, innego lub nie podanie go w ogóle spowoduje </w:t>
            </w:r>
            <w:r w:rsidRPr="009535A1">
              <w:rPr>
                <w:bCs/>
                <w:iCs/>
                <w:color w:val="000000"/>
                <w:sz w:val="22"/>
                <w:szCs w:val="22"/>
              </w:rPr>
              <w:lastRenderedPageBreak/>
              <w:t>odrzucenie oferty jako niezgodnej z SWZ na podstawie art. 226 ust. 1 pkt. 5 Ustawy Pzp</w:t>
            </w:r>
          </w:p>
        </w:tc>
      </w:tr>
      <w:tr w:rsidR="009535A1" w:rsidRPr="009535A1" w14:paraId="7EDCABB7" w14:textId="77777777" w:rsidTr="00BA1FAC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984B32" w14:textId="77AF8063" w:rsidR="009535A1" w:rsidRPr="009535A1" w:rsidRDefault="009535A1" w:rsidP="00BA1FAC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lastRenderedPageBreak/>
              <w:t>2 - Zakup mikroskopu operacyjnego i funduskamery szerokokątnej w ramach zadania "Wymiana sprzętu medycznego na potrzeby realizacji świadczeń na Oddziale Okulistyki Szpitala Wojewódzkiego w Poznaniu”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747D81" w14:textId="77777777" w:rsidR="009535A1" w:rsidRPr="009535A1" w:rsidRDefault="009535A1" w:rsidP="009535A1">
            <w:pPr>
              <w:jc w:val="both"/>
              <w:outlineLvl w:val="1"/>
              <w:rPr>
                <w:b/>
                <w:iCs/>
                <w:color w:val="000000"/>
                <w:sz w:val="22"/>
                <w:szCs w:val="22"/>
              </w:rPr>
            </w:pPr>
            <w:r w:rsidRPr="009535A1">
              <w:rPr>
                <w:b/>
                <w:iCs/>
                <w:color w:val="000000"/>
                <w:sz w:val="22"/>
                <w:szCs w:val="22"/>
              </w:rPr>
              <w:t>K-1 – Cena oferty brutto</w:t>
            </w:r>
          </w:p>
          <w:p w14:paraId="5EFF8FE9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Liczba punktów = ( Cmin/Cof ) * 100 * waga</w:t>
            </w:r>
          </w:p>
          <w:p w14:paraId="0D40CA85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gdzie:</w:t>
            </w:r>
          </w:p>
          <w:p w14:paraId="09A600E0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 xml:space="preserve"> - Cmin - najniższa spośród wszystkich ofert .....</w:t>
            </w:r>
          </w:p>
          <w:p w14:paraId="407C3976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 xml:space="preserve"> - Cof - podana w ofercie .....</w:t>
            </w:r>
          </w:p>
          <w:p w14:paraId="78B54486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</w:p>
          <w:p w14:paraId="5D12AEA8" w14:textId="77777777" w:rsidR="009535A1" w:rsidRPr="009535A1" w:rsidRDefault="009535A1" w:rsidP="009535A1">
            <w:pPr>
              <w:jc w:val="both"/>
              <w:outlineLvl w:val="1"/>
              <w:rPr>
                <w:b/>
                <w:iCs/>
                <w:color w:val="000000"/>
                <w:sz w:val="22"/>
                <w:szCs w:val="22"/>
              </w:rPr>
            </w:pPr>
            <w:r w:rsidRPr="009535A1">
              <w:rPr>
                <w:b/>
                <w:iCs/>
                <w:color w:val="000000"/>
                <w:sz w:val="22"/>
                <w:szCs w:val="22"/>
              </w:rPr>
              <w:t xml:space="preserve">K-2 - Termin realizacji </w:t>
            </w:r>
          </w:p>
          <w:p w14:paraId="30C3451D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Punkty zostaną wyliczone zgodnie z następującymi zasadami:</w:t>
            </w:r>
          </w:p>
          <w:p w14:paraId="4E3F3A75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bez skrócenia – 0,00 pkt.</w:t>
            </w:r>
          </w:p>
          <w:p w14:paraId="6AB27AEF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skrócenie o 1 tydzień – 7,00 pkt.</w:t>
            </w:r>
          </w:p>
          <w:p w14:paraId="5C231A42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skrócenie o 2 tygodnie – 15,00 pkt.</w:t>
            </w:r>
          </w:p>
          <w:p w14:paraId="49B34458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u w:val="single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  <w:u w:val="single"/>
              </w:rPr>
              <w:t xml:space="preserve">UWAGA! </w:t>
            </w:r>
          </w:p>
          <w:p w14:paraId="7D51D329" w14:textId="3C07813B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 xml:space="preserve">Nie podanie terminu realizacji traktowane będzie jako wybranie opcji bez skrócenia co oznacza, iż Wykonawca zrealizuje przedmiot zamówienia zgodnie z rozdziałem 6 SWZ, </w:t>
            </w:r>
            <w:r w:rsidRPr="009535A1">
              <w:rPr>
                <w:bCs/>
                <w:iCs/>
                <w:color w:val="FF0000"/>
                <w:sz w:val="22"/>
                <w:szCs w:val="22"/>
              </w:rPr>
              <w:t>tj.17 tygodni</w:t>
            </w:r>
            <w:r w:rsidRPr="009535A1">
              <w:rPr>
                <w:bCs/>
                <w:iCs/>
                <w:color w:val="000000"/>
                <w:sz w:val="22"/>
                <w:szCs w:val="22"/>
              </w:rPr>
              <w:t xml:space="preserve"> od daty zwarcia umowy, natomiast podanie innego terminu realizacji skutkuje odrzuceniem oferty na podstawie art.226 ust.1 pkt. 5 Ustawy Pzp.</w:t>
            </w:r>
          </w:p>
          <w:p w14:paraId="471EBB03" w14:textId="77777777" w:rsidR="009535A1" w:rsidRPr="009535A1" w:rsidRDefault="009535A1" w:rsidP="009535A1">
            <w:pPr>
              <w:jc w:val="both"/>
              <w:outlineLvl w:val="1"/>
              <w:rPr>
                <w:b/>
                <w:iCs/>
                <w:color w:val="000000"/>
                <w:sz w:val="22"/>
                <w:szCs w:val="22"/>
              </w:rPr>
            </w:pPr>
            <w:r w:rsidRPr="009535A1">
              <w:rPr>
                <w:b/>
                <w:iCs/>
                <w:color w:val="000000"/>
                <w:sz w:val="22"/>
                <w:szCs w:val="22"/>
              </w:rPr>
              <w:br/>
              <w:t>K-3 - Gwarancja</w:t>
            </w:r>
          </w:p>
          <w:p w14:paraId="00F94A52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36 miesięcy – 0,00 pkt.</w:t>
            </w:r>
          </w:p>
          <w:p w14:paraId="76A4D24D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42 miesięcy – 7,00 pkt.</w:t>
            </w:r>
          </w:p>
          <w:p w14:paraId="2C24BBC0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48 miesięcy – 15,00 pkt.</w:t>
            </w:r>
          </w:p>
          <w:p w14:paraId="184389CC" w14:textId="77777777" w:rsidR="009535A1" w:rsidRPr="009535A1" w:rsidRDefault="009535A1" w:rsidP="009535A1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u w:val="single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  <w:u w:val="single"/>
              </w:rPr>
              <w:t>UWAGA !</w:t>
            </w:r>
          </w:p>
          <w:p w14:paraId="2A89ADC8" w14:textId="720A10CD" w:rsidR="009535A1" w:rsidRPr="009535A1" w:rsidRDefault="009535A1" w:rsidP="009535A1">
            <w:pPr>
              <w:jc w:val="both"/>
              <w:outlineLvl w:val="1"/>
              <w:rPr>
                <w:b/>
                <w:iCs/>
                <w:color w:val="000000"/>
                <w:sz w:val="22"/>
                <w:szCs w:val="22"/>
              </w:rPr>
            </w:pPr>
            <w:r w:rsidRPr="009535A1">
              <w:rPr>
                <w:bCs/>
                <w:iCs/>
                <w:color w:val="000000"/>
                <w:sz w:val="22"/>
                <w:szCs w:val="22"/>
              </w:rPr>
              <w:t>Minimalny okres gwarancji wynosi 36 miesięcy. Podanie okresu krótszego, innego lub nie podanie go w ogóle spowoduje odrzucenie oferty jako niezgodnej z SWZ na podstawie art. 226 ust. 1 pkt. 5 Ustawy Pzp</w:t>
            </w:r>
          </w:p>
        </w:tc>
      </w:tr>
    </w:tbl>
    <w:p w14:paraId="1704C04F" w14:textId="77777777" w:rsidR="009535A1" w:rsidRPr="001D388F" w:rsidRDefault="009535A1" w:rsidP="009535A1">
      <w:pPr>
        <w:spacing w:line="360" w:lineRule="auto"/>
        <w:jc w:val="both"/>
        <w:rPr>
          <w:b/>
          <w:sz w:val="22"/>
          <w:szCs w:val="22"/>
        </w:rPr>
      </w:pPr>
    </w:p>
    <w:p w14:paraId="56818457" w14:textId="77777777" w:rsidR="009535A1" w:rsidRDefault="009535A1" w:rsidP="009535A1">
      <w:pPr>
        <w:jc w:val="both"/>
        <w:rPr>
          <w:b/>
          <w:sz w:val="22"/>
          <w:szCs w:val="22"/>
        </w:rPr>
      </w:pPr>
    </w:p>
    <w:p w14:paraId="41BEEB00" w14:textId="77777777" w:rsidR="009535A1" w:rsidRDefault="009535A1" w:rsidP="009535A1">
      <w:pPr>
        <w:jc w:val="both"/>
        <w:rPr>
          <w:b/>
          <w:sz w:val="22"/>
          <w:szCs w:val="22"/>
        </w:rPr>
      </w:pPr>
      <w:r w:rsidRPr="00A41E85">
        <w:rPr>
          <w:b/>
          <w:sz w:val="22"/>
          <w:szCs w:val="22"/>
        </w:rPr>
        <w:t>BYŁO: (przed modyfikacją)</w:t>
      </w:r>
    </w:p>
    <w:p w14:paraId="544A4055" w14:textId="22B68EF5" w:rsidR="009535A1" w:rsidRPr="00164011" w:rsidRDefault="009535A1" w:rsidP="009535A1">
      <w:pPr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</w:t>
      </w:r>
      <w:r w:rsidR="004576E8">
        <w:rPr>
          <w:sz w:val="22"/>
          <w:szCs w:val="22"/>
          <w:u w:val="single"/>
        </w:rPr>
        <w:t>17</w:t>
      </w:r>
      <w:r w:rsidR="000E7BD1">
        <w:rPr>
          <w:sz w:val="22"/>
          <w:szCs w:val="22"/>
          <w:u w:val="single"/>
        </w:rPr>
        <w:t>.1</w:t>
      </w:r>
      <w:r w:rsidRPr="00164011">
        <w:rPr>
          <w:sz w:val="22"/>
          <w:szCs w:val="22"/>
          <w:u w:val="single"/>
        </w:rPr>
        <w:t xml:space="preserve"> SWZ </w:t>
      </w:r>
    </w:p>
    <w:p w14:paraId="3F92D4D8" w14:textId="535DFB57" w:rsidR="009535A1" w:rsidRPr="00E8739D" w:rsidRDefault="009535A1" w:rsidP="009535A1">
      <w:pPr>
        <w:pStyle w:val="Tekstpodstawowy"/>
        <w:spacing w:after="60" w:line="240" w:lineRule="auto"/>
        <w:jc w:val="left"/>
      </w:pPr>
      <w:r w:rsidRPr="00E8739D">
        <w:t xml:space="preserve">Wykonawca pozostaje związany ofertą do dnia </w:t>
      </w:r>
      <w:r w:rsidR="004576E8" w:rsidRPr="004576E8">
        <w:t>2025-08-20.</w:t>
      </w:r>
    </w:p>
    <w:p w14:paraId="7EFC45BF" w14:textId="77777777" w:rsidR="009535A1" w:rsidRPr="001D388F" w:rsidRDefault="009535A1" w:rsidP="009535A1">
      <w:pPr>
        <w:jc w:val="both"/>
        <w:rPr>
          <w:b/>
          <w:sz w:val="22"/>
          <w:szCs w:val="22"/>
        </w:rPr>
      </w:pPr>
      <w:r w:rsidRPr="001D388F">
        <w:rPr>
          <w:b/>
          <w:sz w:val="22"/>
          <w:szCs w:val="22"/>
        </w:rPr>
        <w:t>JEST: (po modyfikacji)</w:t>
      </w:r>
    </w:p>
    <w:p w14:paraId="2F0CA414" w14:textId="4E250765" w:rsidR="009535A1" w:rsidRPr="00E8739D" w:rsidRDefault="009535A1" w:rsidP="009535A1">
      <w:pPr>
        <w:pStyle w:val="Tekstpodstawowy"/>
        <w:spacing w:line="240" w:lineRule="auto"/>
        <w:ind w:right="-2"/>
        <w:rPr>
          <w:i/>
          <w:iCs/>
          <w:sz w:val="22"/>
          <w:szCs w:val="22"/>
          <w:u w:val="single"/>
        </w:rPr>
      </w:pPr>
      <w:r w:rsidRPr="00E8739D">
        <w:rPr>
          <w:i/>
          <w:iCs/>
          <w:sz w:val="22"/>
          <w:szCs w:val="22"/>
          <w:u w:val="single"/>
        </w:rPr>
        <w:t xml:space="preserve">Rozdz. </w:t>
      </w:r>
      <w:r w:rsidR="004576E8">
        <w:rPr>
          <w:i/>
          <w:iCs/>
          <w:sz w:val="22"/>
          <w:szCs w:val="22"/>
          <w:u w:val="single"/>
        </w:rPr>
        <w:t>17</w:t>
      </w:r>
      <w:r w:rsidR="000E7BD1">
        <w:rPr>
          <w:i/>
          <w:iCs/>
          <w:sz w:val="22"/>
          <w:szCs w:val="22"/>
          <w:u w:val="single"/>
        </w:rPr>
        <w:t>.1</w:t>
      </w:r>
      <w:r w:rsidRPr="00E8739D">
        <w:rPr>
          <w:i/>
          <w:iCs/>
          <w:sz w:val="22"/>
          <w:szCs w:val="22"/>
          <w:u w:val="single"/>
        </w:rPr>
        <w:t xml:space="preserve"> SWZ </w:t>
      </w:r>
    </w:p>
    <w:p w14:paraId="12FF5821" w14:textId="49431F71" w:rsidR="009535A1" w:rsidRPr="00E8739D" w:rsidRDefault="009535A1" w:rsidP="009535A1">
      <w:pPr>
        <w:pStyle w:val="Tekstpodstawowy"/>
        <w:spacing w:after="60" w:line="240" w:lineRule="auto"/>
        <w:jc w:val="left"/>
      </w:pPr>
      <w:r w:rsidRPr="00E8739D">
        <w:t xml:space="preserve">Wykonawca pozostaje związany ofertą do dnia </w:t>
      </w:r>
      <w:r w:rsidRPr="0090194D">
        <w:rPr>
          <w:b/>
          <w:bCs/>
          <w:color w:val="ED0000"/>
        </w:rPr>
        <w:t>2025-08-</w:t>
      </w:r>
      <w:r w:rsidR="004576E8">
        <w:rPr>
          <w:b/>
          <w:bCs/>
          <w:color w:val="ED0000"/>
        </w:rPr>
        <w:t>30</w:t>
      </w:r>
      <w:r w:rsidRPr="0090194D">
        <w:rPr>
          <w:b/>
          <w:bCs/>
          <w:color w:val="ED0000"/>
        </w:rPr>
        <w:t>.</w:t>
      </w:r>
    </w:p>
    <w:p w14:paraId="68E49AB1" w14:textId="77777777" w:rsidR="009535A1" w:rsidRDefault="009535A1" w:rsidP="009535A1">
      <w:pPr>
        <w:jc w:val="both"/>
        <w:rPr>
          <w:b/>
          <w:sz w:val="22"/>
          <w:szCs w:val="22"/>
        </w:rPr>
      </w:pPr>
      <w:bookmarkStart w:id="0" w:name="_Hlk37940485"/>
      <w:bookmarkStart w:id="1" w:name="_Hlk37857777"/>
    </w:p>
    <w:p w14:paraId="250F54B0" w14:textId="77777777" w:rsidR="009535A1" w:rsidRDefault="009535A1" w:rsidP="009535A1">
      <w:pPr>
        <w:jc w:val="both"/>
        <w:rPr>
          <w:b/>
          <w:sz w:val="22"/>
          <w:szCs w:val="22"/>
        </w:rPr>
      </w:pPr>
      <w:r w:rsidRPr="00A41E85">
        <w:rPr>
          <w:b/>
          <w:sz w:val="22"/>
          <w:szCs w:val="22"/>
        </w:rPr>
        <w:t>BYŁO: (przed modyfikacją)</w:t>
      </w:r>
    </w:p>
    <w:p w14:paraId="5830BC5A" w14:textId="4C5FFA72" w:rsidR="009535A1" w:rsidRPr="00F10922" w:rsidRDefault="009535A1" w:rsidP="009535A1">
      <w:pPr>
        <w:pStyle w:val="Tekstpodstawowy"/>
        <w:spacing w:line="240" w:lineRule="auto"/>
        <w:ind w:right="-2"/>
        <w:rPr>
          <w:bCs/>
          <w:i/>
          <w:iCs/>
          <w:sz w:val="22"/>
          <w:szCs w:val="22"/>
          <w:u w:val="single"/>
        </w:rPr>
      </w:pPr>
      <w:r w:rsidRPr="00F10922">
        <w:rPr>
          <w:bCs/>
          <w:i/>
          <w:iCs/>
          <w:sz w:val="22"/>
          <w:szCs w:val="22"/>
          <w:u w:val="single"/>
        </w:rPr>
        <w:t>Rozdz. 1</w:t>
      </w:r>
      <w:r w:rsidR="004576E8">
        <w:rPr>
          <w:bCs/>
          <w:i/>
          <w:iCs/>
          <w:sz w:val="22"/>
          <w:szCs w:val="22"/>
          <w:u w:val="single"/>
        </w:rPr>
        <w:t>9</w:t>
      </w:r>
      <w:r w:rsidRPr="00F10922">
        <w:rPr>
          <w:bCs/>
          <w:i/>
          <w:iCs/>
          <w:sz w:val="22"/>
          <w:szCs w:val="22"/>
          <w:u w:val="single"/>
        </w:rPr>
        <w:t xml:space="preserve"> SWZ </w:t>
      </w:r>
    </w:p>
    <w:p w14:paraId="60B6AF6C" w14:textId="477872CF" w:rsidR="009535A1" w:rsidRPr="004D1E5E" w:rsidRDefault="009535A1" w:rsidP="009535A1">
      <w:pPr>
        <w:pStyle w:val="Tekstpodstawowy"/>
        <w:spacing w:line="240" w:lineRule="auto"/>
        <w:ind w:right="-2"/>
      </w:pPr>
      <w:r w:rsidRPr="004D1E5E">
        <w:rPr>
          <w:bCs/>
          <w:sz w:val="22"/>
          <w:szCs w:val="22"/>
        </w:rPr>
        <w:t xml:space="preserve">Ofertę, wraz z załącznikami, należy złożyć za pośrednictwem Platformy w terminie do dnia </w:t>
      </w:r>
      <w:r w:rsidRPr="004D1E5E">
        <w:rPr>
          <w:bCs/>
          <w:sz w:val="22"/>
          <w:szCs w:val="22"/>
        </w:rPr>
        <w:br/>
      </w:r>
      <w:bookmarkEnd w:id="0"/>
      <w:bookmarkEnd w:id="1"/>
      <w:r w:rsidR="004576E8" w:rsidRPr="004576E8">
        <w:rPr>
          <w:b/>
        </w:rPr>
        <w:t>2025-05-23 do godz. 10:00</w:t>
      </w:r>
    </w:p>
    <w:p w14:paraId="5B749D32" w14:textId="148359EE" w:rsidR="009535A1" w:rsidRPr="001D388F" w:rsidRDefault="009535A1" w:rsidP="009535A1">
      <w:pPr>
        <w:jc w:val="both"/>
        <w:rPr>
          <w:b/>
          <w:sz w:val="22"/>
          <w:szCs w:val="22"/>
        </w:rPr>
      </w:pPr>
      <w:r w:rsidRPr="001D388F">
        <w:rPr>
          <w:b/>
          <w:sz w:val="22"/>
          <w:szCs w:val="22"/>
        </w:rPr>
        <w:t>JEST: (po modyfikacji)</w:t>
      </w:r>
    </w:p>
    <w:p w14:paraId="23BF74A3" w14:textId="3D9780B8" w:rsidR="009535A1" w:rsidRPr="0090194D" w:rsidRDefault="009535A1" w:rsidP="009535A1">
      <w:pPr>
        <w:pStyle w:val="Tekstpodstawowy"/>
        <w:spacing w:line="240" w:lineRule="auto"/>
        <w:ind w:right="-2"/>
        <w:rPr>
          <w:bCs/>
          <w:i/>
          <w:iCs/>
          <w:sz w:val="22"/>
          <w:szCs w:val="22"/>
          <w:u w:val="single"/>
        </w:rPr>
      </w:pPr>
      <w:r w:rsidRPr="0090194D">
        <w:rPr>
          <w:bCs/>
          <w:i/>
          <w:iCs/>
          <w:sz w:val="22"/>
          <w:szCs w:val="22"/>
          <w:u w:val="single"/>
        </w:rPr>
        <w:t>Rozdz. 1</w:t>
      </w:r>
      <w:r w:rsidR="004576E8">
        <w:rPr>
          <w:bCs/>
          <w:i/>
          <w:iCs/>
          <w:sz w:val="22"/>
          <w:szCs w:val="22"/>
          <w:u w:val="single"/>
        </w:rPr>
        <w:t>9</w:t>
      </w:r>
      <w:r w:rsidRPr="0090194D">
        <w:rPr>
          <w:bCs/>
          <w:i/>
          <w:iCs/>
          <w:sz w:val="22"/>
          <w:szCs w:val="22"/>
          <w:u w:val="single"/>
        </w:rPr>
        <w:t xml:space="preserve"> SWZ </w:t>
      </w:r>
    </w:p>
    <w:p w14:paraId="02EA5328" w14:textId="76C4E4B9" w:rsidR="009535A1" w:rsidRPr="007805A8" w:rsidRDefault="009535A1" w:rsidP="009535A1">
      <w:pPr>
        <w:pStyle w:val="Tekstpodstawowy"/>
        <w:spacing w:line="240" w:lineRule="auto"/>
        <w:ind w:right="-2"/>
      </w:pPr>
      <w:r w:rsidRPr="007805A8">
        <w:rPr>
          <w:bCs/>
          <w:sz w:val="22"/>
          <w:szCs w:val="22"/>
        </w:rPr>
        <w:t xml:space="preserve">Ofertę, wraz z załącznikami, należy złożyć za pośrednictwem Platformy w terminie do dnia </w:t>
      </w:r>
      <w:r w:rsidRPr="007805A8">
        <w:rPr>
          <w:bCs/>
          <w:sz w:val="22"/>
          <w:szCs w:val="22"/>
        </w:rPr>
        <w:br/>
      </w:r>
      <w:r w:rsidRPr="007805A8">
        <w:rPr>
          <w:b/>
          <w:color w:val="FF0000"/>
        </w:rPr>
        <w:t>2025-0</w:t>
      </w:r>
      <w:r w:rsidR="004576E8">
        <w:rPr>
          <w:b/>
          <w:color w:val="FF0000"/>
        </w:rPr>
        <w:t>6</w:t>
      </w:r>
      <w:r w:rsidRPr="007805A8">
        <w:rPr>
          <w:b/>
          <w:color w:val="FF0000"/>
        </w:rPr>
        <w:t>-</w:t>
      </w:r>
      <w:r w:rsidR="004576E8">
        <w:rPr>
          <w:b/>
          <w:color w:val="FF0000"/>
        </w:rPr>
        <w:t>02</w:t>
      </w:r>
      <w:r w:rsidRPr="007805A8">
        <w:rPr>
          <w:color w:val="FF0000"/>
        </w:rPr>
        <w:t xml:space="preserve"> </w:t>
      </w:r>
      <w:r w:rsidRPr="007805A8">
        <w:t xml:space="preserve">do godz. </w:t>
      </w:r>
      <w:r w:rsidRPr="007805A8">
        <w:rPr>
          <w:b/>
          <w:color w:val="FF0000"/>
        </w:rPr>
        <w:t>10:00</w:t>
      </w:r>
    </w:p>
    <w:p w14:paraId="7284D303" w14:textId="77777777" w:rsidR="009535A1" w:rsidRPr="007805A8" w:rsidRDefault="009535A1" w:rsidP="009535A1">
      <w:pPr>
        <w:pStyle w:val="Tekstpodstawowy"/>
        <w:spacing w:line="240" w:lineRule="auto"/>
        <w:ind w:right="-2"/>
        <w:rPr>
          <w:bCs/>
          <w:color w:val="FF0000"/>
          <w:sz w:val="22"/>
          <w:szCs w:val="22"/>
        </w:rPr>
      </w:pPr>
    </w:p>
    <w:p w14:paraId="6C9FFDBF" w14:textId="77777777" w:rsidR="009535A1" w:rsidRDefault="009535A1" w:rsidP="009535A1">
      <w:pPr>
        <w:jc w:val="both"/>
        <w:rPr>
          <w:b/>
          <w:sz w:val="22"/>
          <w:szCs w:val="22"/>
        </w:rPr>
      </w:pPr>
      <w:bookmarkStart w:id="2" w:name="_Hlk122504900"/>
      <w:r w:rsidRPr="00A41E85">
        <w:rPr>
          <w:b/>
          <w:sz w:val="22"/>
          <w:szCs w:val="22"/>
        </w:rPr>
        <w:t>BYŁO: (przed modyfikacją)</w:t>
      </w:r>
    </w:p>
    <w:p w14:paraId="50D66945" w14:textId="6F91F4A2" w:rsidR="009535A1" w:rsidRPr="007805A8" w:rsidRDefault="009535A1" w:rsidP="009535A1">
      <w:pPr>
        <w:pStyle w:val="Tekstpodstawowy"/>
        <w:spacing w:line="240" w:lineRule="auto"/>
        <w:ind w:right="-2"/>
        <w:rPr>
          <w:bCs/>
          <w:sz w:val="22"/>
          <w:szCs w:val="22"/>
        </w:rPr>
      </w:pPr>
      <w:r w:rsidRPr="007805A8">
        <w:rPr>
          <w:bCs/>
          <w:i/>
          <w:iCs/>
          <w:sz w:val="22"/>
          <w:szCs w:val="22"/>
        </w:rPr>
        <w:t xml:space="preserve">Rozdz. </w:t>
      </w:r>
      <w:r w:rsidR="004576E8">
        <w:rPr>
          <w:bCs/>
          <w:sz w:val="22"/>
          <w:szCs w:val="22"/>
        </w:rPr>
        <w:t>20</w:t>
      </w:r>
      <w:r w:rsidRPr="007805A8">
        <w:rPr>
          <w:bCs/>
          <w:sz w:val="22"/>
          <w:szCs w:val="22"/>
        </w:rPr>
        <w:t>.1.</w:t>
      </w:r>
      <w:r w:rsidRPr="007805A8">
        <w:rPr>
          <w:bCs/>
          <w:sz w:val="22"/>
          <w:szCs w:val="22"/>
        </w:rPr>
        <w:tab/>
      </w:r>
    </w:p>
    <w:p w14:paraId="4C9150A9" w14:textId="7FAFA124" w:rsidR="009535A1" w:rsidRPr="007805A8" w:rsidRDefault="009535A1" w:rsidP="009535A1">
      <w:pPr>
        <w:pStyle w:val="Tekstpodstawowy"/>
        <w:spacing w:line="240" w:lineRule="auto"/>
        <w:ind w:right="-2"/>
        <w:rPr>
          <w:bCs/>
          <w:sz w:val="22"/>
          <w:szCs w:val="22"/>
        </w:rPr>
      </w:pPr>
      <w:r w:rsidRPr="007805A8">
        <w:rPr>
          <w:bCs/>
          <w:sz w:val="22"/>
          <w:szCs w:val="22"/>
        </w:rPr>
        <w:t xml:space="preserve">Otwarcie ofert nastąpi w dniu: </w:t>
      </w:r>
      <w:r w:rsidR="004576E8" w:rsidRPr="005C6108">
        <w:rPr>
          <w:b/>
        </w:rPr>
        <w:t>2025-05-</w:t>
      </w:r>
      <w:r w:rsidR="004576E8">
        <w:rPr>
          <w:b/>
        </w:rPr>
        <w:t>23</w:t>
      </w:r>
      <w:r w:rsidR="004576E8" w:rsidRPr="005C6108">
        <w:t xml:space="preserve"> o godz. </w:t>
      </w:r>
      <w:r w:rsidR="004576E8" w:rsidRPr="005C6108">
        <w:rPr>
          <w:b/>
        </w:rPr>
        <w:t>11:00</w:t>
      </w:r>
      <w:r w:rsidRPr="007805A8">
        <w:rPr>
          <w:bCs/>
          <w:sz w:val="22"/>
          <w:szCs w:val="22"/>
        </w:rPr>
        <w:t xml:space="preserve">, za pośrednictwem Platformy, </w:t>
      </w:r>
      <w:r w:rsidRPr="007805A8">
        <w:rPr>
          <w:bCs/>
          <w:sz w:val="22"/>
          <w:szCs w:val="22"/>
        </w:rPr>
        <w:br/>
        <w:t xml:space="preserve">na karcie ”Oferta/Załączniki”, poprzez ich odszyfrowanie, które jest jednoznaczne </w:t>
      </w:r>
      <w:r w:rsidRPr="007805A8">
        <w:rPr>
          <w:bCs/>
          <w:sz w:val="22"/>
          <w:szCs w:val="22"/>
        </w:rPr>
        <w:br/>
        <w:t>z ich upublicznieniem.</w:t>
      </w:r>
    </w:p>
    <w:bookmarkEnd w:id="2"/>
    <w:p w14:paraId="7DD04001" w14:textId="77777777" w:rsidR="009535A1" w:rsidRPr="001D388F" w:rsidRDefault="009535A1" w:rsidP="009535A1">
      <w:pPr>
        <w:jc w:val="both"/>
        <w:rPr>
          <w:b/>
          <w:sz w:val="22"/>
          <w:szCs w:val="22"/>
        </w:rPr>
      </w:pPr>
      <w:r w:rsidRPr="001D388F">
        <w:rPr>
          <w:b/>
          <w:sz w:val="22"/>
          <w:szCs w:val="22"/>
        </w:rPr>
        <w:lastRenderedPageBreak/>
        <w:t>JEST: (po modyfikacji)</w:t>
      </w:r>
    </w:p>
    <w:p w14:paraId="393453AF" w14:textId="77777777" w:rsidR="009535A1" w:rsidRPr="007805A8" w:rsidRDefault="009535A1" w:rsidP="009535A1">
      <w:pPr>
        <w:pStyle w:val="Tekstpodstawowy"/>
        <w:spacing w:line="240" w:lineRule="auto"/>
        <w:ind w:right="-2"/>
        <w:rPr>
          <w:bCs/>
          <w:sz w:val="22"/>
          <w:szCs w:val="22"/>
        </w:rPr>
      </w:pPr>
      <w:r w:rsidRPr="007805A8">
        <w:rPr>
          <w:bCs/>
          <w:i/>
          <w:iCs/>
          <w:sz w:val="22"/>
          <w:szCs w:val="22"/>
        </w:rPr>
        <w:t xml:space="preserve">Rozdz. </w:t>
      </w:r>
      <w:r w:rsidRPr="007805A8">
        <w:rPr>
          <w:bCs/>
          <w:sz w:val="22"/>
          <w:szCs w:val="22"/>
        </w:rPr>
        <w:t>19.1.</w:t>
      </w:r>
      <w:r w:rsidRPr="007805A8">
        <w:rPr>
          <w:bCs/>
          <w:sz w:val="22"/>
          <w:szCs w:val="22"/>
        </w:rPr>
        <w:tab/>
      </w:r>
    </w:p>
    <w:p w14:paraId="277B3B04" w14:textId="092F7188" w:rsidR="009535A1" w:rsidRDefault="009535A1" w:rsidP="009535A1">
      <w:pPr>
        <w:pStyle w:val="Tekstpodstawowy"/>
        <w:spacing w:line="240" w:lineRule="auto"/>
        <w:ind w:right="-2"/>
        <w:rPr>
          <w:bCs/>
          <w:sz w:val="22"/>
          <w:szCs w:val="22"/>
        </w:rPr>
      </w:pPr>
      <w:r w:rsidRPr="007805A8">
        <w:rPr>
          <w:bCs/>
          <w:sz w:val="22"/>
          <w:szCs w:val="22"/>
        </w:rPr>
        <w:t xml:space="preserve">Otwarcie ofert nastąpi w dniu: </w:t>
      </w:r>
      <w:r w:rsidRPr="007805A8">
        <w:rPr>
          <w:b/>
          <w:color w:val="FF0000"/>
        </w:rPr>
        <w:t>2025-0</w:t>
      </w:r>
      <w:r w:rsidR="004576E8">
        <w:rPr>
          <w:b/>
          <w:color w:val="FF0000"/>
        </w:rPr>
        <w:t>6</w:t>
      </w:r>
      <w:r w:rsidRPr="007805A8">
        <w:rPr>
          <w:b/>
          <w:color w:val="FF0000"/>
        </w:rPr>
        <w:t>-</w:t>
      </w:r>
      <w:r w:rsidR="004576E8">
        <w:rPr>
          <w:b/>
          <w:color w:val="FF0000"/>
        </w:rPr>
        <w:t>02</w:t>
      </w:r>
      <w:r w:rsidRPr="007805A8">
        <w:rPr>
          <w:b/>
          <w:color w:val="FF0000"/>
        </w:rPr>
        <w:t xml:space="preserve"> </w:t>
      </w:r>
      <w:r w:rsidRPr="007805A8">
        <w:t xml:space="preserve">o godz. </w:t>
      </w:r>
      <w:r w:rsidRPr="007805A8">
        <w:rPr>
          <w:b/>
        </w:rPr>
        <w:t>11:00</w:t>
      </w:r>
      <w:r w:rsidRPr="007805A8">
        <w:rPr>
          <w:bCs/>
          <w:sz w:val="22"/>
          <w:szCs w:val="22"/>
        </w:rPr>
        <w:t xml:space="preserve">, za pośrednictwem Platformy, </w:t>
      </w:r>
      <w:r w:rsidRPr="007805A8">
        <w:rPr>
          <w:bCs/>
          <w:sz w:val="22"/>
          <w:szCs w:val="22"/>
        </w:rPr>
        <w:br/>
        <w:t xml:space="preserve">na karcie ”Oferta/Załączniki”, poprzez ich odszyfrowanie, które jest jednoznaczne </w:t>
      </w:r>
      <w:r w:rsidRPr="007805A8">
        <w:rPr>
          <w:bCs/>
          <w:sz w:val="22"/>
          <w:szCs w:val="22"/>
        </w:rPr>
        <w:br/>
        <w:t>z ich upublicznieniem.</w:t>
      </w:r>
    </w:p>
    <w:p w14:paraId="3D93C525" w14:textId="77777777" w:rsidR="009535A1" w:rsidRPr="001D388F" w:rsidRDefault="009535A1" w:rsidP="009535A1">
      <w:pPr>
        <w:spacing w:line="360" w:lineRule="auto"/>
        <w:jc w:val="both"/>
        <w:rPr>
          <w:b/>
          <w:sz w:val="22"/>
          <w:szCs w:val="22"/>
        </w:rPr>
      </w:pPr>
    </w:p>
    <w:p w14:paraId="68FEFB39" w14:textId="5BC79D10" w:rsidR="009535A1" w:rsidRPr="00E44B4F" w:rsidRDefault="009535A1" w:rsidP="009535A1">
      <w:pPr>
        <w:pStyle w:val="Tekstpodstawowy"/>
        <w:spacing w:line="240" w:lineRule="auto"/>
        <w:ind w:right="-2"/>
      </w:pPr>
      <w:r w:rsidRPr="007805A8">
        <w:t xml:space="preserve">- </w:t>
      </w:r>
      <w:r>
        <w:t>m</w:t>
      </w:r>
      <w:r w:rsidRPr="007805A8">
        <w:t xml:space="preserve">odyfikuje się </w:t>
      </w:r>
      <w:r w:rsidR="004576E8" w:rsidRPr="004576E8">
        <w:t>zał. nr 2 do SWZ - OPZ  Formularz asortymentowo - cenowy</w:t>
      </w:r>
      <w:r w:rsidRPr="007805A8">
        <w:t>, zał. nr 4 – wzór umowy, formularz ofertowy – zał. nr 1</w:t>
      </w:r>
      <w:r>
        <w:t xml:space="preserve">, </w:t>
      </w:r>
      <w:r w:rsidRPr="00E44B4F">
        <w:t>które to dokumenty zamieszcza na stronie internetowej Zamawiającego oraz na Platformie on-line.</w:t>
      </w:r>
    </w:p>
    <w:p w14:paraId="18F8B14C" w14:textId="77777777" w:rsidR="009535A1" w:rsidRPr="00E44B4F" w:rsidRDefault="009535A1" w:rsidP="009535A1">
      <w:pPr>
        <w:pStyle w:val="Tekstpodstawowy"/>
        <w:spacing w:line="240" w:lineRule="auto"/>
        <w:ind w:right="-2"/>
      </w:pPr>
    </w:p>
    <w:p w14:paraId="767FD216" w14:textId="77777777" w:rsidR="009535A1" w:rsidRPr="009535A1" w:rsidRDefault="009535A1" w:rsidP="00781155">
      <w:pPr>
        <w:spacing w:after="600"/>
        <w:jc w:val="both"/>
        <w:rPr>
          <w:bCs/>
          <w:sz w:val="24"/>
          <w:szCs w:val="24"/>
          <w:highlight w:val="darkGray"/>
        </w:rPr>
      </w:pPr>
    </w:p>
    <w:p w14:paraId="53A53DC1" w14:textId="77777777" w:rsidR="00781155" w:rsidRDefault="00781155" w:rsidP="00781155">
      <w:pPr>
        <w:pStyle w:val="Tekstpodstawowy"/>
        <w:spacing w:line="240" w:lineRule="auto"/>
        <w:ind w:left="3119" w:firstLine="425"/>
        <w:jc w:val="center"/>
        <w:rPr>
          <w:iCs/>
          <w:szCs w:val="24"/>
        </w:rPr>
      </w:pPr>
      <w:r>
        <w:rPr>
          <w:iCs/>
          <w:szCs w:val="24"/>
        </w:rPr>
        <w:t>Zamawiający</w:t>
      </w:r>
    </w:p>
    <w:p w14:paraId="053EFED7" w14:textId="77777777" w:rsidR="00781155" w:rsidRDefault="00781155" w:rsidP="00781155">
      <w:pPr>
        <w:pStyle w:val="Tekstpodstawowy"/>
        <w:spacing w:line="240" w:lineRule="auto"/>
        <w:ind w:left="3119" w:firstLine="425"/>
        <w:jc w:val="center"/>
        <w:rPr>
          <w:iCs/>
          <w:szCs w:val="24"/>
        </w:rPr>
      </w:pPr>
      <w:r>
        <w:rPr>
          <w:iCs/>
          <w:szCs w:val="24"/>
        </w:rPr>
        <w:t xml:space="preserve">/-/ p. o. Z-cy Dyrektora </w:t>
      </w:r>
    </w:p>
    <w:p w14:paraId="5CC33CE5" w14:textId="77777777" w:rsidR="00781155" w:rsidRDefault="00781155" w:rsidP="00781155">
      <w:pPr>
        <w:pStyle w:val="Tekstpodstawowy"/>
        <w:spacing w:line="240" w:lineRule="auto"/>
        <w:ind w:left="3119" w:firstLine="425"/>
        <w:jc w:val="center"/>
        <w:rPr>
          <w:iCs/>
          <w:szCs w:val="24"/>
        </w:rPr>
      </w:pPr>
      <w:r>
        <w:rPr>
          <w:iCs/>
          <w:szCs w:val="24"/>
        </w:rPr>
        <w:t>ds. Administracyjnych</w:t>
      </w:r>
    </w:p>
    <w:p w14:paraId="4903FF46" w14:textId="77777777" w:rsidR="00781155" w:rsidRDefault="00781155" w:rsidP="00781155">
      <w:pPr>
        <w:pStyle w:val="Tekstpodstawowy"/>
        <w:spacing w:line="240" w:lineRule="auto"/>
        <w:ind w:left="3119" w:firstLine="425"/>
        <w:jc w:val="center"/>
        <w:rPr>
          <w:iCs/>
          <w:szCs w:val="24"/>
        </w:rPr>
      </w:pPr>
      <w:r>
        <w:rPr>
          <w:iCs/>
          <w:szCs w:val="24"/>
        </w:rPr>
        <w:t>Krystyna Piątkowska</w:t>
      </w:r>
    </w:p>
    <w:p w14:paraId="3964F15A" w14:textId="77777777" w:rsidR="00781155" w:rsidRDefault="00781155" w:rsidP="00781155">
      <w:pPr>
        <w:spacing w:before="120" w:after="120"/>
        <w:ind w:left="567"/>
        <w:jc w:val="right"/>
        <w:rPr>
          <w:sz w:val="24"/>
          <w:szCs w:val="24"/>
        </w:rPr>
      </w:pPr>
    </w:p>
    <w:p w14:paraId="708BEA20" w14:textId="77777777" w:rsidR="00781155" w:rsidRDefault="00781155" w:rsidP="00781155">
      <w:pPr>
        <w:spacing w:before="120" w:after="120"/>
        <w:ind w:left="567"/>
        <w:jc w:val="right"/>
        <w:rPr>
          <w:sz w:val="24"/>
          <w:szCs w:val="24"/>
        </w:rPr>
      </w:pPr>
    </w:p>
    <w:p w14:paraId="044816D5" w14:textId="77777777" w:rsidR="005C0930" w:rsidRPr="009535A1" w:rsidRDefault="005C0930" w:rsidP="009535A1">
      <w:pPr>
        <w:pStyle w:val="Tekstpodstawowy"/>
        <w:spacing w:line="240" w:lineRule="auto"/>
        <w:ind w:left="3117" w:right="-2" w:firstLine="423"/>
        <w:jc w:val="right"/>
        <w:rPr>
          <w:szCs w:val="24"/>
        </w:rPr>
      </w:pPr>
    </w:p>
    <w:p w14:paraId="5CA0991B" w14:textId="11B1D111" w:rsidR="005C0930" w:rsidRPr="009535A1" w:rsidRDefault="005C0930" w:rsidP="009535A1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9535A1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E8625" w14:textId="77777777" w:rsidR="007B2ACE" w:rsidRDefault="007B2ACE">
      <w:r>
        <w:separator/>
      </w:r>
    </w:p>
  </w:endnote>
  <w:endnote w:type="continuationSeparator" w:id="0">
    <w:p w14:paraId="42DBD184" w14:textId="77777777" w:rsidR="007B2ACE" w:rsidRDefault="007B2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E00F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17019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5F685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84F446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CBEA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DA159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7BC376" w14:textId="77777777" w:rsidR="00EF1037" w:rsidRDefault="00EF1037">
    <w:pPr>
      <w:pStyle w:val="Stopka"/>
      <w:tabs>
        <w:tab w:val="clear" w:pos="4536"/>
        <w:tab w:val="left" w:pos="6237"/>
      </w:tabs>
    </w:pPr>
  </w:p>
  <w:p w14:paraId="31064BC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C8AE9" w14:textId="77777777" w:rsidR="007B2ACE" w:rsidRDefault="007B2ACE">
      <w:r>
        <w:separator/>
      </w:r>
    </w:p>
  </w:footnote>
  <w:footnote w:type="continuationSeparator" w:id="0">
    <w:p w14:paraId="4EE89878" w14:textId="77777777" w:rsidR="007B2ACE" w:rsidRDefault="007B2A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C2D0" w14:textId="77777777" w:rsidR="00D8691B" w:rsidRDefault="00D869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B556F" w14:textId="77777777" w:rsidR="00D8691B" w:rsidRDefault="00D869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F05FB" w14:textId="77777777" w:rsidR="00D8691B" w:rsidRDefault="00D869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ACE"/>
    <w:rsid w:val="00057D02"/>
    <w:rsid w:val="000613E0"/>
    <w:rsid w:val="0007706C"/>
    <w:rsid w:val="000E7BD1"/>
    <w:rsid w:val="001A571A"/>
    <w:rsid w:val="0021145C"/>
    <w:rsid w:val="0022485D"/>
    <w:rsid w:val="002B1C74"/>
    <w:rsid w:val="00384EFD"/>
    <w:rsid w:val="004222DA"/>
    <w:rsid w:val="00453E59"/>
    <w:rsid w:val="004576E8"/>
    <w:rsid w:val="00460DC4"/>
    <w:rsid w:val="005079A4"/>
    <w:rsid w:val="0055546F"/>
    <w:rsid w:val="005C0930"/>
    <w:rsid w:val="006736C6"/>
    <w:rsid w:val="006D4AE5"/>
    <w:rsid w:val="007423B8"/>
    <w:rsid w:val="00781155"/>
    <w:rsid w:val="007B2ACE"/>
    <w:rsid w:val="00854803"/>
    <w:rsid w:val="008572DD"/>
    <w:rsid w:val="0087224A"/>
    <w:rsid w:val="009149C3"/>
    <w:rsid w:val="00930A96"/>
    <w:rsid w:val="009535A1"/>
    <w:rsid w:val="00953AA1"/>
    <w:rsid w:val="0095641D"/>
    <w:rsid w:val="009D169F"/>
    <w:rsid w:val="00A4668B"/>
    <w:rsid w:val="00AE3034"/>
    <w:rsid w:val="00B057D7"/>
    <w:rsid w:val="00B26D41"/>
    <w:rsid w:val="00B361A9"/>
    <w:rsid w:val="00BE1F7A"/>
    <w:rsid w:val="00C152AE"/>
    <w:rsid w:val="00CA6447"/>
    <w:rsid w:val="00D1574A"/>
    <w:rsid w:val="00D248D2"/>
    <w:rsid w:val="00D77ADE"/>
    <w:rsid w:val="00D8691B"/>
    <w:rsid w:val="00E02559"/>
    <w:rsid w:val="00E03B3C"/>
    <w:rsid w:val="00E74582"/>
    <w:rsid w:val="00EB3650"/>
    <w:rsid w:val="00EF1037"/>
    <w:rsid w:val="00F16162"/>
    <w:rsid w:val="00F92614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4FF675"/>
  <w15:chartTrackingRefBased/>
  <w15:docId w15:val="{09A77F0E-6A42-49CB-B8B0-A94D18F7A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535A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4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4</Pages>
  <Words>899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6</cp:revision>
  <cp:lastPrinted>2025-05-22T05:24:00Z</cp:lastPrinted>
  <dcterms:created xsi:type="dcterms:W3CDTF">2025-05-21T09:54:00Z</dcterms:created>
  <dcterms:modified xsi:type="dcterms:W3CDTF">2025-05-22T07:07:00Z</dcterms:modified>
</cp:coreProperties>
</file>