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262D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12529" w:rsidRPr="00B262DC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B262D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262DC" w:rsidTr="00D62E6E">
        <w:tc>
          <w:tcPr>
            <w:tcW w:w="2800" w:type="dxa"/>
            <w:shd w:val="clear" w:color="auto" w:fill="auto"/>
          </w:tcPr>
          <w:p w:rsidR="00D62E6E" w:rsidRPr="00B262D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62D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262D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262D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262D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262D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262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262D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262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262DC" w:rsidTr="00D62E6E">
        <w:tc>
          <w:tcPr>
            <w:tcW w:w="2800" w:type="dxa"/>
            <w:shd w:val="clear" w:color="auto" w:fill="auto"/>
          </w:tcPr>
          <w:p w:rsidR="00D62E6E" w:rsidRPr="00B262D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62D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262D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262D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262D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262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262D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262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B262D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12529" w:rsidRPr="00B262DC" w:rsidTr="005B460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529" w:rsidRPr="00B262DC" w:rsidRDefault="00812529" w:rsidP="005B460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12529" w:rsidRPr="00B262DC" w:rsidRDefault="00812529" w:rsidP="005B460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62DC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B262DC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812529" w:rsidRPr="00B262DC" w:rsidRDefault="00812529" w:rsidP="005B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12529" w:rsidRPr="00B262DC" w:rsidRDefault="00812529" w:rsidP="005B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262DC" w:rsidRDefault="0081252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262D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262DC" w:rsidTr="00D62E6E">
        <w:tc>
          <w:tcPr>
            <w:tcW w:w="2269" w:type="dxa"/>
            <w:shd w:val="clear" w:color="auto" w:fill="auto"/>
          </w:tcPr>
          <w:p w:rsidR="00D62E6E" w:rsidRPr="00B262D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262DC" w:rsidRDefault="0081252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aparatów RTG</w:t>
            </w:r>
            <w:r w:rsidR="00D62E6E" w:rsidRPr="00B262D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2529" w:rsidRPr="00B262DC" w:rsidTr="005B4606">
        <w:tc>
          <w:tcPr>
            <w:tcW w:w="2269" w:type="dxa"/>
            <w:shd w:val="clear" w:color="auto" w:fill="auto"/>
          </w:tcPr>
          <w:p w:rsidR="00812529" w:rsidRPr="00B262DC" w:rsidRDefault="00812529" w:rsidP="005B46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2529" w:rsidRPr="00B262DC" w:rsidRDefault="00812529" w:rsidP="005B46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48/2025</w:t>
            </w:r>
          </w:p>
        </w:tc>
      </w:tr>
    </w:tbl>
    <w:p w:rsidR="00BC121E" w:rsidRPr="00B262DC" w:rsidRDefault="0081252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262D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262D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262D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262D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262D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262D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262D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262D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262D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262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262D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262D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B262D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262D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262D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262D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262D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262D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B262D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262D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B262D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262D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262D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262D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262D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262DC" w:rsidTr="00620E37">
        <w:tc>
          <w:tcPr>
            <w:tcW w:w="2660" w:type="dxa"/>
            <w:shd w:val="clear" w:color="auto" w:fill="auto"/>
          </w:tcPr>
          <w:p w:rsidR="00BC121E" w:rsidRPr="00B262D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262D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262D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262D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262D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262DC" w:rsidRDefault="00844A96" w:rsidP="0081252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12529"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262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262DC" w:rsidRDefault="00106AC7" w:rsidP="00BC121E">
      <w:pPr>
        <w:rPr>
          <w:rFonts w:ascii="Arial Narrow" w:hAnsi="Arial Narrow"/>
        </w:rPr>
      </w:pPr>
    </w:p>
    <w:sectPr w:rsidR="00106AC7" w:rsidRPr="00B262D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F70" w:rsidRDefault="00250F70">
      <w:r>
        <w:separator/>
      </w:r>
    </w:p>
  </w:endnote>
  <w:endnote w:type="continuationSeparator" w:id="1">
    <w:p w:rsidR="00250F70" w:rsidRDefault="00250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2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2D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29" w:rsidRDefault="008125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F70" w:rsidRDefault="00250F70">
      <w:r>
        <w:separator/>
      </w:r>
    </w:p>
  </w:footnote>
  <w:footnote w:type="continuationSeparator" w:id="1">
    <w:p w:rsidR="00250F70" w:rsidRDefault="00250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29" w:rsidRDefault="008125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29" w:rsidRDefault="008125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29" w:rsidRDefault="008125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52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50F70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2529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262DC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5DE7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2025-05-21T06:39:00Z</dcterms:created>
  <dcterms:modified xsi:type="dcterms:W3CDTF">2025-05-21T06:39:00Z</dcterms:modified>
</cp:coreProperties>
</file>