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73E3E" w14:textId="77777777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14:paraId="5ECBACFC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46B81EEE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20877312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07562E84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1043418B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7F361ED3" w14:textId="77777777"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5A4980BB" w14:textId="77777777"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14:paraId="50DC7E58" w14:textId="77777777" w:rsidR="00CD0BA5" w:rsidRDefault="00036CDE" w:rsidP="00CD0BA5">
      <w:pPr>
        <w:jc w:val="center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CD0BA5">
        <w:rPr>
          <w:rFonts w:ascii="Arial" w:hAnsi="Arial" w:cs="Arial"/>
          <w:b/>
          <w:sz w:val="22"/>
        </w:rPr>
        <w:t>usługę w zakresie  obowiązków wynikających  z przepisów ochrony</w:t>
      </w:r>
    </w:p>
    <w:p w14:paraId="35E7CBD6" w14:textId="77777777" w:rsidR="00CD0BA5" w:rsidRDefault="00CD0BA5" w:rsidP="00CD0BA5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 środowiska, na okres 24 miesięcy</w:t>
      </w:r>
    </w:p>
    <w:p w14:paraId="1883B0BA" w14:textId="77777777"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14:paraId="0F1F9D33" w14:textId="77777777" w:rsidR="00036CDE" w:rsidRPr="00CD0BA5" w:rsidRDefault="00036CDE" w:rsidP="00CD0BA5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14:paraId="4ADE67E5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5144A923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52198199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378DBB46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53564D76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30E68A53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17555F8E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413F966A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3F7A3374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4E14C5E7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0DF903D1" w14:textId="77777777" w:rsidR="005E2CBD" w:rsidRDefault="005E2CBD" w:rsidP="00CD0BA5">
      <w:pPr>
        <w:pStyle w:val="Tekstpodstawowywcity"/>
        <w:ind w:left="0" w:firstLine="0"/>
        <w:rPr>
          <w:rFonts w:ascii="Arial" w:hAnsi="Arial" w:cs="Arial"/>
          <w:b/>
          <w:i/>
          <w:sz w:val="20"/>
        </w:rPr>
      </w:pPr>
    </w:p>
    <w:p w14:paraId="251414B0" w14:textId="77777777"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0E6A5A6A" w14:textId="1BDADCEC"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 xml:space="preserve">Oświadczamy, że oferujemy realizację przedmiotu zamówienia zgodnie z wymaganiami określonymi  w ogłoszeniu o zamówieniu za cenę brutto </w:t>
      </w:r>
      <w:r w:rsidR="00EE6EBD">
        <w:rPr>
          <w:rFonts w:ascii="Arial" w:hAnsi="Arial" w:cs="Arial"/>
          <w:sz w:val="22"/>
          <w:szCs w:val="22"/>
        </w:rPr>
        <w:t>podaną</w:t>
      </w:r>
      <w:r w:rsidRPr="008869B4">
        <w:rPr>
          <w:rFonts w:ascii="Arial" w:hAnsi="Arial" w:cs="Arial"/>
          <w:sz w:val="22"/>
          <w:szCs w:val="22"/>
        </w:rPr>
        <w:t xml:space="preserve">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14:paraId="211B4A02" w14:textId="77777777"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14:paraId="2EF2FCBA" w14:textId="77777777" w:rsidR="00036CDE" w:rsidRPr="00EE6EBD" w:rsidRDefault="00036CDE" w:rsidP="00CD0BA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EE6EBD">
        <w:rPr>
          <w:rFonts w:ascii="Arial" w:hAnsi="Arial" w:cs="Arial"/>
          <w:b/>
          <w:bCs/>
        </w:rPr>
        <w:t>Wartość brutto  ……………………… PLN</w:t>
      </w:r>
    </w:p>
    <w:p w14:paraId="36A1434A" w14:textId="14376522" w:rsidR="00EE6EBD" w:rsidRDefault="00EE6EBD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 w:rsidRPr="00EE6EBD">
        <w:rPr>
          <w:rFonts w:ascii="Arial" w:hAnsi="Arial" w:cs="Arial"/>
        </w:rPr>
        <w:t>netto</w:t>
      </w:r>
      <w:r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Cs/>
        </w:rPr>
        <w:t xml:space="preserve"> ……………………………………………….</w:t>
      </w:r>
    </w:p>
    <w:p w14:paraId="49B2F8FF" w14:textId="77777777" w:rsidR="00F85077" w:rsidRPr="003B2720" w:rsidRDefault="00F85077" w:rsidP="00F85077">
      <w:pPr>
        <w:rPr>
          <w:vanish/>
        </w:rPr>
      </w:pPr>
    </w:p>
    <w:p w14:paraId="72072E64" w14:textId="77777777"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188BB7C7" w14:textId="77777777" w:rsidR="003B6FE6" w:rsidRPr="008869B4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8869B4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8869B4">
        <w:rPr>
          <w:rFonts w:ascii="Arial" w:hAnsi="Arial" w:cs="Arial"/>
          <w:sz w:val="22"/>
          <w:szCs w:val="20"/>
        </w:rPr>
        <w:t xml:space="preserve"> </w:t>
      </w:r>
      <w:r w:rsidR="00C6498C" w:rsidRPr="008869B4">
        <w:rPr>
          <w:rFonts w:ascii="Arial" w:hAnsi="Arial" w:cs="Arial"/>
          <w:sz w:val="22"/>
          <w:szCs w:val="20"/>
        </w:rPr>
        <w:t>.</w:t>
      </w:r>
    </w:p>
    <w:p w14:paraId="4316141A" w14:textId="77777777"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14:paraId="410DF5DF" w14:textId="77777777"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14:paraId="4F9E5057" w14:textId="77777777"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14:paraId="077CFBC4" w14:textId="77777777"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60D33FBB" w14:textId="77777777" w:rsidR="00162971" w:rsidRPr="0084652C" w:rsidRDefault="00162971" w:rsidP="00162971">
      <w:pPr>
        <w:numPr>
          <w:ilvl w:val="0"/>
          <w:numId w:val="13"/>
        </w:numPr>
        <w:suppressAutoHyphens/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84652C">
        <w:rPr>
          <w:rFonts w:ascii="Calibri" w:hAnsi="Calibri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2340C53F" w14:textId="77777777" w:rsidR="00162971" w:rsidRPr="003C0ACB" w:rsidRDefault="00162971" w:rsidP="00162971">
      <w:pPr>
        <w:numPr>
          <w:ilvl w:val="0"/>
          <w:numId w:val="13"/>
        </w:numPr>
        <w:spacing w:before="240" w:after="120" w:line="360" w:lineRule="auto"/>
        <w:ind w:left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162971" w:rsidRPr="003C0ACB" w14:paraId="5CA41028" w14:textId="77777777" w:rsidTr="007F0F35">
        <w:tc>
          <w:tcPr>
            <w:tcW w:w="2551" w:type="dxa"/>
            <w:shd w:val="clear" w:color="auto" w:fill="auto"/>
            <w:vAlign w:val="center"/>
          </w:tcPr>
          <w:p w14:paraId="06DBD356" w14:textId="77777777"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A474EBA" w14:textId="77777777"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162971" w:rsidRPr="003C0ACB" w14:paraId="11F1B2AF" w14:textId="77777777" w:rsidTr="007F0F35">
        <w:tc>
          <w:tcPr>
            <w:tcW w:w="2551" w:type="dxa"/>
            <w:shd w:val="clear" w:color="auto" w:fill="auto"/>
            <w:vAlign w:val="center"/>
          </w:tcPr>
          <w:p w14:paraId="1D0CBF87" w14:textId="77777777"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D1C4E3A" w14:textId="77777777"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162971" w:rsidRPr="003C0ACB" w14:paraId="00BA5B0D" w14:textId="77777777" w:rsidTr="007F0F35">
        <w:tc>
          <w:tcPr>
            <w:tcW w:w="2551" w:type="dxa"/>
            <w:shd w:val="clear" w:color="auto" w:fill="auto"/>
            <w:vAlign w:val="center"/>
          </w:tcPr>
          <w:p w14:paraId="00608C1D" w14:textId="77777777"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12EBF247" w14:textId="77777777"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162971" w:rsidRPr="003C0ACB" w14:paraId="6C770BBC" w14:textId="77777777" w:rsidTr="007F0F35">
        <w:tc>
          <w:tcPr>
            <w:tcW w:w="2551" w:type="dxa"/>
            <w:shd w:val="clear" w:color="auto" w:fill="auto"/>
            <w:vAlign w:val="center"/>
          </w:tcPr>
          <w:p w14:paraId="0843A79F" w14:textId="77777777"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68236A4" w14:textId="77777777" w:rsidR="00162971" w:rsidRPr="003C0ACB" w:rsidRDefault="00162971" w:rsidP="007F0F35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14:paraId="2E0A10FA" w14:textId="77777777" w:rsidR="00162971" w:rsidRPr="008869B4" w:rsidRDefault="00162971" w:rsidP="00162971">
      <w:pPr>
        <w:pStyle w:val="Tekstpodstawowywcity"/>
        <w:rPr>
          <w:rFonts w:ascii="Arial" w:hAnsi="Arial" w:cs="Arial"/>
          <w:sz w:val="22"/>
          <w:szCs w:val="20"/>
        </w:rPr>
      </w:pPr>
    </w:p>
    <w:p w14:paraId="533A0D07" w14:textId="77777777"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14:paraId="7512A6F2" w14:textId="77777777"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679B9736" w14:textId="77777777"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5704D1DA" w14:textId="77777777"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6EF36CDD" w14:textId="77777777"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0BA43DDE" w14:textId="77777777"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36E6308F" w14:textId="77777777"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37E1BFA8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6A826479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983E8" w14:textId="77777777" w:rsidR="00E21095" w:rsidRDefault="00E21095">
      <w:r>
        <w:separator/>
      </w:r>
    </w:p>
  </w:endnote>
  <w:endnote w:type="continuationSeparator" w:id="0">
    <w:p w14:paraId="68CCC018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A10E8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162971">
      <w:rPr>
        <w:noProof/>
      </w:rPr>
      <w:t>2</w:t>
    </w:r>
    <w:r>
      <w:fldChar w:fldCharType="end"/>
    </w:r>
  </w:p>
  <w:p w14:paraId="0DD79217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687D7" w14:textId="77777777" w:rsidR="00E21095" w:rsidRDefault="00E21095">
      <w:r>
        <w:separator/>
      </w:r>
    </w:p>
  </w:footnote>
  <w:footnote w:type="continuationSeparator" w:id="0">
    <w:p w14:paraId="4388E430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2AC11" w14:textId="0A1053B4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>nak Sprawy</w:t>
    </w:r>
    <w:r w:rsidR="00EE6EBD">
      <w:rPr>
        <w:rFonts w:ascii="Arial" w:hAnsi="Arial" w:cs="Arial"/>
        <w:sz w:val="20"/>
      </w:rPr>
      <w:t>:  ZP3/4967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14097051">
    <w:abstractNumId w:val="6"/>
  </w:num>
  <w:num w:numId="2" w16cid:durableId="1878279579">
    <w:abstractNumId w:val="9"/>
  </w:num>
  <w:num w:numId="3" w16cid:durableId="2097706645">
    <w:abstractNumId w:val="14"/>
  </w:num>
  <w:num w:numId="4" w16cid:durableId="67965749">
    <w:abstractNumId w:val="13"/>
  </w:num>
  <w:num w:numId="5" w16cid:durableId="685058512">
    <w:abstractNumId w:val="11"/>
  </w:num>
  <w:num w:numId="6" w16cid:durableId="609044106">
    <w:abstractNumId w:val="8"/>
  </w:num>
  <w:num w:numId="7" w16cid:durableId="1389693132">
    <w:abstractNumId w:val="4"/>
  </w:num>
  <w:num w:numId="8" w16cid:durableId="1079837762">
    <w:abstractNumId w:val="12"/>
  </w:num>
  <w:num w:numId="9" w16cid:durableId="1266811535">
    <w:abstractNumId w:val="2"/>
  </w:num>
  <w:num w:numId="10" w16cid:durableId="1549563190">
    <w:abstractNumId w:val="5"/>
  </w:num>
  <w:num w:numId="11" w16cid:durableId="1911172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57740">
    <w:abstractNumId w:val="1"/>
  </w:num>
  <w:num w:numId="13" w16cid:durableId="54621997">
    <w:abstractNumId w:val="3"/>
  </w:num>
  <w:num w:numId="14" w16cid:durableId="143277182">
    <w:abstractNumId w:val="10"/>
  </w:num>
  <w:num w:numId="15" w16cid:durableId="637733568">
    <w:abstractNumId w:val="0"/>
  </w:num>
  <w:num w:numId="16" w16cid:durableId="21210289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31FE7"/>
    <w:rsid w:val="00150F46"/>
    <w:rsid w:val="00162971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876FF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A362F8"/>
    <w:rsid w:val="00A719CE"/>
    <w:rsid w:val="00AE29B7"/>
    <w:rsid w:val="00AF495B"/>
    <w:rsid w:val="00B12D2D"/>
    <w:rsid w:val="00B27364"/>
    <w:rsid w:val="00B478C3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D0BA5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E6EBD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7802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DBF1-D934-4AB6-9600-0B507AAB2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259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Iwona Zerbin</cp:lastModifiedBy>
  <cp:revision>7</cp:revision>
  <cp:lastPrinted>2023-05-19T11:38:00Z</cp:lastPrinted>
  <dcterms:created xsi:type="dcterms:W3CDTF">2023-01-26T13:18:00Z</dcterms:created>
  <dcterms:modified xsi:type="dcterms:W3CDTF">2025-05-23T08:27:00Z</dcterms:modified>
</cp:coreProperties>
</file>