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AF7760" w:rsidRDefault="005F46B2" w:rsidP="00035D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AF7760">
        <w:rPr>
          <w:rFonts w:ascii="Arial Narrow" w:hAnsi="Arial Narrow" w:cs="Arial"/>
          <w:sz w:val="24"/>
          <w:szCs w:val="24"/>
        </w:rPr>
        <w:t>Bydgoszcz</w:t>
      </w:r>
      <w:r w:rsidR="00035DEC" w:rsidRPr="00AF7760">
        <w:rPr>
          <w:rFonts w:ascii="Arial Narrow" w:hAnsi="Arial Narrow" w:cs="Arial"/>
          <w:sz w:val="24"/>
          <w:szCs w:val="24"/>
        </w:rPr>
        <w:t xml:space="preserve"> dnia: </w:t>
      </w:r>
      <w:r w:rsidRPr="00AF7760">
        <w:rPr>
          <w:rFonts w:ascii="Arial Narrow" w:hAnsi="Arial Narrow" w:cs="Arial"/>
          <w:sz w:val="24"/>
          <w:szCs w:val="24"/>
        </w:rPr>
        <w:t>2025-05-2</w:t>
      </w:r>
      <w:r w:rsidR="00A86704">
        <w:rPr>
          <w:rFonts w:ascii="Arial Narrow" w:hAnsi="Arial Narrow" w:cs="Arial"/>
          <w:sz w:val="24"/>
          <w:szCs w:val="24"/>
        </w:rPr>
        <w:t>3</w:t>
      </w:r>
    </w:p>
    <w:p w:rsidR="00035DEC" w:rsidRPr="00AF7760" w:rsidRDefault="005F46B2" w:rsidP="00035DEC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F776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035DEC" w:rsidRPr="00AF7760" w:rsidRDefault="005F46B2" w:rsidP="00035DEC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F7760">
        <w:rPr>
          <w:rFonts w:ascii="Arial Narrow" w:hAnsi="Arial Narrow" w:cs="Arial"/>
          <w:sz w:val="24"/>
          <w:szCs w:val="24"/>
        </w:rPr>
        <w:t>Powstańców Warszawy</w:t>
      </w:r>
      <w:r w:rsidR="00035DEC" w:rsidRPr="00AF7760">
        <w:rPr>
          <w:rFonts w:ascii="Arial Narrow" w:hAnsi="Arial Narrow" w:cs="Arial"/>
          <w:sz w:val="24"/>
          <w:szCs w:val="24"/>
        </w:rPr>
        <w:t xml:space="preserve"> </w:t>
      </w:r>
      <w:r w:rsidRPr="00AF7760">
        <w:rPr>
          <w:rFonts w:ascii="Arial Narrow" w:hAnsi="Arial Narrow" w:cs="Arial"/>
          <w:sz w:val="24"/>
          <w:szCs w:val="24"/>
        </w:rPr>
        <w:t>5</w:t>
      </w:r>
    </w:p>
    <w:p w:rsidR="00035DEC" w:rsidRPr="00AF7760" w:rsidRDefault="005F46B2" w:rsidP="00035DEC">
      <w:pPr>
        <w:rPr>
          <w:rFonts w:ascii="Arial Narrow" w:hAnsi="Arial Narrow" w:cs="Arial"/>
          <w:sz w:val="24"/>
          <w:szCs w:val="24"/>
        </w:rPr>
      </w:pPr>
      <w:r w:rsidRPr="00AF7760">
        <w:rPr>
          <w:rFonts w:ascii="Arial Narrow" w:hAnsi="Arial Narrow" w:cs="Arial"/>
          <w:sz w:val="24"/>
          <w:szCs w:val="24"/>
        </w:rPr>
        <w:t>85-681</w:t>
      </w:r>
      <w:r w:rsidR="00035DEC" w:rsidRPr="00AF7760">
        <w:rPr>
          <w:rFonts w:ascii="Arial Narrow" w:hAnsi="Arial Narrow" w:cs="Arial"/>
          <w:sz w:val="24"/>
          <w:szCs w:val="24"/>
        </w:rPr>
        <w:t xml:space="preserve"> </w:t>
      </w:r>
      <w:r w:rsidRPr="00AF7760">
        <w:rPr>
          <w:rFonts w:ascii="Arial Narrow" w:hAnsi="Arial Narrow" w:cs="Arial"/>
          <w:sz w:val="24"/>
          <w:szCs w:val="24"/>
        </w:rPr>
        <w:t>Bydgoszcz</w:t>
      </w:r>
    </w:p>
    <w:p w:rsidR="00035DEC" w:rsidRPr="00AF7760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AF776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AF776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F7760" w:rsidRPr="00AF7760" w:rsidRDefault="00AF7760" w:rsidP="00035D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AF7760">
        <w:rPr>
          <w:rFonts w:ascii="Arial Narrow" w:hAnsi="Arial Narrow" w:cs="Arial"/>
          <w:b/>
          <w:bCs/>
          <w:sz w:val="22"/>
          <w:szCs w:val="22"/>
        </w:rPr>
        <w:t>Pismo nr</w:t>
      </w:r>
      <w:r w:rsidR="00313F53">
        <w:rPr>
          <w:rFonts w:ascii="Arial Narrow" w:hAnsi="Arial Narrow" w:cs="Arial"/>
          <w:b/>
          <w:bCs/>
          <w:sz w:val="22"/>
          <w:szCs w:val="22"/>
        </w:rPr>
        <w:t>: 4028</w:t>
      </w:r>
      <w:r w:rsidRPr="00AF7760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035DEC" w:rsidRPr="00AF7760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AF7760">
        <w:rPr>
          <w:rFonts w:ascii="Arial Narrow" w:hAnsi="Arial Narrow" w:cs="Arial"/>
          <w:b/>
          <w:sz w:val="24"/>
          <w:szCs w:val="24"/>
        </w:rPr>
        <w:t>WYKONAWCY</w:t>
      </w:r>
    </w:p>
    <w:p w:rsidR="00035DEC" w:rsidRPr="00AF7760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AF7760">
        <w:rPr>
          <w:rFonts w:ascii="Arial Narrow" w:hAnsi="Arial Narrow" w:cs="Arial"/>
          <w:sz w:val="24"/>
          <w:szCs w:val="24"/>
        </w:rPr>
        <w:t>ubiegający się o zamówienie</w:t>
      </w:r>
    </w:p>
    <w:p w:rsidR="00035DEC" w:rsidRPr="00AF7760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F7760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AF7760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F776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AF7760" w:rsidTr="00B32FF9">
        <w:tc>
          <w:tcPr>
            <w:tcW w:w="2269" w:type="dxa"/>
            <w:shd w:val="clear" w:color="auto" w:fill="auto"/>
          </w:tcPr>
          <w:p w:rsidR="00035DEC" w:rsidRPr="00AF7760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2024F2" w:rsidRDefault="005F46B2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024F2">
              <w:rPr>
                <w:rFonts w:ascii="Arial Narrow" w:hAnsi="Arial Narrow" w:cs="Arial"/>
                <w:b/>
                <w:bCs/>
                <w:sz w:val="24"/>
                <w:szCs w:val="24"/>
              </w:rPr>
              <w:t>Dostawy sukcesywne tonerów i tuszy</w:t>
            </w:r>
            <w:r w:rsidR="00035DEC" w:rsidRPr="002024F2">
              <w:rPr>
                <w:rFonts w:ascii="Arial Narrow" w:hAnsi="Arial Narrow" w:cs="Arial"/>
                <w:b/>
                <w:bCs/>
                <w:sz w:val="24"/>
                <w:szCs w:val="24"/>
              </w:rPr>
              <w:t>.</w:t>
            </w:r>
          </w:p>
        </w:tc>
      </w:tr>
      <w:tr w:rsidR="005F46B2" w:rsidRPr="00AF7760" w:rsidTr="00A31574">
        <w:tc>
          <w:tcPr>
            <w:tcW w:w="2269" w:type="dxa"/>
            <w:shd w:val="clear" w:color="auto" w:fill="auto"/>
          </w:tcPr>
          <w:p w:rsidR="005F46B2" w:rsidRPr="00AF7760" w:rsidRDefault="005F46B2" w:rsidP="00A3157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F46B2" w:rsidRPr="002024F2" w:rsidRDefault="005F46B2" w:rsidP="00A3157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024F2">
              <w:rPr>
                <w:rFonts w:ascii="Arial Narrow" w:hAnsi="Arial Narrow" w:cs="Arial"/>
                <w:b/>
                <w:bCs/>
                <w:sz w:val="24"/>
                <w:szCs w:val="24"/>
              </w:rPr>
              <w:t>45/2025</w:t>
            </w:r>
          </w:p>
        </w:tc>
      </w:tr>
    </w:tbl>
    <w:p w:rsidR="00035DEC" w:rsidRPr="00AF7760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AF7760" w:rsidTr="00B32FF9">
        <w:tc>
          <w:tcPr>
            <w:tcW w:w="9330" w:type="dxa"/>
            <w:shd w:val="clear" w:color="auto" w:fill="F2F2F2"/>
            <w:hideMark/>
          </w:tcPr>
          <w:p w:rsidR="00035DEC" w:rsidRPr="00AF7760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F776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AF7760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AF7760">
        <w:rPr>
          <w:rFonts w:ascii="Arial Narrow" w:hAnsi="Arial Narrow" w:cs="Arial"/>
          <w:sz w:val="24"/>
          <w:szCs w:val="24"/>
        </w:rPr>
        <w:t xml:space="preserve">Zamawiający, </w:t>
      </w:r>
      <w:r w:rsidR="005F46B2" w:rsidRPr="00AF7760">
        <w:rPr>
          <w:rFonts w:ascii="Arial Narrow" w:hAnsi="Arial Narrow" w:cs="Arial"/>
          <w:b/>
          <w:sz w:val="24"/>
          <w:szCs w:val="24"/>
        </w:rPr>
        <w:t>10WSzKzP SPZOZ</w:t>
      </w:r>
      <w:r w:rsidRPr="00AF7760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AF7760">
        <w:rPr>
          <w:rFonts w:ascii="Arial Narrow" w:hAnsi="Arial Narrow" w:cs="Arial"/>
          <w:sz w:val="24"/>
          <w:szCs w:val="24"/>
        </w:rPr>
        <w:t>1</w:t>
      </w:r>
      <w:r w:rsidRPr="00AF7760">
        <w:rPr>
          <w:rFonts w:ascii="Arial Narrow" w:hAnsi="Arial Narrow" w:cs="Arial"/>
          <w:sz w:val="24"/>
          <w:szCs w:val="24"/>
        </w:rPr>
        <w:t>3</w:t>
      </w:r>
      <w:r w:rsidR="0029606A" w:rsidRPr="00AF7760">
        <w:rPr>
          <w:rFonts w:ascii="Arial Narrow" w:hAnsi="Arial Narrow" w:cs="Arial"/>
          <w:sz w:val="24"/>
          <w:szCs w:val="24"/>
        </w:rPr>
        <w:t>5</w:t>
      </w:r>
      <w:r w:rsidRPr="00AF7760">
        <w:rPr>
          <w:rFonts w:ascii="Arial Narrow" w:hAnsi="Arial Narrow" w:cs="Arial"/>
          <w:sz w:val="24"/>
          <w:szCs w:val="24"/>
        </w:rPr>
        <w:t xml:space="preserve"> ust</w:t>
      </w:r>
      <w:r w:rsidR="00D9049C" w:rsidRPr="00AF7760">
        <w:rPr>
          <w:rFonts w:ascii="Arial Narrow" w:hAnsi="Arial Narrow" w:cs="Arial"/>
          <w:sz w:val="24"/>
          <w:szCs w:val="24"/>
        </w:rPr>
        <w:t xml:space="preserve">. </w:t>
      </w:r>
      <w:r w:rsidR="0029606A" w:rsidRPr="00AF7760">
        <w:rPr>
          <w:rFonts w:ascii="Arial Narrow" w:hAnsi="Arial Narrow" w:cs="Arial"/>
          <w:sz w:val="24"/>
          <w:szCs w:val="24"/>
        </w:rPr>
        <w:t>6</w:t>
      </w:r>
      <w:r w:rsidRPr="00AF7760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AF7760">
        <w:rPr>
          <w:rFonts w:ascii="Arial Narrow" w:hAnsi="Arial Narrow" w:cs="Arial"/>
          <w:sz w:val="24"/>
          <w:szCs w:val="24"/>
        </w:rPr>
        <w:t>11</w:t>
      </w:r>
      <w:r w:rsidRPr="00AF7760">
        <w:rPr>
          <w:rFonts w:ascii="Arial Narrow" w:hAnsi="Arial Narrow" w:cs="Arial"/>
          <w:sz w:val="24"/>
          <w:szCs w:val="24"/>
        </w:rPr>
        <w:t xml:space="preserve"> </w:t>
      </w:r>
      <w:r w:rsidR="0029606A" w:rsidRPr="00AF7760">
        <w:rPr>
          <w:rFonts w:ascii="Arial Narrow" w:hAnsi="Arial Narrow" w:cs="Arial"/>
          <w:sz w:val="24"/>
          <w:szCs w:val="24"/>
        </w:rPr>
        <w:t xml:space="preserve">września </w:t>
      </w:r>
      <w:r w:rsidRPr="00AF7760">
        <w:rPr>
          <w:rFonts w:ascii="Arial Narrow" w:hAnsi="Arial Narrow" w:cs="Arial"/>
          <w:sz w:val="24"/>
          <w:szCs w:val="24"/>
        </w:rPr>
        <w:t>20</w:t>
      </w:r>
      <w:r w:rsidR="0029606A" w:rsidRPr="00AF7760">
        <w:rPr>
          <w:rFonts w:ascii="Arial Narrow" w:hAnsi="Arial Narrow" w:cs="Arial"/>
          <w:sz w:val="24"/>
          <w:szCs w:val="24"/>
        </w:rPr>
        <w:t>19</w:t>
      </w:r>
      <w:r w:rsidRPr="00AF7760">
        <w:rPr>
          <w:rFonts w:ascii="Arial Narrow" w:hAnsi="Arial Narrow" w:cs="Arial"/>
          <w:sz w:val="24"/>
          <w:szCs w:val="24"/>
        </w:rPr>
        <w:t xml:space="preserve"> r</w:t>
      </w:r>
      <w:r w:rsidR="0029606A" w:rsidRPr="00AF7760">
        <w:rPr>
          <w:rFonts w:ascii="Arial Narrow" w:hAnsi="Arial Narrow" w:cs="Arial"/>
          <w:sz w:val="24"/>
          <w:szCs w:val="24"/>
        </w:rPr>
        <w:t>.</w:t>
      </w:r>
      <w:r w:rsidRPr="00AF7760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AF7760">
        <w:rPr>
          <w:rFonts w:ascii="Arial Narrow" w:hAnsi="Arial Narrow" w:cs="Arial"/>
          <w:sz w:val="24"/>
          <w:szCs w:val="24"/>
        </w:rPr>
        <w:t>z</w:t>
      </w:r>
      <w:r w:rsidRPr="00AF7760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AF7760">
        <w:rPr>
          <w:rFonts w:ascii="Arial Narrow" w:hAnsi="Arial Narrow" w:cs="Arial"/>
          <w:sz w:val="24"/>
          <w:szCs w:val="24"/>
        </w:rPr>
        <w:t>p</w:t>
      </w:r>
      <w:r w:rsidRPr="00AF7760">
        <w:rPr>
          <w:rFonts w:ascii="Arial Narrow" w:hAnsi="Arial Narrow" w:cs="Arial"/>
          <w:sz w:val="24"/>
          <w:szCs w:val="24"/>
        </w:rPr>
        <w:t xml:space="preserve">ublicznych </w:t>
      </w:r>
      <w:r w:rsidR="005F46B2" w:rsidRPr="00AF7760">
        <w:rPr>
          <w:rFonts w:ascii="Arial Narrow" w:hAnsi="Arial Narrow" w:cs="Arial"/>
          <w:sz w:val="24"/>
          <w:szCs w:val="24"/>
        </w:rPr>
        <w:t>(</w:t>
      </w:r>
      <w:proofErr w:type="spellStart"/>
      <w:r w:rsidR="005F46B2" w:rsidRPr="00AF7760">
        <w:rPr>
          <w:rFonts w:ascii="Arial Narrow" w:hAnsi="Arial Narrow" w:cs="Arial"/>
          <w:sz w:val="24"/>
          <w:szCs w:val="24"/>
        </w:rPr>
        <w:t>t.j</w:t>
      </w:r>
      <w:proofErr w:type="spellEnd"/>
      <w:r w:rsidR="005F46B2" w:rsidRPr="00AF7760">
        <w:rPr>
          <w:rFonts w:ascii="Arial Narrow" w:hAnsi="Arial Narrow" w:cs="Arial"/>
          <w:sz w:val="24"/>
          <w:szCs w:val="24"/>
        </w:rPr>
        <w:t>. Dz. U. z 2024 poz. 1320)</w:t>
      </w:r>
      <w:r w:rsidR="00BE7BFD" w:rsidRPr="00AF7760">
        <w:rPr>
          <w:rFonts w:ascii="Arial Narrow" w:hAnsi="Arial Narrow" w:cs="Arial"/>
          <w:sz w:val="24"/>
          <w:szCs w:val="24"/>
        </w:rPr>
        <w:t xml:space="preserve">, </w:t>
      </w:r>
      <w:r w:rsidR="00D9049C" w:rsidRPr="00AF7760">
        <w:rPr>
          <w:rFonts w:ascii="Arial Narrow" w:hAnsi="Arial Narrow" w:cs="Arial"/>
          <w:sz w:val="24"/>
          <w:szCs w:val="24"/>
        </w:rPr>
        <w:t>udostępnia</w:t>
      </w:r>
      <w:r w:rsidR="00BE7BFD" w:rsidRPr="00AF7760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AF7760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AF7760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AF7760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AF7760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AF7760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AF7760">
        <w:rPr>
          <w:rFonts w:ascii="Arial Narrow" w:hAnsi="Arial Narrow" w:cs="Arial"/>
          <w:sz w:val="24"/>
          <w:szCs w:val="24"/>
        </w:rPr>
        <w:t>wraz z wyjaśnieniami</w:t>
      </w:r>
      <w:r w:rsidR="0012774F" w:rsidRPr="00AF7760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F46B2" w:rsidRPr="00AF7760" w:rsidTr="00A31574">
        <w:tc>
          <w:tcPr>
            <w:tcW w:w="9356" w:type="dxa"/>
            <w:shd w:val="clear" w:color="auto" w:fill="auto"/>
          </w:tcPr>
          <w:p w:rsidR="005F46B2" w:rsidRPr="00AF7760" w:rsidRDefault="002024F2" w:rsidP="002024F2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3</w:t>
            </w:r>
          </w:p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  <w:u w:val="single"/>
              </w:rPr>
              <w:t xml:space="preserve">Dotyczy </w:t>
            </w:r>
            <w:r w:rsidR="00AF7760" w:rsidRPr="00AF7760">
              <w:rPr>
                <w:rFonts w:ascii="Arial Narrow" w:hAnsi="Arial Narrow" w:cs="Arial"/>
                <w:sz w:val="24"/>
                <w:szCs w:val="24"/>
                <w:u w:val="single"/>
              </w:rPr>
              <w:t>postępowania</w:t>
            </w:r>
          </w:p>
          <w:p w:rsidR="005F46B2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Zamawiający dopuszcza zaoferowanie produktów równoważnych. Zwracamy się z prośbą o dodanie w formularzu cenowym</w:t>
            </w:r>
            <w:r w:rsidR="00AF776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F7760">
              <w:rPr>
                <w:rFonts w:ascii="Arial Narrow" w:hAnsi="Arial Narrow" w:cs="Arial"/>
                <w:sz w:val="24"/>
                <w:szCs w:val="24"/>
              </w:rPr>
              <w:t>kolumny, w której Wykonawcy musieliby wskazać producenta oraz kod oferowanego produktu. Umożliwi to merytoryczną ocenę ofert pod kątem zgodności z SWZ.</w:t>
            </w:r>
          </w:p>
          <w:p w:rsidR="00AF7760" w:rsidRPr="00AF7760" w:rsidRDefault="00AF7760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AF7760" w:rsidRPr="00AF7760" w:rsidRDefault="00AF7760" w:rsidP="00313F53">
            <w:pPr>
              <w:spacing w:after="24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SWZ.</w:t>
            </w:r>
          </w:p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Dotyczy formularza cenowego</w:t>
            </w:r>
          </w:p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Zadanie 1 Tonery,</w:t>
            </w:r>
            <w:r w:rsidR="002024F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F7760">
              <w:rPr>
                <w:rFonts w:ascii="Arial Narrow" w:hAnsi="Arial Narrow" w:cs="Arial"/>
                <w:sz w:val="24"/>
                <w:szCs w:val="24"/>
              </w:rPr>
              <w:t>tusze i bębny  do drukarek HP, LEXMARK</w:t>
            </w:r>
            <w:r w:rsidRPr="00AF7760">
              <w:rPr>
                <w:rFonts w:ascii="Arial Narrow" w:hAnsi="Arial Narrow" w:cs="Arial"/>
                <w:sz w:val="24"/>
                <w:szCs w:val="24"/>
              </w:rPr>
              <w:tab/>
            </w:r>
            <w:r w:rsidRPr="00AF7760">
              <w:rPr>
                <w:rFonts w:ascii="Arial Narrow" w:hAnsi="Arial Narrow" w:cs="Arial"/>
                <w:sz w:val="24"/>
                <w:szCs w:val="24"/>
              </w:rPr>
              <w:tab/>
            </w:r>
            <w:r w:rsidRPr="00AF7760">
              <w:rPr>
                <w:rFonts w:ascii="Arial Narrow" w:hAnsi="Arial Narrow" w:cs="Arial"/>
                <w:sz w:val="24"/>
                <w:szCs w:val="24"/>
              </w:rPr>
              <w:tab/>
            </w:r>
            <w:r w:rsidRPr="00AF7760">
              <w:rPr>
                <w:rFonts w:ascii="Arial Narrow" w:hAnsi="Arial Narrow" w:cs="Arial"/>
                <w:sz w:val="24"/>
                <w:szCs w:val="24"/>
              </w:rPr>
              <w:tab/>
            </w:r>
            <w:r w:rsidRPr="00AF7760">
              <w:rPr>
                <w:rFonts w:ascii="Arial Narrow" w:hAnsi="Arial Narrow" w:cs="Arial"/>
                <w:sz w:val="24"/>
                <w:szCs w:val="24"/>
              </w:rPr>
              <w:tab/>
            </w:r>
          </w:p>
          <w:p w:rsidR="00AF7760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  <w:u w:val="single"/>
              </w:rPr>
              <w:t xml:space="preserve">Pytanie </w:t>
            </w:r>
          </w:p>
          <w:tbl>
            <w:tblPr>
              <w:tblW w:w="88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383"/>
              <w:gridCol w:w="2770"/>
              <w:gridCol w:w="1253"/>
              <w:gridCol w:w="639"/>
              <w:gridCol w:w="639"/>
              <w:gridCol w:w="639"/>
              <w:gridCol w:w="639"/>
              <w:gridCol w:w="639"/>
              <w:gridCol w:w="639"/>
              <w:gridCol w:w="639"/>
            </w:tblGrid>
            <w:tr w:rsidR="00AF7760" w:rsidTr="00AF7760">
              <w:trPr>
                <w:trHeight w:val="168"/>
              </w:trPr>
              <w:tc>
                <w:tcPr>
                  <w:tcW w:w="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F7760" w:rsidRDefault="00AF7760" w:rsidP="002024F2">
                  <w:pPr>
                    <w:jc w:val="center"/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3.</w:t>
                  </w:r>
                </w:p>
              </w:tc>
              <w:tc>
                <w:tcPr>
                  <w:tcW w:w="2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F7760" w:rsidRDefault="00AF7760" w:rsidP="002024F2">
                  <w:pPr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Toner HP 87A CF287A</w:t>
                  </w:r>
                </w:p>
              </w:tc>
              <w:tc>
                <w:tcPr>
                  <w:tcW w:w="1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F7760" w:rsidRDefault="00AF7760" w:rsidP="002024F2">
                  <w:pPr>
                    <w:jc w:val="center"/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szt.</w:t>
                  </w:r>
                </w:p>
              </w:tc>
              <w:tc>
                <w:tcPr>
                  <w:tcW w:w="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F7760" w:rsidRDefault="00AF7760" w:rsidP="002024F2">
                  <w:pPr>
                    <w:jc w:val="center"/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15</w:t>
                  </w:r>
                </w:p>
              </w:tc>
              <w:tc>
                <w:tcPr>
                  <w:tcW w:w="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F7760" w:rsidRDefault="00AF7760" w:rsidP="002024F2">
                  <w:pPr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 </w:t>
                  </w:r>
                </w:p>
              </w:tc>
              <w:tc>
                <w:tcPr>
                  <w:tcW w:w="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F7760" w:rsidRDefault="00AF7760" w:rsidP="002024F2">
                  <w:pPr>
                    <w:jc w:val="center"/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23%</w:t>
                  </w:r>
                </w:p>
              </w:tc>
              <w:tc>
                <w:tcPr>
                  <w:tcW w:w="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F7760" w:rsidRDefault="00AF7760" w:rsidP="002024F2">
                  <w:pPr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 xml:space="preserve">          -   zł </w:t>
                  </w:r>
                </w:p>
              </w:tc>
              <w:tc>
                <w:tcPr>
                  <w:tcW w:w="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F7760" w:rsidRDefault="00AF7760" w:rsidP="002024F2">
                  <w:pPr>
                    <w:jc w:val="center"/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 xml:space="preserve">          -   zł </w:t>
                  </w:r>
                </w:p>
              </w:tc>
              <w:tc>
                <w:tcPr>
                  <w:tcW w:w="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F7760" w:rsidRDefault="00AF7760" w:rsidP="002024F2">
                  <w:pPr>
                    <w:jc w:val="center"/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 xml:space="preserve">          -   zł </w:t>
                  </w:r>
                </w:p>
              </w:tc>
              <w:tc>
                <w:tcPr>
                  <w:tcW w:w="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F7760" w:rsidRDefault="00AF7760" w:rsidP="002024F2">
                  <w:pPr>
                    <w:jc w:val="center"/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9 000</w:t>
                  </w:r>
                </w:p>
              </w:tc>
            </w:tr>
          </w:tbl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lastRenderedPageBreak/>
              <w:t>wg informacji pochodzącej od producenta wydajność dla oryginalnego tonera wynosi 8550 str. Proszę o  poprawienie wymaganej minimalnej wydajności w formularzu cenowym.</w:t>
            </w:r>
          </w:p>
          <w:p w:rsidR="00AF7760" w:rsidRPr="00AF7760" w:rsidRDefault="00AF7760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AF7760" w:rsidRPr="00AF7760" w:rsidRDefault="00AF7760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SWZ.</w:t>
            </w:r>
          </w:p>
          <w:p w:rsid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  <w:u w:val="single"/>
              </w:rPr>
              <w:t xml:space="preserve">Pytanie </w:t>
            </w:r>
          </w:p>
          <w:tbl>
            <w:tblPr>
              <w:tblW w:w="710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540"/>
              <w:gridCol w:w="4760"/>
              <w:gridCol w:w="900"/>
              <w:gridCol w:w="900"/>
            </w:tblGrid>
            <w:tr w:rsidR="00AF7760" w:rsidTr="00AF7760">
              <w:trPr>
                <w:trHeight w:val="255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F7760" w:rsidRDefault="00AF7760" w:rsidP="002024F2">
                  <w:pPr>
                    <w:jc w:val="center"/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59.</w:t>
                  </w:r>
                </w:p>
              </w:tc>
              <w:tc>
                <w:tcPr>
                  <w:tcW w:w="4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F7760" w:rsidRDefault="00AF7760" w:rsidP="002024F2">
                  <w:pPr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Toner do LEXMARK B2242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F7760" w:rsidRDefault="00AF7760" w:rsidP="002024F2">
                  <w:pPr>
                    <w:jc w:val="center"/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szt.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F7760" w:rsidRDefault="00AF7760" w:rsidP="002024F2">
                  <w:pPr>
                    <w:jc w:val="center"/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400</w:t>
                  </w:r>
                </w:p>
              </w:tc>
            </w:tr>
            <w:tr w:rsidR="00AF7760" w:rsidTr="00AF7760">
              <w:trPr>
                <w:trHeight w:val="255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F7760" w:rsidRDefault="00AF7760" w:rsidP="002024F2">
                  <w:pPr>
                    <w:jc w:val="center"/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65.</w:t>
                  </w:r>
                </w:p>
              </w:tc>
              <w:tc>
                <w:tcPr>
                  <w:tcW w:w="4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F7760" w:rsidRDefault="00AF7760" w:rsidP="002024F2">
                  <w:pPr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Bęben Lexmark B2442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F7760" w:rsidRDefault="00AF7760" w:rsidP="002024F2">
                  <w:pPr>
                    <w:jc w:val="center"/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szt.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F7760" w:rsidRDefault="00AF7760" w:rsidP="002024F2">
                  <w:pPr>
                    <w:jc w:val="center"/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25</w:t>
                  </w:r>
                </w:p>
              </w:tc>
            </w:tr>
          </w:tbl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W pozycji 59 Zamawiający wskazał urządzenie LEXMARK B2242. Z kolei w pozycji nr 65 zostało wskazane urządzenie LEXMARK B2442. Zgodnie z posiadaną wiedzą nie istnieje urządzenie LEXMARK B2242. Prosimy o zweryfikowanie, czy w pozycji nr 59 nie wkradła się omyłka pisarska w numerze urządzenia.</w:t>
            </w:r>
          </w:p>
          <w:p w:rsidR="00AF7760" w:rsidRPr="00AF7760" w:rsidRDefault="00AF7760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5F46B2" w:rsidRPr="00AF7760" w:rsidRDefault="00AF7760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>Zamawiający poprawi w formularzu cenowym w zadaniu 1 w pozycji 59 numer urządzenia.</w:t>
            </w:r>
          </w:p>
          <w:p w:rsidR="00AF7760" w:rsidRPr="00AF7760" w:rsidRDefault="00AF7760" w:rsidP="002024F2">
            <w:pPr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w dniu dzisiejszym prześle uaktualniony formularz cenowy na stronę Zamawiającego i na platformę e-propublico.pl </w:t>
            </w:r>
          </w:p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  <w:u w:val="single"/>
              </w:rPr>
              <w:t xml:space="preserve">Pytanie </w:t>
            </w:r>
          </w:p>
          <w:tbl>
            <w:tblPr>
              <w:tblW w:w="710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540"/>
              <w:gridCol w:w="4760"/>
              <w:gridCol w:w="900"/>
              <w:gridCol w:w="900"/>
            </w:tblGrid>
            <w:tr w:rsidR="00AF7760" w:rsidTr="00AF7760">
              <w:trPr>
                <w:trHeight w:val="255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F7760" w:rsidRDefault="00AF7760" w:rsidP="002024F2">
                  <w:pPr>
                    <w:jc w:val="center"/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60.</w:t>
                  </w:r>
                </w:p>
              </w:tc>
              <w:tc>
                <w:tcPr>
                  <w:tcW w:w="4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F7760" w:rsidRDefault="00AF7760" w:rsidP="002024F2">
                  <w:pPr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Toner Lexmark CS317 DN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F7760" w:rsidRDefault="00AF7760" w:rsidP="002024F2">
                  <w:pPr>
                    <w:jc w:val="center"/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szt.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F7760" w:rsidRDefault="00AF7760" w:rsidP="002024F2">
                  <w:pPr>
                    <w:jc w:val="center"/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5</w:t>
                  </w:r>
                </w:p>
              </w:tc>
            </w:tr>
          </w:tbl>
          <w:p w:rsidR="005F46B2" w:rsidRPr="00AF7760" w:rsidRDefault="005F46B2" w:rsidP="002024F2">
            <w:pPr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Wskazane urządzenie to urządzenie wielokolorowe:</w:t>
            </w:r>
          </w:p>
          <w:p w:rsidR="005F46B2" w:rsidRPr="00AF7760" w:rsidRDefault="005F46B2" w:rsidP="002024F2">
            <w:pPr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https://www.lexmark.com/pl_pl/printers/printer/11100/Lexmark-CS317dn</w:t>
            </w:r>
          </w:p>
          <w:p w:rsidR="005F46B2" w:rsidRDefault="005F46B2" w:rsidP="002024F2">
            <w:pPr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W formularzu cenowym Zamawiający nie wskazał, jaki kolor tonera należy wycenić, a jako jednostkę miary wskazał sztuki.</w:t>
            </w:r>
            <w:r w:rsidR="00AF776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F7760">
              <w:rPr>
                <w:rFonts w:ascii="Arial Narrow" w:hAnsi="Arial Narrow" w:cs="Arial"/>
                <w:sz w:val="24"/>
                <w:szCs w:val="24"/>
              </w:rPr>
              <w:t xml:space="preserve">Prosimy o wskazanie jaki kolor tonera należy wycenić. </w:t>
            </w:r>
          </w:p>
          <w:p w:rsidR="00AF7760" w:rsidRPr="00AF7760" w:rsidRDefault="00AF7760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AF7760" w:rsidRPr="00AF7760" w:rsidRDefault="00AF7760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wymaga zaoferowania tonera w kolorze czarnym.</w:t>
            </w:r>
          </w:p>
          <w:p w:rsidR="00AF7760" w:rsidRPr="00AF7760" w:rsidRDefault="00AF7760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w dniu dzisiejszym prześle uaktualniony formularz cenowy na stronę Zamawiającego i na platformę e-propublico.pl </w:t>
            </w:r>
          </w:p>
          <w:p w:rsidR="005F46B2" w:rsidRPr="00AF7760" w:rsidRDefault="005F46B2" w:rsidP="002024F2">
            <w:pPr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  <w:u w:val="single"/>
              </w:rPr>
              <w:t>Pytanie</w:t>
            </w:r>
          </w:p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Poz. 25,38,41,42</w:t>
            </w:r>
          </w:p>
          <w:p w:rsidR="005F46B2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Informujemy, że  materiał eksploatacyjny we wskazanej pozycji  został wycofany z produkcji, nie jest dostępny na rynku i nie został zastąpiony innym modelem. Nie jest on dostępny u dystrybutorów, a informacje o dostępności widniejące przy tym produkcie w sklepach internetowych nie znajdują potwierdzenia przy próbach złożenia zamówienia - po złożeniu zamówienia sprzedawcy informują, że nie mają tego produktu w magazynie i już nie ma możliwości jego sprowadzenia.  Ponadto we wskazanych pozycjach nie ma możliwości zaoferowania fabrycznie nowych zamienników, które nie naruszałyby prawa patentowego. Prosimy o wykreślenie wskazanych pozycji.</w:t>
            </w:r>
          </w:p>
          <w:p w:rsidR="00AF7760" w:rsidRPr="00AF7760" w:rsidRDefault="00AF7760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AF7760" w:rsidRPr="00AF7760" w:rsidRDefault="00AF7760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SWZ.</w:t>
            </w:r>
          </w:p>
          <w:p w:rsidR="00AF7760" w:rsidRPr="00A31574" w:rsidRDefault="00AF7760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1574">
              <w:rPr>
                <w:rFonts w:ascii="Arial Narrow" w:hAnsi="Arial Narrow" w:cs="Arial"/>
                <w:b/>
                <w:sz w:val="24"/>
                <w:szCs w:val="24"/>
              </w:rPr>
              <w:t>Zamawiający sprawdził</w:t>
            </w:r>
            <w:r w:rsidR="00A31574" w:rsidRPr="00A31574">
              <w:rPr>
                <w:rFonts w:ascii="Arial Narrow" w:hAnsi="Arial Narrow" w:cs="Arial"/>
                <w:b/>
                <w:sz w:val="24"/>
                <w:szCs w:val="24"/>
              </w:rPr>
              <w:t xml:space="preserve"> dostępn</w:t>
            </w:r>
            <w:r w:rsidR="002024F2">
              <w:rPr>
                <w:rFonts w:ascii="Arial Narrow" w:hAnsi="Arial Narrow" w:cs="Arial"/>
                <w:b/>
                <w:sz w:val="24"/>
                <w:szCs w:val="24"/>
              </w:rPr>
              <w:t>e</w:t>
            </w:r>
            <w:r w:rsidR="00A31574" w:rsidRPr="00A31574">
              <w:rPr>
                <w:rFonts w:ascii="Arial Narrow" w:hAnsi="Arial Narrow" w:cs="Arial"/>
                <w:b/>
                <w:sz w:val="24"/>
                <w:szCs w:val="24"/>
              </w:rPr>
              <w:t xml:space="preserve"> na rynku</w:t>
            </w:r>
            <w:r w:rsidRPr="00A31574">
              <w:rPr>
                <w:rFonts w:ascii="Arial Narrow" w:hAnsi="Arial Narrow" w:cs="Arial"/>
                <w:b/>
                <w:sz w:val="24"/>
                <w:szCs w:val="24"/>
              </w:rPr>
              <w:t xml:space="preserve"> ofert</w:t>
            </w:r>
            <w:r w:rsidR="002024F2">
              <w:rPr>
                <w:rFonts w:ascii="Arial Narrow" w:hAnsi="Arial Narrow" w:cs="Arial"/>
                <w:b/>
                <w:sz w:val="24"/>
                <w:szCs w:val="24"/>
              </w:rPr>
              <w:t>y</w:t>
            </w:r>
            <w:r w:rsidRPr="00A31574">
              <w:rPr>
                <w:rFonts w:ascii="Arial Narrow" w:hAnsi="Arial Narrow" w:cs="Arial"/>
                <w:b/>
                <w:sz w:val="24"/>
                <w:szCs w:val="24"/>
              </w:rPr>
              <w:t xml:space="preserve"> i znalazł dystrybutorów</w:t>
            </w:r>
            <w:r w:rsidR="00A31574" w:rsidRPr="00A31574">
              <w:rPr>
                <w:rFonts w:ascii="Arial Narrow" w:hAnsi="Arial Narrow" w:cs="Arial"/>
                <w:b/>
                <w:sz w:val="24"/>
                <w:szCs w:val="24"/>
              </w:rPr>
              <w:t>, którzy są w stanie zapewnić asortyment przez okres trwania umowy.</w:t>
            </w:r>
          </w:p>
          <w:p w:rsidR="005F46B2" w:rsidRPr="00A31574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A31574">
              <w:rPr>
                <w:rFonts w:ascii="Arial Narrow" w:hAnsi="Arial Narrow" w:cs="Arial"/>
                <w:sz w:val="24"/>
                <w:szCs w:val="24"/>
                <w:u w:val="single"/>
              </w:rPr>
              <w:t xml:space="preserve">Zadanie 3 Tonery i bębny Samsung, </w:t>
            </w:r>
            <w:proofErr w:type="spellStart"/>
            <w:r w:rsidRPr="00A31574">
              <w:rPr>
                <w:rFonts w:ascii="Arial Narrow" w:hAnsi="Arial Narrow" w:cs="Arial"/>
                <w:sz w:val="24"/>
                <w:szCs w:val="24"/>
                <w:u w:val="single"/>
              </w:rPr>
              <w:t>Minolta,OKI</w:t>
            </w:r>
            <w:proofErr w:type="spellEnd"/>
            <w:r w:rsidRPr="00A31574">
              <w:rPr>
                <w:rFonts w:ascii="Arial Narrow" w:hAnsi="Arial Narrow" w:cs="Arial"/>
                <w:sz w:val="24"/>
                <w:szCs w:val="24"/>
                <w:u w:val="single"/>
              </w:rPr>
              <w:t xml:space="preserve">, </w:t>
            </w:r>
            <w:proofErr w:type="spellStart"/>
            <w:r w:rsidRPr="00A31574">
              <w:rPr>
                <w:rFonts w:ascii="Arial Narrow" w:hAnsi="Arial Narrow" w:cs="Arial"/>
                <w:sz w:val="24"/>
                <w:szCs w:val="24"/>
                <w:u w:val="single"/>
              </w:rPr>
              <w:t>Pansonic</w:t>
            </w:r>
            <w:proofErr w:type="spellEnd"/>
          </w:p>
          <w:p w:rsidR="005F46B2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A31574">
              <w:rPr>
                <w:rFonts w:ascii="Arial Narrow" w:hAnsi="Arial Narrow" w:cs="Arial"/>
                <w:sz w:val="24"/>
                <w:szCs w:val="24"/>
                <w:u w:val="single"/>
              </w:rPr>
              <w:t>Pytanie</w:t>
            </w:r>
          </w:p>
          <w:tbl>
            <w:tblPr>
              <w:tblW w:w="912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540"/>
              <w:gridCol w:w="8580"/>
            </w:tblGrid>
            <w:tr w:rsidR="00A31574" w:rsidTr="00A31574">
              <w:trPr>
                <w:trHeight w:val="255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31574" w:rsidRDefault="00A31574" w:rsidP="002024F2">
                  <w:pPr>
                    <w:jc w:val="center"/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6.</w:t>
                  </w:r>
                </w:p>
              </w:tc>
              <w:tc>
                <w:tcPr>
                  <w:tcW w:w="8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31574" w:rsidRDefault="00A31574" w:rsidP="002024F2">
                  <w:pPr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 xml:space="preserve">Toner Samsung </w:t>
                  </w:r>
                  <w:r>
                    <w:rPr>
                      <w:rFonts w:ascii="Arial Narrow" w:hAnsi="Arial Narrow" w:cs="Calibri"/>
                      <w:color w:val="EE0000"/>
                    </w:rPr>
                    <w:t xml:space="preserve">CLT-C404S </w:t>
                  </w:r>
                  <w:proofErr w:type="spellStart"/>
                  <w:r>
                    <w:rPr>
                      <w:rFonts w:ascii="Arial Narrow" w:hAnsi="Arial Narrow" w:cs="Calibri"/>
                    </w:rPr>
                    <w:t>black</w:t>
                  </w:r>
                  <w:proofErr w:type="spellEnd"/>
                </w:p>
              </w:tc>
            </w:tr>
            <w:tr w:rsidR="00A31574" w:rsidTr="00A31574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31574" w:rsidRDefault="00A31574" w:rsidP="002024F2">
                  <w:pPr>
                    <w:jc w:val="center"/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lastRenderedPageBreak/>
                    <w:t>7.</w:t>
                  </w:r>
                </w:p>
              </w:tc>
              <w:tc>
                <w:tcPr>
                  <w:tcW w:w="8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31574" w:rsidRDefault="00A31574" w:rsidP="002024F2">
                  <w:pPr>
                    <w:rPr>
                      <w:rFonts w:ascii="Arial Narrow" w:hAnsi="Arial Narrow" w:cs="Calibri"/>
                    </w:rPr>
                  </w:pPr>
                  <w:proofErr w:type="spellStart"/>
                  <w:r>
                    <w:rPr>
                      <w:rFonts w:ascii="Arial Narrow" w:hAnsi="Arial Narrow" w:cs="Calibri"/>
                    </w:rPr>
                    <w:t>Toners</w:t>
                  </w:r>
                  <w:proofErr w:type="spellEnd"/>
                  <w:r>
                    <w:rPr>
                      <w:rFonts w:ascii="Arial Narrow" w:hAnsi="Arial Narrow" w:cs="Calibri"/>
                    </w:rPr>
                    <w:t xml:space="preserve"> Samsung </w:t>
                  </w:r>
                  <w:r>
                    <w:rPr>
                      <w:rFonts w:ascii="Arial Narrow" w:hAnsi="Arial Narrow" w:cs="Calibri"/>
                      <w:color w:val="EE0000"/>
                    </w:rPr>
                    <w:t xml:space="preserve">CLT-C404S </w:t>
                  </w:r>
                  <w:proofErr w:type="spellStart"/>
                  <w:r>
                    <w:rPr>
                      <w:rFonts w:ascii="Arial Narrow" w:hAnsi="Arial Narrow" w:cs="Calibri"/>
                    </w:rPr>
                    <w:t>cyan</w:t>
                  </w:r>
                  <w:proofErr w:type="spellEnd"/>
                </w:p>
              </w:tc>
            </w:tr>
            <w:tr w:rsidR="00A31574" w:rsidTr="00A31574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31574" w:rsidRDefault="00A31574" w:rsidP="002024F2">
                  <w:pPr>
                    <w:jc w:val="center"/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8.</w:t>
                  </w:r>
                </w:p>
              </w:tc>
              <w:tc>
                <w:tcPr>
                  <w:tcW w:w="8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31574" w:rsidRDefault="00A31574" w:rsidP="002024F2">
                  <w:pPr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 xml:space="preserve">Toner Samsung </w:t>
                  </w:r>
                  <w:r>
                    <w:rPr>
                      <w:rFonts w:ascii="Arial Narrow" w:hAnsi="Arial Narrow" w:cs="Calibri"/>
                      <w:color w:val="EE0000"/>
                    </w:rPr>
                    <w:t xml:space="preserve">CLT-C404S </w:t>
                  </w:r>
                  <w:proofErr w:type="spellStart"/>
                  <w:r>
                    <w:rPr>
                      <w:rFonts w:ascii="Arial Narrow" w:hAnsi="Arial Narrow" w:cs="Calibri"/>
                    </w:rPr>
                    <w:t>yellow</w:t>
                  </w:r>
                  <w:proofErr w:type="spellEnd"/>
                </w:p>
              </w:tc>
            </w:tr>
            <w:tr w:rsidR="00A31574" w:rsidTr="00A31574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31574" w:rsidRDefault="00A31574" w:rsidP="002024F2">
                  <w:pPr>
                    <w:jc w:val="center"/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9.</w:t>
                  </w:r>
                </w:p>
              </w:tc>
              <w:tc>
                <w:tcPr>
                  <w:tcW w:w="8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31574" w:rsidRDefault="00A31574" w:rsidP="002024F2">
                  <w:pPr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 xml:space="preserve">Toner Samsung </w:t>
                  </w:r>
                  <w:r>
                    <w:rPr>
                      <w:rFonts w:ascii="Arial Narrow" w:hAnsi="Arial Narrow" w:cs="Calibri"/>
                      <w:color w:val="EE0000"/>
                    </w:rPr>
                    <w:t xml:space="preserve">CLT-C404S </w:t>
                  </w:r>
                  <w:proofErr w:type="spellStart"/>
                  <w:r>
                    <w:rPr>
                      <w:rFonts w:ascii="Arial Narrow" w:hAnsi="Arial Narrow" w:cs="Calibri"/>
                    </w:rPr>
                    <w:t>magenta</w:t>
                  </w:r>
                  <w:proofErr w:type="spellEnd"/>
                </w:p>
              </w:tc>
            </w:tr>
          </w:tbl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 xml:space="preserve">W formularzu cenowym Zamawiający we wszystkich pozycjach wskazał CLT-C404S, który jest oznaczeniem tonera w kolorze </w:t>
            </w:r>
            <w:proofErr w:type="spellStart"/>
            <w:r w:rsidRPr="00AF7760">
              <w:rPr>
                <w:rFonts w:ascii="Arial Narrow" w:hAnsi="Arial Narrow" w:cs="Arial"/>
                <w:sz w:val="24"/>
                <w:szCs w:val="24"/>
              </w:rPr>
              <w:t>cyan</w:t>
            </w:r>
            <w:proofErr w:type="spellEnd"/>
            <w:r w:rsidRPr="00AF7760">
              <w:rPr>
                <w:rFonts w:ascii="Arial Narrow" w:hAnsi="Arial Narrow" w:cs="Arial"/>
                <w:sz w:val="24"/>
                <w:szCs w:val="24"/>
              </w:rPr>
              <w:t>.  Jednocześnie Zamawiający wskazuje w formularzu cenowym inne kolory.</w:t>
            </w:r>
          </w:p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Kolorowe tonery posiadają następujące oznaczenie:</w:t>
            </w:r>
          </w:p>
          <w:p w:rsidR="005F46B2" w:rsidRPr="00AF7760" w:rsidRDefault="00A31574" w:rsidP="002024F2">
            <w:pPr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Czarny:</w:t>
            </w:r>
            <w:r w:rsidR="005F46B2" w:rsidRPr="00AF7760">
              <w:rPr>
                <w:rFonts w:ascii="Arial Narrow" w:hAnsi="Arial Narrow" w:cs="Arial"/>
                <w:sz w:val="24"/>
                <w:szCs w:val="24"/>
              </w:rPr>
              <w:tab/>
              <w:t>CLT-K404S</w:t>
            </w:r>
          </w:p>
          <w:p w:rsidR="005F46B2" w:rsidRPr="00AF7760" w:rsidRDefault="005F46B2" w:rsidP="002024F2">
            <w:pPr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Niebieski:</w:t>
            </w:r>
            <w:r w:rsidRPr="00AF7760">
              <w:rPr>
                <w:rFonts w:ascii="Arial Narrow" w:hAnsi="Arial Narrow" w:cs="Arial"/>
                <w:sz w:val="24"/>
                <w:szCs w:val="24"/>
              </w:rPr>
              <w:tab/>
              <w:t>CLT-C404S</w:t>
            </w:r>
          </w:p>
          <w:p w:rsidR="005F46B2" w:rsidRPr="00AF7760" w:rsidRDefault="005F46B2" w:rsidP="002024F2">
            <w:pPr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Żółty:</w:t>
            </w:r>
            <w:r w:rsidRPr="00AF7760">
              <w:rPr>
                <w:rFonts w:ascii="Arial Narrow" w:hAnsi="Arial Narrow" w:cs="Arial"/>
                <w:sz w:val="24"/>
                <w:szCs w:val="24"/>
              </w:rPr>
              <w:tab/>
            </w:r>
            <w:r w:rsidRPr="00AF7760">
              <w:rPr>
                <w:rFonts w:ascii="Arial Narrow" w:hAnsi="Arial Narrow" w:cs="Arial"/>
                <w:sz w:val="24"/>
                <w:szCs w:val="24"/>
              </w:rPr>
              <w:tab/>
              <w:t>CLT-Y404S</w:t>
            </w:r>
          </w:p>
          <w:p w:rsidR="005F46B2" w:rsidRPr="00AF7760" w:rsidRDefault="005F46B2" w:rsidP="002024F2">
            <w:pPr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Czerwony:</w:t>
            </w:r>
            <w:r w:rsidRPr="00AF7760">
              <w:rPr>
                <w:rFonts w:ascii="Arial Narrow" w:hAnsi="Arial Narrow" w:cs="Arial"/>
                <w:sz w:val="24"/>
                <w:szCs w:val="24"/>
              </w:rPr>
              <w:tab/>
              <w:t>CLT-M404S</w:t>
            </w:r>
          </w:p>
          <w:p w:rsidR="005F46B2" w:rsidRDefault="005F46B2" w:rsidP="002024F2">
            <w:pPr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 xml:space="preserve">Prosimy o poprawienie w formularzu cenowym. </w:t>
            </w:r>
          </w:p>
          <w:p w:rsidR="00A31574" w:rsidRDefault="00A31574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A31574" w:rsidRPr="00A31574" w:rsidRDefault="00A31574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1574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A31574" w:rsidRPr="00AF7760" w:rsidRDefault="00A31574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poprawi w formularzu cenowym w zadaniu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3</w:t>
            </w: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 xml:space="preserve"> w pozycji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6, 7, 8 oraz 9 oznaczenia kolorów tonerów.</w:t>
            </w:r>
          </w:p>
          <w:p w:rsidR="00A31574" w:rsidRPr="00AF7760" w:rsidRDefault="00A31574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w dniu dzisiejszym prześle uaktualniony formularz cenowy na stronę Zamawiającego i na platformę e-propublico.pl </w:t>
            </w:r>
          </w:p>
          <w:p w:rsidR="005F46B2" w:rsidRPr="00A31574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A31574">
              <w:rPr>
                <w:rFonts w:ascii="Arial Narrow" w:hAnsi="Arial Narrow" w:cs="Arial"/>
                <w:sz w:val="24"/>
                <w:szCs w:val="24"/>
                <w:u w:val="single"/>
              </w:rPr>
              <w:t>Pytanie</w:t>
            </w:r>
          </w:p>
          <w:tbl>
            <w:tblPr>
              <w:tblW w:w="912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540"/>
              <w:gridCol w:w="8580"/>
            </w:tblGrid>
            <w:tr w:rsidR="00A31574" w:rsidTr="00A31574">
              <w:trPr>
                <w:trHeight w:val="255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31574" w:rsidRDefault="00A31574" w:rsidP="002024F2">
                  <w:pPr>
                    <w:jc w:val="center"/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21.</w:t>
                  </w:r>
                </w:p>
              </w:tc>
              <w:tc>
                <w:tcPr>
                  <w:tcW w:w="8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31574" w:rsidRDefault="00A31574" w:rsidP="002024F2">
                  <w:pPr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 xml:space="preserve">Toner Samsung </w:t>
                  </w:r>
                  <w:r>
                    <w:rPr>
                      <w:rFonts w:ascii="Arial Narrow" w:hAnsi="Arial Narrow" w:cs="Calibri"/>
                      <w:color w:val="EE0000"/>
                    </w:rPr>
                    <w:t xml:space="preserve">CLT-K406S </w:t>
                  </w:r>
                  <w:proofErr w:type="spellStart"/>
                  <w:r>
                    <w:rPr>
                      <w:rFonts w:ascii="Arial Narrow" w:hAnsi="Arial Narrow" w:cs="Calibri"/>
                    </w:rPr>
                    <w:t>black</w:t>
                  </w:r>
                  <w:proofErr w:type="spellEnd"/>
                </w:p>
              </w:tc>
            </w:tr>
            <w:tr w:rsidR="00A31574" w:rsidTr="00A31574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31574" w:rsidRDefault="00A31574" w:rsidP="002024F2">
                  <w:pPr>
                    <w:jc w:val="center"/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22.</w:t>
                  </w:r>
                </w:p>
              </w:tc>
              <w:tc>
                <w:tcPr>
                  <w:tcW w:w="8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31574" w:rsidRDefault="00A31574" w:rsidP="002024F2">
                  <w:pPr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 xml:space="preserve">Toner Samsung </w:t>
                  </w:r>
                  <w:r>
                    <w:rPr>
                      <w:rFonts w:ascii="Arial Narrow" w:hAnsi="Arial Narrow" w:cs="Calibri"/>
                      <w:color w:val="EE0000"/>
                    </w:rPr>
                    <w:t xml:space="preserve">CLT-K406S </w:t>
                  </w:r>
                  <w:proofErr w:type="spellStart"/>
                  <w:r>
                    <w:rPr>
                      <w:rFonts w:ascii="Arial Narrow" w:hAnsi="Arial Narrow" w:cs="Calibri"/>
                    </w:rPr>
                    <w:t>cyan</w:t>
                  </w:r>
                  <w:proofErr w:type="spellEnd"/>
                </w:p>
              </w:tc>
            </w:tr>
            <w:tr w:rsidR="00A31574" w:rsidTr="00A31574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31574" w:rsidRDefault="00A31574" w:rsidP="002024F2">
                  <w:pPr>
                    <w:jc w:val="center"/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23.</w:t>
                  </w:r>
                </w:p>
              </w:tc>
              <w:tc>
                <w:tcPr>
                  <w:tcW w:w="8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31574" w:rsidRDefault="00A31574" w:rsidP="002024F2">
                  <w:pPr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 xml:space="preserve">Toner  Samsung </w:t>
                  </w:r>
                  <w:r>
                    <w:rPr>
                      <w:rFonts w:ascii="Arial Narrow" w:hAnsi="Arial Narrow" w:cs="Calibri"/>
                      <w:color w:val="EE0000"/>
                    </w:rPr>
                    <w:t xml:space="preserve">CLT-K406S </w:t>
                  </w:r>
                  <w:proofErr w:type="spellStart"/>
                  <w:r>
                    <w:rPr>
                      <w:rFonts w:ascii="Arial Narrow" w:hAnsi="Arial Narrow" w:cs="Calibri"/>
                    </w:rPr>
                    <w:t>yellow</w:t>
                  </w:r>
                  <w:proofErr w:type="spellEnd"/>
                </w:p>
              </w:tc>
            </w:tr>
            <w:tr w:rsidR="00A31574" w:rsidTr="00A31574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31574" w:rsidRDefault="00A31574" w:rsidP="002024F2">
                  <w:pPr>
                    <w:jc w:val="center"/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>24.</w:t>
                  </w:r>
                </w:p>
              </w:tc>
              <w:tc>
                <w:tcPr>
                  <w:tcW w:w="8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31574" w:rsidRDefault="00A31574" w:rsidP="002024F2">
                  <w:pPr>
                    <w:rPr>
                      <w:rFonts w:ascii="Arial Narrow" w:hAnsi="Arial Narrow" w:cs="Calibri"/>
                    </w:rPr>
                  </w:pPr>
                  <w:r>
                    <w:rPr>
                      <w:rFonts w:ascii="Arial Narrow" w:hAnsi="Arial Narrow" w:cs="Calibri"/>
                    </w:rPr>
                    <w:t xml:space="preserve">Toner Samsung </w:t>
                  </w:r>
                  <w:r>
                    <w:rPr>
                      <w:rFonts w:ascii="Arial Narrow" w:hAnsi="Arial Narrow" w:cs="Calibri"/>
                      <w:color w:val="EE0000"/>
                    </w:rPr>
                    <w:t xml:space="preserve">CLT-K406S </w:t>
                  </w:r>
                  <w:proofErr w:type="spellStart"/>
                  <w:r>
                    <w:rPr>
                      <w:rFonts w:ascii="Arial Narrow" w:hAnsi="Arial Narrow" w:cs="Calibri"/>
                    </w:rPr>
                    <w:t>magenta</w:t>
                  </w:r>
                  <w:proofErr w:type="spellEnd"/>
                </w:p>
              </w:tc>
            </w:tr>
          </w:tbl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W formularzu cenowym Zamawiający we wszystkich pozycjach wskazał CLT-K406S, który jest oznaczenie tonera w kolorze czarnym.  Jednocześnie Zamawiający wskazuje w formularzu cenowym inne kolory.</w:t>
            </w:r>
          </w:p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Kolorowe tonery posiadają następujące oznaczenie:</w:t>
            </w:r>
          </w:p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Czarny</w:t>
            </w:r>
            <w:r w:rsidRPr="00AF7760">
              <w:rPr>
                <w:rFonts w:ascii="Arial Narrow" w:hAnsi="Arial Narrow" w:cs="Arial"/>
                <w:sz w:val="24"/>
                <w:szCs w:val="24"/>
              </w:rPr>
              <w:tab/>
            </w:r>
            <w:r w:rsidRPr="00AF7760">
              <w:rPr>
                <w:rFonts w:ascii="Arial Narrow" w:hAnsi="Arial Narrow" w:cs="Arial"/>
                <w:sz w:val="24"/>
                <w:szCs w:val="24"/>
              </w:rPr>
              <w:tab/>
              <w:t>CLT-K406S</w:t>
            </w:r>
          </w:p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Niebieski</w:t>
            </w:r>
            <w:r w:rsidRPr="00AF7760">
              <w:rPr>
                <w:rFonts w:ascii="Arial Narrow" w:hAnsi="Arial Narrow" w:cs="Arial"/>
                <w:sz w:val="24"/>
                <w:szCs w:val="24"/>
              </w:rPr>
              <w:tab/>
              <w:t>CLT-C406S</w:t>
            </w:r>
          </w:p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Żółty</w:t>
            </w:r>
            <w:r w:rsidRPr="00AF7760">
              <w:rPr>
                <w:rFonts w:ascii="Arial Narrow" w:hAnsi="Arial Narrow" w:cs="Arial"/>
                <w:sz w:val="24"/>
                <w:szCs w:val="24"/>
              </w:rPr>
              <w:tab/>
            </w:r>
            <w:r w:rsidRPr="00AF7760">
              <w:rPr>
                <w:rFonts w:ascii="Arial Narrow" w:hAnsi="Arial Narrow" w:cs="Arial"/>
                <w:sz w:val="24"/>
                <w:szCs w:val="24"/>
              </w:rPr>
              <w:tab/>
              <w:t>CLT-Y406S</w:t>
            </w:r>
          </w:p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Czerwony</w:t>
            </w:r>
            <w:r w:rsidRPr="00AF7760">
              <w:rPr>
                <w:rFonts w:ascii="Arial Narrow" w:hAnsi="Arial Narrow" w:cs="Arial"/>
                <w:sz w:val="24"/>
                <w:szCs w:val="24"/>
              </w:rPr>
              <w:tab/>
              <w:t>CLT-M406S</w:t>
            </w:r>
          </w:p>
          <w:p w:rsidR="005F46B2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Prosimy o poprawienie w formularzu cenowym.</w:t>
            </w:r>
          </w:p>
          <w:p w:rsidR="00A31574" w:rsidRPr="00A31574" w:rsidRDefault="00A31574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1574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A31574" w:rsidRPr="00AF7760" w:rsidRDefault="00A31574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>Zamawiający poprawi</w:t>
            </w:r>
            <w:r w:rsidR="002024F2">
              <w:rPr>
                <w:rFonts w:ascii="Arial Narrow" w:hAnsi="Arial Narrow" w:cs="Arial"/>
                <w:b/>
                <w:sz w:val="24"/>
                <w:szCs w:val="24"/>
              </w:rPr>
              <w:t>ł</w:t>
            </w: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 xml:space="preserve"> w formularzu cenowym w zadaniu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3</w:t>
            </w: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 xml:space="preserve"> w pozycji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21,</w:t>
            </w:r>
            <w:r w:rsidR="002024F2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22,</w:t>
            </w:r>
            <w:r w:rsidR="002024F2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23 oraz 24 oznaczenia kolorów tonerów.</w:t>
            </w:r>
          </w:p>
          <w:p w:rsidR="005F46B2" w:rsidRDefault="00A31574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w dniu dzisiejszym prześle uaktualniony formularz cenowy na stronę Zamawiającego i na platformę e-propublico.pl </w:t>
            </w:r>
          </w:p>
          <w:p w:rsidR="00A31574" w:rsidRPr="00A31574" w:rsidRDefault="00A31574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5F46B2" w:rsidRPr="00AF7760" w:rsidTr="00A31574">
        <w:tc>
          <w:tcPr>
            <w:tcW w:w="9356" w:type="dxa"/>
            <w:shd w:val="clear" w:color="auto" w:fill="auto"/>
          </w:tcPr>
          <w:p w:rsidR="005F46B2" w:rsidRPr="00AF7760" w:rsidRDefault="006D37FC" w:rsidP="002024F2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PYTANIE NR 4</w:t>
            </w:r>
          </w:p>
          <w:p w:rsidR="005F46B2" w:rsidRPr="00AF7760" w:rsidRDefault="005F46B2" w:rsidP="002024F2">
            <w:pPr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Zwracam się z prośbą o wyjaśnienie/ poprawienie treści formularza cenowego w zadaniu nr 1</w:t>
            </w:r>
          </w:p>
          <w:p w:rsidR="005F46B2" w:rsidRPr="00AF7760" w:rsidRDefault="005F46B2" w:rsidP="002024F2">
            <w:pPr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 xml:space="preserve">poz. 59. Toner do LEXMARK B2242 szt. 400. Według naszej wiedzy nie ma urządzenia firmy Lexmark o oznaczeniu B2242. Prosimy o jednoznaczne określenie do jakiego urządzenia powinien być zaoferowany </w:t>
            </w:r>
            <w:r w:rsidRPr="00AF7760">
              <w:rPr>
                <w:rFonts w:ascii="Arial Narrow" w:hAnsi="Arial Narrow" w:cs="Arial"/>
                <w:sz w:val="24"/>
                <w:szCs w:val="24"/>
              </w:rPr>
              <w:lastRenderedPageBreak/>
              <w:t>toner w pozycji 59 zadanie 1.</w:t>
            </w:r>
          </w:p>
          <w:p w:rsidR="00A31574" w:rsidRPr="00AF7760" w:rsidRDefault="00A31574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A31574" w:rsidRPr="00AF7760" w:rsidRDefault="00A31574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>Zamawiający poprawi w formularzu cenowym w zadaniu 1 w pozycji 59 numer urządzenia.</w:t>
            </w:r>
          </w:p>
          <w:p w:rsidR="00A31574" w:rsidRPr="00AF7760" w:rsidRDefault="00A31574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w dniu dzisiejszym prześle uaktualniony formularz cenowy na stronę Zamawiającego i na platformę e-propublico.pl </w:t>
            </w:r>
          </w:p>
          <w:p w:rsidR="005F46B2" w:rsidRPr="00AF7760" w:rsidRDefault="005F46B2" w:rsidP="002024F2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5F46B2" w:rsidRPr="00AF7760" w:rsidTr="00A31574">
        <w:tc>
          <w:tcPr>
            <w:tcW w:w="9356" w:type="dxa"/>
            <w:shd w:val="clear" w:color="auto" w:fill="auto"/>
          </w:tcPr>
          <w:p w:rsidR="005F46B2" w:rsidRPr="00AF7760" w:rsidRDefault="006D37FC" w:rsidP="002024F2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PYTANIE NR 5</w:t>
            </w:r>
          </w:p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 xml:space="preserve">Zwracam się z prośbą o wyjaśnienie treści formularza cenowego w zadaniu nr 1 poz. 60. Toner Lexmark CS317 DN szt. 5 - do urządzenia Lexmark CS317 dedykowane są tonery o różnych kolorach: 71B20K0 - Czarny, 71B20M0 Magenta, 71B20C0 </w:t>
            </w:r>
            <w:proofErr w:type="spellStart"/>
            <w:r w:rsidRPr="00AF7760">
              <w:rPr>
                <w:rFonts w:ascii="Arial Narrow" w:hAnsi="Arial Narrow" w:cs="Arial"/>
                <w:sz w:val="24"/>
                <w:szCs w:val="24"/>
              </w:rPr>
              <w:t>Cyan</w:t>
            </w:r>
            <w:proofErr w:type="spellEnd"/>
            <w:r w:rsidRPr="00AF7760">
              <w:rPr>
                <w:rFonts w:ascii="Arial Narrow" w:hAnsi="Arial Narrow" w:cs="Arial"/>
                <w:sz w:val="24"/>
                <w:szCs w:val="24"/>
              </w:rPr>
              <w:t>, 71B20Y0 Żółty. Proszę o jednoznaczne wskazanie który z wymienionych tonerów należy wycenić w pozycji 60.</w:t>
            </w:r>
          </w:p>
          <w:p w:rsidR="00A31574" w:rsidRPr="00AF7760" w:rsidRDefault="00A31574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A31574" w:rsidRPr="00AF7760" w:rsidRDefault="00A31574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wymaga zaoferowania tonera w kolorze czarnym.</w:t>
            </w:r>
          </w:p>
          <w:p w:rsidR="00A31574" w:rsidRPr="00AF7760" w:rsidRDefault="00A31574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w dniu dzisiejszym prześle uaktualniony formularz cenowy na stronę Zamawiającego i na platformę e-propublico.pl </w:t>
            </w:r>
          </w:p>
          <w:p w:rsidR="005F46B2" w:rsidRPr="00AF7760" w:rsidRDefault="005F46B2" w:rsidP="002024F2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5F46B2" w:rsidRPr="00AF7760" w:rsidTr="00A31574">
        <w:tc>
          <w:tcPr>
            <w:tcW w:w="9356" w:type="dxa"/>
            <w:shd w:val="clear" w:color="auto" w:fill="auto"/>
          </w:tcPr>
          <w:p w:rsidR="005F46B2" w:rsidRPr="00AF7760" w:rsidRDefault="006D37FC" w:rsidP="002024F2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6</w:t>
            </w:r>
          </w:p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Zwracam się z prośbą o wyjaśnienie treści pozycji</w:t>
            </w:r>
            <w:r w:rsidR="00A3157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F7760">
              <w:rPr>
                <w:rFonts w:ascii="Arial Narrow" w:hAnsi="Arial Narrow" w:cs="Arial"/>
                <w:sz w:val="24"/>
                <w:szCs w:val="24"/>
              </w:rPr>
              <w:t xml:space="preserve">62. Zespół bębna do drukarki CS317 </w:t>
            </w:r>
            <w:proofErr w:type="spellStart"/>
            <w:r w:rsidRPr="00AF7760">
              <w:rPr>
                <w:rFonts w:ascii="Arial Narrow" w:hAnsi="Arial Narrow" w:cs="Arial"/>
                <w:sz w:val="24"/>
                <w:szCs w:val="24"/>
              </w:rPr>
              <w:t>dn</w:t>
            </w:r>
            <w:proofErr w:type="spellEnd"/>
            <w:r w:rsidRPr="00AF7760">
              <w:rPr>
                <w:rFonts w:ascii="Arial Narrow" w:hAnsi="Arial Narrow" w:cs="Arial"/>
                <w:sz w:val="24"/>
                <w:szCs w:val="24"/>
              </w:rPr>
              <w:t xml:space="preserve"> szt. 1 - do urządzenia CS3127 dedykowane są dwa rodzaje zespołów bębna o symbolach: 70C0Z10 wydajność 40 000str i 70C0Z50 wydajność 40 000str. O który z tych dwóch zespołów bębna chodzi Zamawiającemu?</w:t>
            </w:r>
          </w:p>
          <w:p w:rsidR="00A31574" w:rsidRPr="00A31574" w:rsidRDefault="00A31574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1574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5F46B2" w:rsidRDefault="00A31574" w:rsidP="002024F2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F329B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wymaga zaoferowania </w:t>
            </w:r>
            <w:r w:rsidR="00FF329B" w:rsidRPr="00FF329B">
              <w:rPr>
                <w:rFonts w:ascii="Arial Narrow" w:hAnsi="Arial Narrow" w:cs="Arial"/>
                <w:b/>
                <w:sz w:val="24"/>
                <w:szCs w:val="24"/>
              </w:rPr>
              <w:t>bębna o symbolu 70C0Z50.</w:t>
            </w:r>
          </w:p>
          <w:p w:rsidR="00FF329B" w:rsidRPr="00FF329B" w:rsidRDefault="00FF329B" w:rsidP="002024F2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  <w:highlight w:val="darkGray"/>
              </w:rPr>
            </w:pPr>
          </w:p>
        </w:tc>
      </w:tr>
      <w:tr w:rsidR="005F46B2" w:rsidRPr="00AF7760" w:rsidTr="00A31574">
        <w:tc>
          <w:tcPr>
            <w:tcW w:w="9356" w:type="dxa"/>
            <w:shd w:val="clear" w:color="auto" w:fill="auto"/>
          </w:tcPr>
          <w:p w:rsidR="005F46B2" w:rsidRPr="00AF7760" w:rsidRDefault="006D37FC" w:rsidP="002024F2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7</w:t>
            </w:r>
          </w:p>
          <w:p w:rsidR="005F46B2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 xml:space="preserve">Zwracam się z prośbą o poprawienie formularza cenowego w zakresie zadania 3 </w:t>
            </w:r>
            <w:proofErr w:type="spellStart"/>
            <w:r w:rsidRPr="00AF7760">
              <w:rPr>
                <w:rFonts w:ascii="Arial Narrow" w:hAnsi="Arial Narrow" w:cs="Arial"/>
                <w:sz w:val="24"/>
                <w:szCs w:val="24"/>
              </w:rPr>
              <w:t>poz</w:t>
            </w:r>
            <w:proofErr w:type="spellEnd"/>
            <w:r w:rsidRPr="00AF7760">
              <w:rPr>
                <w:rFonts w:ascii="Arial Narrow" w:hAnsi="Arial Narrow" w:cs="Arial"/>
                <w:sz w:val="24"/>
                <w:szCs w:val="24"/>
              </w:rPr>
              <w:t xml:space="preserve"> 11. Toner Samsung MLT-D111S SU812 </w:t>
            </w:r>
            <w:proofErr w:type="spellStart"/>
            <w:r w:rsidRPr="00AF7760">
              <w:rPr>
                <w:rFonts w:ascii="Arial Narrow" w:hAnsi="Arial Narrow" w:cs="Arial"/>
                <w:sz w:val="24"/>
                <w:szCs w:val="24"/>
              </w:rPr>
              <w:t>black</w:t>
            </w:r>
            <w:proofErr w:type="spellEnd"/>
            <w:r w:rsidRPr="00AF7760">
              <w:rPr>
                <w:rFonts w:ascii="Arial Narrow" w:hAnsi="Arial Narrow" w:cs="Arial"/>
                <w:sz w:val="24"/>
                <w:szCs w:val="24"/>
              </w:rPr>
              <w:t xml:space="preserve"> szt. 5 - toner ten ma poprawne oznaczenie MLT-D111S SU810.</w:t>
            </w:r>
          </w:p>
          <w:p w:rsidR="00FF329B" w:rsidRPr="00FF329B" w:rsidRDefault="00FF329B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1574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FF329B" w:rsidRPr="00AF7760" w:rsidRDefault="00FF329B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poprawi w formularzu cenowym w zadaniu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3 w pozycji 11</w:t>
            </w: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oznaczenie tonera.</w:t>
            </w:r>
          </w:p>
          <w:p w:rsidR="00FF329B" w:rsidRPr="00AF7760" w:rsidRDefault="00FF329B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w dniu dzisiejszym prześle uaktualniony formularz cenowy na stronę Zamawiającego i na platformę e-propublico.pl </w:t>
            </w:r>
          </w:p>
          <w:p w:rsidR="005F46B2" w:rsidRPr="00AF7760" w:rsidRDefault="005F46B2" w:rsidP="002024F2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5F46B2" w:rsidRPr="00AF7760" w:rsidTr="00A31574">
        <w:tc>
          <w:tcPr>
            <w:tcW w:w="9356" w:type="dxa"/>
            <w:shd w:val="clear" w:color="auto" w:fill="auto"/>
          </w:tcPr>
          <w:p w:rsidR="005F46B2" w:rsidRPr="00AF7760" w:rsidRDefault="002024F2" w:rsidP="002024F2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8</w:t>
            </w:r>
          </w:p>
          <w:p w:rsidR="005F46B2" w:rsidRPr="00AF7760" w:rsidRDefault="00FF329B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P</w:t>
            </w:r>
            <w:r w:rsidR="005F46B2" w:rsidRPr="00AF7760">
              <w:rPr>
                <w:rFonts w:ascii="Arial Narrow" w:hAnsi="Arial Narrow" w:cs="Arial"/>
                <w:sz w:val="24"/>
                <w:szCs w:val="24"/>
              </w:rPr>
              <w:t>roszę o weryfikację i zmianę przedmiotu zamówienia:</w:t>
            </w:r>
          </w:p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Zadanie 1 poz. 18 - nie ma tonera o podanym nr kat. Proszę wskazać poprawny nr kat oraz właściwą mu wydajność;</w:t>
            </w:r>
          </w:p>
          <w:p w:rsidR="00313F53" w:rsidRPr="00A31574" w:rsidRDefault="00313F53" w:rsidP="00313F5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1574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313F53" w:rsidRPr="00313F53" w:rsidRDefault="00313F53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13F53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popełnił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omyłkę </w:t>
            </w:r>
            <w:r w:rsidRPr="00313F53">
              <w:rPr>
                <w:rFonts w:ascii="Arial Narrow" w:hAnsi="Arial Narrow" w:cs="Arial"/>
                <w:b/>
                <w:sz w:val="24"/>
                <w:szCs w:val="24"/>
              </w:rPr>
              <w:t xml:space="preserve"> i wymaga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dla wskazanej pozycji </w:t>
            </w:r>
            <w:r w:rsidRPr="00313F53">
              <w:rPr>
                <w:rFonts w:ascii="Arial Narrow" w:hAnsi="Arial Narrow" w:cs="Arial"/>
                <w:b/>
                <w:sz w:val="24"/>
                <w:szCs w:val="24"/>
              </w:rPr>
              <w:t>ZAMIENNIKA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. </w:t>
            </w: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>Zamawiający w dniu dzisiejszym prześle uaktualniony formularz cenowy na stronę Zamawiającego i na platformę e-propublico.pl</w:t>
            </w:r>
          </w:p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 xml:space="preserve">Zadanie 1 poz. 37 - prawidłowa wydajność czarnego tuszu do drukarki HP DJ 6980 to 420 stron - proszę </w:t>
            </w:r>
            <w:r w:rsidRPr="00AF7760">
              <w:rPr>
                <w:rFonts w:ascii="Arial Narrow" w:hAnsi="Arial Narrow" w:cs="Arial"/>
                <w:sz w:val="24"/>
                <w:szCs w:val="24"/>
              </w:rPr>
              <w:lastRenderedPageBreak/>
              <w:t>o zmianę.</w:t>
            </w:r>
          </w:p>
          <w:p w:rsidR="00FF329B" w:rsidRPr="00A31574" w:rsidRDefault="00FF329B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1574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5F46B2" w:rsidRPr="00FF329B" w:rsidRDefault="00FF329B" w:rsidP="002024F2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F329B"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SWZ.</w:t>
            </w:r>
          </w:p>
          <w:p w:rsidR="00FF329B" w:rsidRPr="00AF7760" w:rsidRDefault="00FF329B" w:rsidP="002024F2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5F46B2" w:rsidRPr="00AF7760" w:rsidTr="00A31574">
        <w:tc>
          <w:tcPr>
            <w:tcW w:w="9356" w:type="dxa"/>
            <w:shd w:val="clear" w:color="auto" w:fill="auto"/>
          </w:tcPr>
          <w:p w:rsidR="005F46B2" w:rsidRPr="00AF7760" w:rsidRDefault="002024F2" w:rsidP="002024F2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PYTANIE NR 9</w:t>
            </w:r>
          </w:p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Zwracam się z wnioskiem o wykreślenie pozycji:</w:t>
            </w:r>
          </w:p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18. Toner HP CF218A szt. 3</w:t>
            </w:r>
          </w:p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 xml:space="preserve">41. Zestaw Tuszy do drukarki HP DESKJET 3845 </w:t>
            </w:r>
            <w:proofErr w:type="spellStart"/>
            <w:r w:rsidRPr="00AF7760">
              <w:rPr>
                <w:rFonts w:ascii="Arial Narrow" w:hAnsi="Arial Narrow" w:cs="Arial"/>
                <w:sz w:val="24"/>
                <w:szCs w:val="24"/>
              </w:rPr>
              <w:t>czarny+kolory</w:t>
            </w:r>
            <w:proofErr w:type="spellEnd"/>
            <w:r w:rsidRPr="00AF776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AF7760">
              <w:rPr>
                <w:rFonts w:ascii="Arial Narrow" w:hAnsi="Arial Narrow" w:cs="Arial"/>
                <w:sz w:val="24"/>
                <w:szCs w:val="24"/>
              </w:rPr>
              <w:t>kpl</w:t>
            </w:r>
            <w:proofErr w:type="spellEnd"/>
            <w:r w:rsidRPr="00AF7760">
              <w:rPr>
                <w:rFonts w:ascii="Arial Narrow" w:hAnsi="Arial Narrow" w:cs="Arial"/>
                <w:sz w:val="24"/>
                <w:szCs w:val="24"/>
              </w:rPr>
              <w:t>. 2</w:t>
            </w:r>
          </w:p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 xml:space="preserve">42. Zestaw Tuszy do drukarki HP OFFICEJET PRO K5400 </w:t>
            </w:r>
            <w:proofErr w:type="spellStart"/>
            <w:r w:rsidRPr="00AF7760">
              <w:rPr>
                <w:rFonts w:ascii="Arial Narrow" w:hAnsi="Arial Narrow" w:cs="Arial"/>
                <w:sz w:val="24"/>
                <w:szCs w:val="24"/>
              </w:rPr>
              <w:t>czarny+kolory</w:t>
            </w:r>
            <w:proofErr w:type="spellEnd"/>
            <w:r w:rsidRPr="00AF776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AF7760">
              <w:rPr>
                <w:rFonts w:ascii="Arial Narrow" w:hAnsi="Arial Narrow" w:cs="Arial"/>
                <w:sz w:val="24"/>
                <w:szCs w:val="24"/>
              </w:rPr>
              <w:t>kpl</w:t>
            </w:r>
            <w:proofErr w:type="spellEnd"/>
            <w:r w:rsidRPr="00AF7760">
              <w:rPr>
                <w:rFonts w:ascii="Arial Narrow" w:hAnsi="Arial Narrow" w:cs="Arial"/>
                <w:sz w:val="24"/>
                <w:szCs w:val="24"/>
              </w:rPr>
              <w:t>. 2</w:t>
            </w:r>
          </w:p>
          <w:p w:rsidR="005F46B2" w:rsidRPr="00AF7760" w:rsidRDefault="005F46B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sz w:val="24"/>
                <w:szCs w:val="24"/>
              </w:rPr>
              <w:t>materiały żądane w tych pozycjach są niedostępne na rynku tak w formie oryginału wyprodukowanego przez producenta drukarek, jak i w formie fabrycznie nowych zamienników, spełniających wymagania dokumentacyjne jak i jakościowe Zamawiającego.</w:t>
            </w:r>
          </w:p>
          <w:p w:rsidR="00FF329B" w:rsidRPr="00AF7760" w:rsidRDefault="00FF329B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F7760"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SWZ.</w:t>
            </w:r>
          </w:p>
          <w:p w:rsidR="00FF329B" w:rsidRPr="00A31574" w:rsidRDefault="002024F2" w:rsidP="002024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sprawdził dostępne</w:t>
            </w:r>
            <w:r w:rsidR="00FF329B" w:rsidRPr="00A31574">
              <w:rPr>
                <w:rFonts w:ascii="Arial Narrow" w:hAnsi="Arial Narrow" w:cs="Arial"/>
                <w:b/>
                <w:sz w:val="24"/>
                <w:szCs w:val="24"/>
              </w:rPr>
              <w:t xml:space="preserve"> na rynku ofert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y</w:t>
            </w:r>
            <w:r w:rsidR="00FF329B" w:rsidRPr="00A31574">
              <w:rPr>
                <w:rFonts w:ascii="Arial Narrow" w:hAnsi="Arial Narrow" w:cs="Arial"/>
                <w:b/>
                <w:sz w:val="24"/>
                <w:szCs w:val="24"/>
              </w:rPr>
              <w:t xml:space="preserve"> i znalazł dystrybutorów, którzy są w stanie zapewnić asortyment przez okres trwania umowy.</w:t>
            </w:r>
          </w:p>
          <w:p w:rsidR="005F46B2" w:rsidRPr="00AF7760" w:rsidRDefault="005F46B2" w:rsidP="002024F2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AF7760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2024F2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AF7760">
        <w:rPr>
          <w:rFonts w:ascii="Arial Narrow" w:hAnsi="Arial Narrow" w:cs="Arial"/>
          <w:sz w:val="24"/>
          <w:szCs w:val="24"/>
        </w:rPr>
        <w:t>ZAMAWIAJĄCY</w:t>
      </w:r>
    </w:p>
    <w:p w:rsidR="002024F2" w:rsidRDefault="002024F2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2024F2" w:rsidRDefault="002024F2" w:rsidP="002024F2">
      <w:pPr>
        <w:rPr>
          <w:rFonts w:ascii="Arial Narrow" w:hAnsi="Arial Narrow"/>
          <w:sz w:val="18"/>
        </w:rPr>
      </w:pPr>
      <w:bookmarkStart w:id="0" w:name="_Hlk163630417"/>
      <w:bookmarkStart w:id="1" w:name="_Hlk162942890"/>
    </w:p>
    <w:p w:rsidR="002024F2" w:rsidRDefault="002024F2" w:rsidP="002024F2">
      <w:pPr>
        <w:rPr>
          <w:rFonts w:ascii="Arial Narrow" w:hAnsi="Arial Narrow"/>
          <w:sz w:val="18"/>
        </w:rPr>
      </w:pPr>
    </w:p>
    <w:p w:rsidR="002024F2" w:rsidRDefault="002024F2" w:rsidP="002024F2">
      <w:pPr>
        <w:rPr>
          <w:rFonts w:ascii="Arial Narrow" w:hAnsi="Arial Narrow"/>
          <w:sz w:val="18"/>
        </w:rPr>
      </w:pPr>
    </w:p>
    <w:p w:rsidR="002024F2" w:rsidRDefault="002024F2" w:rsidP="002024F2">
      <w:pPr>
        <w:rPr>
          <w:rFonts w:ascii="Arial Narrow" w:hAnsi="Arial Narrow"/>
          <w:sz w:val="18"/>
        </w:rPr>
      </w:pPr>
    </w:p>
    <w:p w:rsidR="002024F2" w:rsidRDefault="002024F2" w:rsidP="002024F2">
      <w:pPr>
        <w:rPr>
          <w:rFonts w:ascii="Arial Narrow" w:hAnsi="Arial Narrow"/>
          <w:sz w:val="18"/>
        </w:rPr>
      </w:pPr>
    </w:p>
    <w:p w:rsidR="002024F2" w:rsidRDefault="002024F2" w:rsidP="002024F2">
      <w:pPr>
        <w:rPr>
          <w:rFonts w:ascii="Arial Narrow" w:hAnsi="Arial Narrow"/>
          <w:sz w:val="18"/>
        </w:rPr>
      </w:pPr>
    </w:p>
    <w:p w:rsidR="002024F2" w:rsidRDefault="002024F2" w:rsidP="002024F2">
      <w:pPr>
        <w:rPr>
          <w:rFonts w:ascii="Arial Narrow" w:hAnsi="Arial Narrow"/>
          <w:sz w:val="18"/>
        </w:rPr>
      </w:pPr>
    </w:p>
    <w:p w:rsidR="002024F2" w:rsidRDefault="002024F2" w:rsidP="002024F2">
      <w:pPr>
        <w:rPr>
          <w:rFonts w:ascii="Arial Narrow" w:hAnsi="Arial Narrow"/>
          <w:sz w:val="18"/>
        </w:rPr>
      </w:pPr>
    </w:p>
    <w:p w:rsidR="002024F2" w:rsidRDefault="002024F2" w:rsidP="002024F2">
      <w:pPr>
        <w:rPr>
          <w:rFonts w:ascii="Arial Narrow" w:hAnsi="Arial Narrow"/>
          <w:sz w:val="18"/>
        </w:rPr>
      </w:pPr>
    </w:p>
    <w:p w:rsidR="002024F2" w:rsidRDefault="002024F2" w:rsidP="002024F2">
      <w:pPr>
        <w:rPr>
          <w:rFonts w:ascii="Arial Narrow" w:hAnsi="Arial Narrow"/>
          <w:sz w:val="18"/>
        </w:rPr>
      </w:pPr>
    </w:p>
    <w:p w:rsidR="002024F2" w:rsidRDefault="002024F2" w:rsidP="002024F2">
      <w:pPr>
        <w:rPr>
          <w:rFonts w:ascii="Arial Narrow" w:hAnsi="Arial Narrow"/>
          <w:sz w:val="18"/>
        </w:rPr>
      </w:pPr>
    </w:p>
    <w:p w:rsidR="002024F2" w:rsidRDefault="002024F2" w:rsidP="002024F2">
      <w:pPr>
        <w:rPr>
          <w:rFonts w:ascii="Arial Narrow" w:hAnsi="Arial Narrow"/>
          <w:sz w:val="18"/>
        </w:rPr>
      </w:pPr>
    </w:p>
    <w:p w:rsidR="002024F2" w:rsidRDefault="002024F2" w:rsidP="002024F2">
      <w:pPr>
        <w:rPr>
          <w:rFonts w:ascii="Arial Narrow" w:hAnsi="Arial Narrow"/>
          <w:sz w:val="18"/>
        </w:rPr>
      </w:pPr>
    </w:p>
    <w:p w:rsidR="002024F2" w:rsidRDefault="002024F2" w:rsidP="002024F2">
      <w:pPr>
        <w:rPr>
          <w:rFonts w:ascii="Arial Narrow" w:hAnsi="Arial Narrow"/>
          <w:sz w:val="18"/>
        </w:rPr>
      </w:pPr>
    </w:p>
    <w:p w:rsidR="002024F2" w:rsidRDefault="002024F2" w:rsidP="002024F2">
      <w:pPr>
        <w:rPr>
          <w:rFonts w:ascii="Arial Narrow" w:hAnsi="Arial Narrow"/>
          <w:sz w:val="18"/>
        </w:rPr>
      </w:pPr>
    </w:p>
    <w:p w:rsidR="002024F2" w:rsidRDefault="002024F2" w:rsidP="002024F2">
      <w:pPr>
        <w:rPr>
          <w:rFonts w:ascii="Arial Narrow" w:hAnsi="Arial Narrow"/>
          <w:sz w:val="18"/>
        </w:rPr>
      </w:pPr>
    </w:p>
    <w:p w:rsidR="002024F2" w:rsidRDefault="002024F2" w:rsidP="002024F2">
      <w:pPr>
        <w:rPr>
          <w:rFonts w:ascii="Arial Narrow" w:hAnsi="Arial Narrow"/>
          <w:sz w:val="18"/>
        </w:rPr>
      </w:pPr>
    </w:p>
    <w:p w:rsidR="002024F2" w:rsidRDefault="002024F2" w:rsidP="002024F2">
      <w:pPr>
        <w:rPr>
          <w:rFonts w:ascii="Arial Narrow" w:hAnsi="Arial Narrow"/>
          <w:sz w:val="18"/>
        </w:rPr>
      </w:pPr>
    </w:p>
    <w:p w:rsidR="002024F2" w:rsidRDefault="002024F2" w:rsidP="002024F2">
      <w:pPr>
        <w:rPr>
          <w:rFonts w:ascii="Arial Narrow" w:hAnsi="Arial Narrow"/>
          <w:sz w:val="18"/>
        </w:rPr>
      </w:pPr>
    </w:p>
    <w:p w:rsidR="002024F2" w:rsidRDefault="002024F2" w:rsidP="002024F2">
      <w:pPr>
        <w:rPr>
          <w:rFonts w:ascii="Arial Narrow" w:hAnsi="Arial Narrow"/>
          <w:sz w:val="18"/>
        </w:rPr>
      </w:pPr>
    </w:p>
    <w:p w:rsidR="002024F2" w:rsidRDefault="002024F2" w:rsidP="002024F2">
      <w:pPr>
        <w:rPr>
          <w:rFonts w:ascii="Arial Narrow" w:hAnsi="Arial Narrow"/>
          <w:sz w:val="18"/>
        </w:rPr>
      </w:pPr>
    </w:p>
    <w:p w:rsidR="002024F2" w:rsidRDefault="002024F2" w:rsidP="002024F2">
      <w:pPr>
        <w:rPr>
          <w:rFonts w:ascii="Arial Narrow" w:hAnsi="Arial Narrow"/>
          <w:sz w:val="18"/>
        </w:rPr>
      </w:pPr>
    </w:p>
    <w:p w:rsidR="002024F2" w:rsidRDefault="002024F2" w:rsidP="002024F2">
      <w:pPr>
        <w:rPr>
          <w:rFonts w:ascii="Arial Narrow" w:hAnsi="Arial Narrow"/>
          <w:sz w:val="18"/>
        </w:rPr>
      </w:pPr>
    </w:p>
    <w:p w:rsidR="002024F2" w:rsidRPr="00313F53" w:rsidRDefault="002024F2" w:rsidP="002024F2">
      <w:pPr>
        <w:rPr>
          <w:rFonts w:ascii="Arial Narrow" w:hAnsi="Arial Narrow"/>
          <w:i/>
          <w:sz w:val="18"/>
          <w:szCs w:val="18"/>
        </w:rPr>
      </w:pPr>
      <w:r w:rsidRPr="00313F53">
        <w:rPr>
          <w:rFonts w:ascii="Arial Narrow" w:hAnsi="Arial Narrow"/>
          <w:i/>
          <w:sz w:val="18"/>
          <w:szCs w:val="18"/>
        </w:rPr>
        <w:t>Wykonano w 2 egz. na  3 ark.</w:t>
      </w:r>
    </w:p>
    <w:p w:rsidR="002024F2" w:rsidRPr="00313F53" w:rsidRDefault="002024F2" w:rsidP="002024F2">
      <w:pPr>
        <w:rPr>
          <w:rFonts w:ascii="Arial Narrow" w:hAnsi="Arial Narrow"/>
          <w:i/>
          <w:sz w:val="18"/>
          <w:szCs w:val="18"/>
        </w:rPr>
      </w:pPr>
      <w:r w:rsidRPr="00313F53">
        <w:rPr>
          <w:rFonts w:ascii="Arial Narrow" w:hAnsi="Arial Narrow"/>
          <w:i/>
          <w:sz w:val="18"/>
          <w:szCs w:val="18"/>
        </w:rPr>
        <w:t xml:space="preserve">Egz. 1 – a/a kancelaria  </w:t>
      </w:r>
    </w:p>
    <w:p w:rsidR="002024F2" w:rsidRPr="00313F53" w:rsidRDefault="002024F2" w:rsidP="002024F2">
      <w:pPr>
        <w:rPr>
          <w:rFonts w:ascii="Arial Narrow" w:hAnsi="Arial Narrow"/>
          <w:i/>
          <w:sz w:val="18"/>
          <w:szCs w:val="18"/>
        </w:rPr>
      </w:pPr>
      <w:r w:rsidRPr="00313F53">
        <w:rPr>
          <w:rFonts w:ascii="Arial Narrow" w:hAnsi="Arial Narrow"/>
          <w:i/>
          <w:sz w:val="18"/>
          <w:szCs w:val="18"/>
        </w:rPr>
        <w:t xml:space="preserve">Egz. 2 – adresat (platforma e-propublico.pl), </w:t>
      </w:r>
      <w:proofErr w:type="spellStart"/>
      <w:r w:rsidRPr="00313F53">
        <w:rPr>
          <w:rFonts w:ascii="Arial Narrow" w:hAnsi="Arial Narrow"/>
          <w:i/>
          <w:sz w:val="18"/>
          <w:szCs w:val="18"/>
        </w:rPr>
        <w:t>SZPubl</w:t>
      </w:r>
      <w:proofErr w:type="spellEnd"/>
      <w:r w:rsidRPr="00313F53">
        <w:rPr>
          <w:rFonts w:ascii="Arial Narrow" w:hAnsi="Arial Narrow"/>
          <w:i/>
          <w:sz w:val="18"/>
          <w:szCs w:val="18"/>
        </w:rPr>
        <w:t>. T2612 B5</w:t>
      </w:r>
    </w:p>
    <w:p w:rsidR="002024F2" w:rsidRPr="00313F53" w:rsidRDefault="002024F2" w:rsidP="002024F2">
      <w:pPr>
        <w:rPr>
          <w:rFonts w:ascii="Arial Narrow" w:hAnsi="Arial Narrow"/>
          <w:i/>
          <w:sz w:val="18"/>
          <w:szCs w:val="18"/>
        </w:rPr>
      </w:pPr>
      <w:r w:rsidRPr="00313F53">
        <w:rPr>
          <w:rFonts w:ascii="Arial Narrow" w:hAnsi="Arial Narrow"/>
          <w:i/>
          <w:sz w:val="18"/>
          <w:szCs w:val="18"/>
        </w:rPr>
        <w:t xml:space="preserve">Wyk. Barbara </w:t>
      </w:r>
      <w:proofErr w:type="spellStart"/>
      <w:r w:rsidRPr="00313F53">
        <w:rPr>
          <w:rFonts w:ascii="Arial Narrow" w:hAnsi="Arial Narrow"/>
          <w:i/>
          <w:sz w:val="18"/>
          <w:szCs w:val="18"/>
        </w:rPr>
        <w:t>Choroszyńska</w:t>
      </w:r>
      <w:proofErr w:type="spellEnd"/>
      <w:r w:rsidRPr="00313F53">
        <w:rPr>
          <w:rFonts w:ascii="Arial Narrow" w:hAnsi="Arial Narrow"/>
          <w:i/>
          <w:sz w:val="18"/>
          <w:szCs w:val="18"/>
        </w:rPr>
        <w:t xml:space="preserve"> – tel. 261 417 449, e-mail: </w:t>
      </w:r>
      <w:hyperlink r:id="rId7" w:history="1">
        <w:r w:rsidRPr="00313F53">
          <w:rPr>
            <w:rStyle w:val="Hipercze"/>
            <w:rFonts w:ascii="Arial Narrow" w:hAnsi="Arial Narrow"/>
            <w:i/>
            <w:sz w:val="18"/>
            <w:szCs w:val="18"/>
          </w:rPr>
          <w:t>barbara.choroszynska@10wsk.mil.pl</w:t>
        </w:r>
      </w:hyperlink>
    </w:p>
    <w:p w:rsidR="002024F2" w:rsidRPr="00313F53" w:rsidRDefault="002024F2" w:rsidP="002024F2">
      <w:pPr>
        <w:rPr>
          <w:rFonts w:ascii="Arial Narrow" w:hAnsi="Arial Narrow"/>
          <w:i/>
          <w:sz w:val="18"/>
          <w:szCs w:val="18"/>
        </w:rPr>
      </w:pPr>
      <w:r w:rsidRPr="00313F53">
        <w:rPr>
          <w:rFonts w:ascii="Arial Narrow" w:hAnsi="Arial Narrow"/>
          <w:i/>
          <w:sz w:val="18"/>
          <w:szCs w:val="18"/>
        </w:rPr>
        <w:t xml:space="preserve">Data: </w:t>
      </w:r>
      <w:bookmarkEnd w:id="0"/>
      <w:r w:rsidRPr="00313F53">
        <w:rPr>
          <w:rFonts w:ascii="Arial Narrow" w:hAnsi="Arial Narrow"/>
          <w:i/>
          <w:sz w:val="18"/>
          <w:szCs w:val="18"/>
        </w:rPr>
        <w:t>23.05.2025 r.</w:t>
      </w:r>
      <w:bookmarkEnd w:id="1"/>
    </w:p>
    <w:sectPr w:rsidR="002024F2" w:rsidRPr="00313F53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574" w:rsidRDefault="00A31574">
      <w:r>
        <w:separator/>
      </w:r>
    </w:p>
  </w:endnote>
  <w:endnote w:type="continuationSeparator" w:id="0">
    <w:p w:rsidR="00A31574" w:rsidRDefault="00A315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574" w:rsidRDefault="00E342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3157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3157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31574" w:rsidRDefault="00A3157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574" w:rsidRPr="00B862CC" w:rsidRDefault="00A31574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A31574" w:rsidRPr="00035DEC" w:rsidRDefault="00A31574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342A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342A5" w:rsidRPr="00B862CC">
      <w:rPr>
        <w:rFonts w:ascii="Arial" w:hAnsi="Arial"/>
        <w:sz w:val="18"/>
        <w:szCs w:val="24"/>
      </w:rPr>
      <w:fldChar w:fldCharType="separate"/>
    </w:r>
    <w:r w:rsidR="00313F53">
      <w:rPr>
        <w:rFonts w:ascii="Arial" w:hAnsi="Arial"/>
        <w:noProof/>
        <w:sz w:val="18"/>
        <w:szCs w:val="24"/>
      </w:rPr>
      <w:t>5</w:t>
    </w:r>
    <w:r w:rsidR="00E342A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342A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342A5" w:rsidRPr="00B862CC">
      <w:rPr>
        <w:rFonts w:ascii="Arial" w:hAnsi="Arial"/>
        <w:sz w:val="18"/>
        <w:szCs w:val="24"/>
      </w:rPr>
      <w:fldChar w:fldCharType="separate"/>
    </w:r>
    <w:r w:rsidR="00313F53">
      <w:rPr>
        <w:rFonts w:ascii="Arial" w:hAnsi="Arial"/>
        <w:noProof/>
        <w:sz w:val="18"/>
        <w:szCs w:val="24"/>
      </w:rPr>
      <w:t>5</w:t>
    </w:r>
    <w:r w:rsidR="00E342A5" w:rsidRPr="00B862CC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574" w:rsidRDefault="00A3157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A31574" w:rsidRDefault="00E342A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A3157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31574">
      <w:rPr>
        <w:rStyle w:val="Numerstrony"/>
        <w:noProof/>
      </w:rPr>
      <w:t>1</w:t>
    </w:r>
    <w:r>
      <w:rPr>
        <w:rStyle w:val="Numerstrony"/>
      </w:rPr>
      <w:fldChar w:fldCharType="end"/>
    </w:r>
    <w:r w:rsidR="00A31574">
      <w:rPr>
        <w:rStyle w:val="Numerstrony"/>
      </w:rPr>
      <w:t>/</w:t>
    </w:r>
    <w:fldSimple w:instr=" NUMPAGES  \* MERGEFORMAT ">
      <w:r w:rsidR="00313F53" w:rsidRPr="00313F53">
        <w:rPr>
          <w:rStyle w:val="Numerstrony"/>
          <w:noProof/>
        </w:rPr>
        <w:t>5</w:t>
      </w:r>
    </w:fldSimple>
  </w:p>
  <w:p w:rsidR="00A31574" w:rsidRDefault="00A31574">
    <w:pPr>
      <w:pStyle w:val="Stopka"/>
      <w:tabs>
        <w:tab w:val="clear" w:pos="4536"/>
        <w:tab w:val="left" w:pos="6237"/>
      </w:tabs>
    </w:pPr>
  </w:p>
  <w:p w:rsidR="00A31574" w:rsidRDefault="00A31574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574" w:rsidRDefault="00A31574">
      <w:r>
        <w:separator/>
      </w:r>
    </w:p>
  </w:footnote>
  <w:footnote w:type="continuationSeparator" w:id="0">
    <w:p w:rsidR="00A31574" w:rsidRDefault="00A315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574" w:rsidRDefault="00A315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574" w:rsidRDefault="00A3157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574" w:rsidRDefault="00A3157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46B2"/>
    <w:rsid w:val="00031374"/>
    <w:rsid w:val="00035DEC"/>
    <w:rsid w:val="000A1097"/>
    <w:rsid w:val="000E2A8F"/>
    <w:rsid w:val="0012774F"/>
    <w:rsid w:val="00144B7A"/>
    <w:rsid w:val="00180C6E"/>
    <w:rsid w:val="002024F2"/>
    <w:rsid w:val="0029606A"/>
    <w:rsid w:val="00313F53"/>
    <w:rsid w:val="004848F3"/>
    <w:rsid w:val="004A75F2"/>
    <w:rsid w:val="004D67C1"/>
    <w:rsid w:val="005144A9"/>
    <w:rsid w:val="00520165"/>
    <w:rsid w:val="005B1B08"/>
    <w:rsid w:val="005F46B2"/>
    <w:rsid w:val="00632C3C"/>
    <w:rsid w:val="00662BDB"/>
    <w:rsid w:val="006A5DF1"/>
    <w:rsid w:val="006B7198"/>
    <w:rsid w:val="006D37FC"/>
    <w:rsid w:val="006D4AB3"/>
    <w:rsid w:val="006F3B81"/>
    <w:rsid w:val="006F7B93"/>
    <w:rsid w:val="007D7198"/>
    <w:rsid w:val="00870F9F"/>
    <w:rsid w:val="008804B6"/>
    <w:rsid w:val="00897AB0"/>
    <w:rsid w:val="008A3553"/>
    <w:rsid w:val="009003D1"/>
    <w:rsid w:val="00947A50"/>
    <w:rsid w:val="00974C3A"/>
    <w:rsid w:val="00A31574"/>
    <w:rsid w:val="00A86704"/>
    <w:rsid w:val="00A905AC"/>
    <w:rsid w:val="00AF7760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342A5"/>
    <w:rsid w:val="00E72428"/>
    <w:rsid w:val="00EA14B3"/>
    <w:rsid w:val="00EA416E"/>
    <w:rsid w:val="00FC5957"/>
    <w:rsid w:val="00FD265E"/>
    <w:rsid w:val="00FF2F35"/>
    <w:rsid w:val="00FF3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74C3A"/>
  </w:style>
  <w:style w:type="paragraph" w:styleId="Nagwek1">
    <w:name w:val="heading 1"/>
    <w:basedOn w:val="Normalny"/>
    <w:next w:val="Normalny"/>
    <w:qFormat/>
    <w:rsid w:val="00974C3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74C3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74C3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74C3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74C3A"/>
  </w:style>
  <w:style w:type="paragraph" w:styleId="Tekstpodstawowywcity">
    <w:name w:val="Body Text Indent"/>
    <w:basedOn w:val="Normalny"/>
    <w:rsid w:val="00974C3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74C3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74C3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74C3A"/>
    <w:rPr>
      <w:sz w:val="28"/>
    </w:rPr>
  </w:style>
  <w:style w:type="paragraph" w:styleId="Tekstpodstawowywcity3">
    <w:name w:val="Body Text Indent 3"/>
    <w:basedOn w:val="Normalny"/>
    <w:rsid w:val="00974C3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2024F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5</Pages>
  <Words>1170</Words>
  <Characters>7419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2025-05-23T10:10:00Z</cp:lastPrinted>
  <dcterms:created xsi:type="dcterms:W3CDTF">2025-05-23T08:40:00Z</dcterms:created>
  <dcterms:modified xsi:type="dcterms:W3CDTF">2025-05-23T10:10:00Z</dcterms:modified>
</cp:coreProperties>
</file>