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  <w:shd w:val="clear" w:color="auto" w:fill="auto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  <w:shd w:val="clear" w:color="auto" w:fill="auto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  <w:shd w:val="clear" w:color="auto" w:fill="auto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58A603" w14:textId="77777777" w:rsidR="00D62E6E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Programy lekowe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3A72" w:rsidRPr="00D62E6E" w14:paraId="25E8E2CE" w14:textId="77777777" w:rsidTr="00213642">
        <w:tc>
          <w:tcPr>
            <w:tcW w:w="2269" w:type="dxa"/>
            <w:shd w:val="clear" w:color="auto" w:fill="auto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28BE0" w14:textId="77777777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251B7EC" w14:textId="77777777" w:rsidR="00BC121E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409D6B0" w14:textId="77777777" w:rsidR="00BC121E" w:rsidRPr="00C14101" w:rsidRDefault="008E296F" w:rsidP="00D019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5C4C0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87E04D0" w14:textId="77777777" w:rsidR="00BC121E" w:rsidRDefault="00BC121E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8187E94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77777777" w:rsidR="00D019E9" w:rsidRDefault="00D019E9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  <w:shd w:val="clear" w:color="auto" w:fill="auto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8F22" w14:textId="77777777" w:rsidR="00670017" w:rsidRDefault="00670017">
      <w:r>
        <w:separator/>
      </w:r>
    </w:p>
  </w:endnote>
  <w:endnote w:type="continuationSeparator" w:id="0">
    <w:p w14:paraId="7EC61612" w14:textId="77777777" w:rsidR="00670017" w:rsidRDefault="0067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448D" w14:textId="77777777" w:rsidR="00670017" w:rsidRDefault="00670017">
      <w:r>
        <w:separator/>
      </w:r>
    </w:p>
  </w:footnote>
  <w:footnote w:type="continuationSeparator" w:id="0">
    <w:p w14:paraId="1931597D" w14:textId="77777777" w:rsidR="00670017" w:rsidRDefault="00670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25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2025-05-21T11:16:00Z</dcterms:created>
  <dcterms:modified xsi:type="dcterms:W3CDTF">2025-05-21T11:16:00Z</dcterms:modified>
</cp:coreProperties>
</file>