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82D68" w14:textId="022D93C7" w:rsidR="00B95C96" w:rsidRDefault="00165CBC" w:rsidP="00165CBC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AA07D59" w14:textId="77777777" w:rsidR="00165CBC" w:rsidRPr="00165CBC" w:rsidRDefault="00165CBC" w:rsidP="00165CBC">
      <w:pPr>
        <w:rPr>
          <w:lang w:eastAsia="pl-PL"/>
        </w:rPr>
      </w:pPr>
    </w:p>
    <w:p w14:paraId="3F12BE6E" w14:textId="77777777" w:rsidR="00B95C96" w:rsidRPr="0012157F" w:rsidRDefault="00B95C96" w:rsidP="00165CBC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D205F05" w14:textId="77777777" w:rsidR="00B95C96" w:rsidRPr="0012157F" w:rsidRDefault="002B5797" w:rsidP="00165CBC">
      <w:pPr>
        <w:pStyle w:val="Tekstpodstawowy"/>
        <w:spacing w:after="0"/>
        <w:ind w:left="4111"/>
        <w:rPr>
          <w:rFonts w:ascii="Arial" w:hAnsi="Arial" w:cs="Arial"/>
        </w:rPr>
      </w:pPr>
      <w:r w:rsidRPr="002B5797">
        <w:rPr>
          <w:rFonts w:ascii="Arial" w:hAnsi="Arial" w:cs="Arial"/>
        </w:rPr>
        <w:t>SZPITAL WOJEWÓDZKI W POZNANIU</w:t>
      </w:r>
    </w:p>
    <w:p w14:paraId="6DEA3395" w14:textId="77777777" w:rsidR="00B95C96" w:rsidRPr="0012157F" w:rsidRDefault="002B5797" w:rsidP="00165CBC">
      <w:pPr>
        <w:pStyle w:val="Tekstpodstawowy"/>
        <w:spacing w:after="0"/>
        <w:ind w:left="4111"/>
        <w:rPr>
          <w:rFonts w:ascii="Arial" w:hAnsi="Arial" w:cs="Arial"/>
        </w:rPr>
      </w:pPr>
      <w:r w:rsidRPr="002B5797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2B5797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4CC9C321" w14:textId="77777777" w:rsidR="00B95C96" w:rsidRDefault="002B5797" w:rsidP="00165CBC">
      <w:pPr>
        <w:pStyle w:val="Tekstpodstawowy"/>
        <w:spacing w:after="0"/>
        <w:ind w:left="4111"/>
        <w:rPr>
          <w:rFonts w:ascii="Arial" w:hAnsi="Arial" w:cs="Arial"/>
        </w:rPr>
      </w:pPr>
      <w:r w:rsidRPr="002B5797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2B5797">
        <w:rPr>
          <w:rFonts w:ascii="Arial" w:hAnsi="Arial" w:cs="Arial"/>
        </w:rPr>
        <w:t>Poznań</w:t>
      </w:r>
    </w:p>
    <w:p w14:paraId="734FA752" w14:textId="77777777" w:rsidR="00B95C96" w:rsidRDefault="00B95C96" w:rsidP="00165CBC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1D2E8ED" w14:textId="77777777" w:rsidR="00B95C96" w:rsidRPr="00ED79A4" w:rsidRDefault="00B95C96" w:rsidP="00165CBC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33EBAEB" w14:textId="77777777" w:rsidR="00B95C96" w:rsidRDefault="00B95C96" w:rsidP="00165CBC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693101FE" w14:textId="77777777" w:rsidTr="006C3667">
        <w:tc>
          <w:tcPr>
            <w:tcW w:w="2800" w:type="dxa"/>
            <w:shd w:val="clear" w:color="auto" w:fill="auto"/>
          </w:tcPr>
          <w:p w14:paraId="389595A6" w14:textId="77777777" w:rsidR="00B95C96" w:rsidRPr="00A2540E" w:rsidRDefault="00B95C96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D9AD7B2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851B211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28E6F5" w14:textId="77777777" w:rsidR="00B95C96" w:rsidRPr="00A2540E" w:rsidRDefault="00B95C96" w:rsidP="00165CBC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3F8183FE" w14:textId="77777777" w:rsidTr="006C3667">
        <w:tc>
          <w:tcPr>
            <w:tcW w:w="2800" w:type="dxa"/>
            <w:shd w:val="clear" w:color="auto" w:fill="auto"/>
          </w:tcPr>
          <w:p w14:paraId="182667EF" w14:textId="77777777" w:rsidR="00B95C96" w:rsidRPr="00A2540E" w:rsidRDefault="00B95C96" w:rsidP="00165CBC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46DFC91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7EF7C1" w14:textId="77777777" w:rsidR="00B95C96" w:rsidRPr="00A2540E" w:rsidRDefault="00B95C96" w:rsidP="00165CBC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F37FFA" w14:textId="77777777" w:rsidR="00B95C96" w:rsidRPr="00A2540E" w:rsidRDefault="00B95C96" w:rsidP="00165CBC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B18FDF" w14:textId="77777777" w:rsidR="00484F88" w:rsidRPr="00B95C96" w:rsidRDefault="00484F88" w:rsidP="00165CBC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B5797" w:rsidRPr="0012157F" w14:paraId="53191281" w14:textId="77777777" w:rsidTr="00333A54">
        <w:tc>
          <w:tcPr>
            <w:tcW w:w="9104" w:type="dxa"/>
            <w:shd w:val="clear" w:color="auto" w:fill="D9D9D9"/>
          </w:tcPr>
          <w:p w14:paraId="44E94DBB" w14:textId="77777777" w:rsidR="002B5797" w:rsidRPr="0012157F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57D21B" w14:textId="77777777" w:rsidR="002B5797" w:rsidRPr="00094F76" w:rsidRDefault="002B5797" w:rsidP="00165CBC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B579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B579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B5797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524211C" w14:textId="77777777" w:rsidR="002B5797" w:rsidRPr="0017574D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6171E10" w14:textId="77777777" w:rsidR="002B5797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E9456C" w14:textId="77777777" w:rsidR="002B5797" w:rsidRPr="002C3302" w:rsidRDefault="002B5797" w:rsidP="00165CB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03E7C9A4" w14:textId="77777777" w:rsidR="00B95C96" w:rsidRDefault="00B95C96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2F45D5" w14:textId="77777777" w:rsidR="00B95C96" w:rsidRDefault="00B95C96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365386EA" w14:textId="77777777" w:rsidTr="006C3667">
        <w:tc>
          <w:tcPr>
            <w:tcW w:w="2269" w:type="dxa"/>
            <w:shd w:val="clear" w:color="auto" w:fill="auto"/>
          </w:tcPr>
          <w:p w14:paraId="2696F17E" w14:textId="77777777" w:rsidR="00B95C96" w:rsidRPr="00A2540E" w:rsidRDefault="00B95C96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BB4505" w14:textId="77777777" w:rsidR="00B95C96" w:rsidRPr="00A2540E" w:rsidRDefault="002B5797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5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Programy lekowe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B5797" w:rsidRPr="00A2540E" w14:paraId="2669602A" w14:textId="77777777" w:rsidTr="00333A54">
        <w:tc>
          <w:tcPr>
            <w:tcW w:w="2269" w:type="dxa"/>
            <w:shd w:val="clear" w:color="auto" w:fill="auto"/>
          </w:tcPr>
          <w:p w14:paraId="3D6B9E64" w14:textId="77777777" w:rsidR="002B5797" w:rsidRPr="00A2540E" w:rsidRDefault="002B5797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A844EF" w14:textId="77777777" w:rsidR="002B5797" w:rsidRPr="00A2540E" w:rsidRDefault="002B5797" w:rsidP="00165CBC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B57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SZW/DZP/55/2025</w:t>
            </w:r>
          </w:p>
        </w:tc>
      </w:tr>
    </w:tbl>
    <w:p w14:paraId="339AEED8" w14:textId="77777777" w:rsidR="00B95C96" w:rsidRPr="00FA3E7B" w:rsidRDefault="00B95C96" w:rsidP="00165CB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9C9A82A" w14:textId="77777777" w:rsidR="004115BC" w:rsidRDefault="00B95C96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B5797" w:rsidRPr="002B5797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84528FA" w14:textId="77777777" w:rsidR="002A4E3C" w:rsidRDefault="007104AC" w:rsidP="00165C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041D0DF" w14:textId="77777777" w:rsidR="00602087" w:rsidRDefault="00886689" w:rsidP="00165CBC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7F6AA83" w14:textId="77777777" w:rsidR="00697361" w:rsidRDefault="00602087" w:rsidP="00165C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CF869F0" w14:textId="77777777" w:rsidR="00697361" w:rsidRDefault="00697361" w:rsidP="00165C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7104F846" w14:textId="77777777" w:rsidR="001B16D9" w:rsidRDefault="00697361" w:rsidP="00165CBC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6B57855" w14:textId="77777777" w:rsidR="00023477" w:rsidRPr="008D05ED" w:rsidRDefault="00023477" w:rsidP="00165CBC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5AD64C17" w14:textId="77777777" w:rsidR="004115BC" w:rsidRDefault="007104AC" w:rsidP="00165CBC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6A31E7D1" w14:textId="77777777" w:rsidR="00743884" w:rsidRDefault="00743884" w:rsidP="00165CBC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1797387C" w14:textId="77777777" w:rsidR="00743884" w:rsidRDefault="00C01B29" w:rsidP="00165CBC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</w:t>
      </w:r>
      <w:r w:rsidRPr="00C01B29">
        <w:rPr>
          <w:rFonts w:ascii="Arial" w:hAnsi="Arial" w:cs="Arial"/>
          <w:bCs/>
          <w:sz w:val="24"/>
          <w:szCs w:val="24"/>
        </w:rPr>
        <w:lastRenderedPageBreak/>
        <w:t>ograniczających w związku z działaniami Rosji destabilizującymi sytuację na Ukrainie (Dz. Urz. UE nr L 111 z 8.4.2022, str. 1)</w:t>
      </w:r>
    </w:p>
    <w:p w14:paraId="1F5EB4AE" w14:textId="77777777" w:rsidR="000B3481" w:rsidRDefault="000B3481" w:rsidP="00165CBC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F464391" w14:textId="77777777" w:rsidR="000B3481" w:rsidRPr="00743884" w:rsidRDefault="000B3481" w:rsidP="00165CB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59AC8AD" w14:textId="77777777" w:rsidR="00C62F57" w:rsidRDefault="00992BD8" w:rsidP="00165CBC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1154C2" w14:textId="77777777" w:rsidR="00FA3E7B" w:rsidRDefault="00FA3E7B" w:rsidP="00165CBC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9ED945C" w14:textId="77777777" w:rsidR="00FE4E2B" w:rsidRDefault="00E426EB" w:rsidP="00165C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3A074B37" w14:textId="77777777" w:rsidTr="006C3667">
        <w:tc>
          <w:tcPr>
            <w:tcW w:w="2660" w:type="dxa"/>
            <w:shd w:val="clear" w:color="auto" w:fill="auto"/>
          </w:tcPr>
          <w:p w14:paraId="1A6146E5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0E97EE2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B566B7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2324051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CDA21FD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56DA73" w14:textId="77777777" w:rsidR="00B95C96" w:rsidRPr="00ED79A4" w:rsidRDefault="00B95C96" w:rsidP="00165CBC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B5797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4DD43DD" w14:textId="77777777" w:rsidR="00484F88" w:rsidRPr="0012157F" w:rsidRDefault="00484F88" w:rsidP="00165CBC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7CB677" w14:textId="77777777" w:rsidR="00ED19C5" w:rsidRDefault="00ED19C5" w:rsidP="0038231F">
      <w:pPr>
        <w:spacing w:after="0" w:line="240" w:lineRule="auto"/>
      </w:pPr>
      <w:r>
        <w:separator/>
      </w:r>
    </w:p>
  </w:endnote>
  <w:endnote w:type="continuationSeparator" w:id="0">
    <w:p w14:paraId="4D1F8F42" w14:textId="77777777" w:rsidR="00ED19C5" w:rsidRDefault="00ED19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24A4" w14:textId="77777777" w:rsidR="002B5797" w:rsidRDefault="002B57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0A7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9FEFD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AE9BF" w14:textId="77777777" w:rsidR="002B5797" w:rsidRDefault="002B57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76917C" w14:textId="77777777" w:rsidR="00ED19C5" w:rsidRDefault="00ED19C5" w:rsidP="0038231F">
      <w:pPr>
        <w:spacing w:after="0" w:line="240" w:lineRule="auto"/>
      </w:pPr>
      <w:r>
        <w:separator/>
      </w:r>
    </w:p>
  </w:footnote>
  <w:footnote w:type="continuationSeparator" w:id="0">
    <w:p w14:paraId="3FF0A938" w14:textId="77777777" w:rsidR="00ED19C5" w:rsidRDefault="00ED19C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00E7B" w14:textId="77777777" w:rsidR="002B5797" w:rsidRDefault="002B5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07E1E1" w14:textId="77777777" w:rsidR="002B5797" w:rsidRDefault="002B57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F547E" w14:textId="77777777" w:rsidR="002B5797" w:rsidRDefault="002B57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9076662">
    <w:abstractNumId w:val="12"/>
  </w:num>
  <w:num w:numId="2" w16cid:durableId="145173033">
    <w:abstractNumId w:val="0"/>
  </w:num>
  <w:num w:numId="3" w16cid:durableId="345640972">
    <w:abstractNumId w:val="11"/>
  </w:num>
  <w:num w:numId="4" w16cid:durableId="1220627245">
    <w:abstractNumId w:val="16"/>
  </w:num>
  <w:num w:numId="5" w16cid:durableId="1170832950">
    <w:abstractNumId w:val="13"/>
  </w:num>
  <w:num w:numId="6" w16cid:durableId="1146241834">
    <w:abstractNumId w:val="10"/>
  </w:num>
  <w:num w:numId="7" w16cid:durableId="1741295663">
    <w:abstractNumId w:val="1"/>
  </w:num>
  <w:num w:numId="8" w16cid:durableId="2107654553">
    <w:abstractNumId w:val="6"/>
  </w:num>
  <w:num w:numId="9" w16cid:durableId="1463695428">
    <w:abstractNumId w:val="4"/>
  </w:num>
  <w:num w:numId="10" w16cid:durableId="1382823365">
    <w:abstractNumId w:val="7"/>
  </w:num>
  <w:num w:numId="11" w16cid:durableId="2049723893">
    <w:abstractNumId w:val="5"/>
  </w:num>
  <w:num w:numId="12" w16cid:durableId="61220832">
    <w:abstractNumId w:val="9"/>
  </w:num>
  <w:num w:numId="13" w16cid:durableId="2061634008">
    <w:abstractNumId w:val="3"/>
  </w:num>
  <w:num w:numId="14" w16cid:durableId="1166550858">
    <w:abstractNumId w:val="2"/>
  </w:num>
  <w:num w:numId="15" w16cid:durableId="241187463">
    <w:abstractNumId w:val="15"/>
  </w:num>
  <w:num w:numId="16" w16cid:durableId="51584430">
    <w:abstractNumId w:val="8"/>
  </w:num>
  <w:num w:numId="17" w16cid:durableId="14552469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9C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65CBC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B5797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19C5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6F9797"/>
  <w15:docId w15:val="{86D54EA9-968C-4D06-A5B4-69C404AA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414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2025-05-21T11:18:00Z</dcterms:created>
  <dcterms:modified xsi:type="dcterms:W3CDTF">2025-05-21T11:18:00Z</dcterms:modified>
</cp:coreProperties>
</file>