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F1FD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F1FD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F1FD8">
        <w:rPr>
          <w:rFonts w:ascii="Arial Narrow" w:hAnsi="Arial Narrow" w:cs="Arial"/>
          <w:bCs/>
          <w:i w:val="0"/>
          <w:szCs w:val="24"/>
        </w:rPr>
        <w:t>4</w:t>
      </w:r>
      <w:r w:rsidR="007666D6" w:rsidRPr="008F1FD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8F1FD8" w:rsidTr="00467CA2">
        <w:tc>
          <w:tcPr>
            <w:tcW w:w="2800" w:type="dxa"/>
            <w:shd w:val="clear" w:color="auto" w:fill="auto"/>
          </w:tcPr>
          <w:p w:rsidR="00D520D3" w:rsidRPr="008F1FD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F1FD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F1FD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F1F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8F1F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F1FD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F1FD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F1F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F1FD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F1F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F1FD8" w:rsidTr="00467CA2">
        <w:tc>
          <w:tcPr>
            <w:tcW w:w="2800" w:type="dxa"/>
            <w:shd w:val="clear" w:color="auto" w:fill="auto"/>
          </w:tcPr>
          <w:p w:rsidR="00D520D3" w:rsidRPr="008F1FD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F1FD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F1F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8F1F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F1FD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F1FD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F1F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F1FD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F1F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8F1FD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8F1FD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F1FD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F1FD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F1FD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F1FD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F1FD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F1FD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F1FD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1F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F1F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F1F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F1FD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F1FD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E6F72" w:rsidRPr="008F1FD8">
        <w:rPr>
          <w:rFonts w:ascii="Arial Narrow" w:hAnsi="Arial Narrow" w:cs="Arial"/>
          <w:sz w:val="24"/>
          <w:szCs w:val="24"/>
        </w:rPr>
        <w:t>(</w:t>
      </w:r>
      <w:proofErr w:type="spellStart"/>
      <w:r w:rsidR="000E6F72" w:rsidRPr="008F1FD8">
        <w:rPr>
          <w:rFonts w:ascii="Arial Narrow" w:hAnsi="Arial Narrow" w:cs="Arial"/>
          <w:sz w:val="24"/>
          <w:szCs w:val="24"/>
        </w:rPr>
        <w:t>t.j</w:t>
      </w:r>
      <w:proofErr w:type="spellEnd"/>
      <w:r w:rsidR="000E6F72" w:rsidRPr="008F1FD8">
        <w:rPr>
          <w:rFonts w:ascii="Arial Narrow" w:hAnsi="Arial Narrow" w:cs="Arial"/>
          <w:sz w:val="24"/>
          <w:szCs w:val="24"/>
        </w:rPr>
        <w:t>. Dz. U. z 2024 poz. 1320)</w:t>
      </w:r>
      <w:r w:rsidR="00E27ABB" w:rsidRPr="008F1F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F1F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F1F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8F1FD8" w:rsidTr="00467CA2">
        <w:tc>
          <w:tcPr>
            <w:tcW w:w="2269" w:type="dxa"/>
            <w:shd w:val="clear" w:color="auto" w:fill="auto"/>
          </w:tcPr>
          <w:p w:rsidR="00D520D3" w:rsidRPr="008F1FD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1F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F1FD8" w:rsidRDefault="000E6F7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F1FD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i drobnego sprzętu do aparatury medycznej na okres 24 miesięcy</w:t>
            </w:r>
            <w:r w:rsidR="00D520D3" w:rsidRPr="008F1FD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E6F72" w:rsidRPr="008F1FD8" w:rsidTr="00871589">
        <w:tc>
          <w:tcPr>
            <w:tcW w:w="2269" w:type="dxa"/>
            <w:shd w:val="clear" w:color="auto" w:fill="auto"/>
          </w:tcPr>
          <w:p w:rsidR="000E6F72" w:rsidRPr="008F1FD8" w:rsidRDefault="000E6F72" w:rsidP="008715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1F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E6F72" w:rsidRPr="008F1FD8" w:rsidRDefault="000E6F72" w:rsidP="008715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F1FD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41/2025</w:t>
            </w:r>
          </w:p>
        </w:tc>
      </w:tr>
    </w:tbl>
    <w:p w:rsidR="00DC652A" w:rsidRPr="008F1FD8" w:rsidRDefault="000E6F7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F1FD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8F1FD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F1F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F1FD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F1FD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F1FD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F1FD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8F1FD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8F1FD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8F1F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F1F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F1FD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F1FD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F1FD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F1FD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8F1F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F1F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8F1FD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F1F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F1F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F1FD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8F1FD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F1FD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F1FD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F1F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8F1FD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F1F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F1FD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F1FD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F1F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F1FD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8F1FD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F1FD8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8F1FD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8F1F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F1F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F1FD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8F1FD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F1F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F1FD8" w:rsidTr="00467CA2">
        <w:tc>
          <w:tcPr>
            <w:tcW w:w="2660" w:type="dxa"/>
            <w:shd w:val="clear" w:color="auto" w:fill="auto"/>
          </w:tcPr>
          <w:p w:rsidR="00D520D3" w:rsidRPr="008F1F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8F1F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F1FD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F1FD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F1F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F1F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8F1F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F1FD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F1FD8" w:rsidRDefault="00D520D3" w:rsidP="000E6F7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F1F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E6F72" w:rsidRPr="008F1F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F1F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F1F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F1F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8F1FD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F1FD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8CE" w:rsidRDefault="007208CE" w:rsidP="00025386">
      <w:pPr>
        <w:spacing w:after="0" w:line="240" w:lineRule="auto"/>
      </w:pPr>
      <w:r>
        <w:separator/>
      </w:r>
    </w:p>
  </w:endnote>
  <w:endnote w:type="continuationSeparator" w:id="1">
    <w:p w:rsidR="007208CE" w:rsidRDefault="007208C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72" w:rsidRDefault="000E6F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F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F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72" w:rsidRDefault="000E6F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8CE" w:rsidRDefault="007208CE" w:rsidP="00025386">
      <w:pPr>
        <w:spacing w:after="0" w:line="240" w:lineRule="auto"/>
      </w:pPr>
      <w:r>
        <w:separator/>
      </w:r>
    </w:p>
  </w:footnote>
  <w:footnote w:type="continuationSeparator" w:id="1">
    <w:p w:rsidR="007208CE" w:rsidRDefault="007208C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72" w:rsidRDefault="000E6F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72" w:rsidRDefault="000E6F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F72" w:rsidRDefault="000E6F7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6F72"/>
    <w:rsid w:val="00025386"/>
    <w:rsid w:val="000423B9"/>
    <w:rsid w:val="00053927"/>
    <w:rsid w:val="00066C44"/>
    <w:rsid w:val="00071D4C"/>
    <w:rsid w:val="00084786"/>
    <w:rsid w:val="000E6F72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208CE"/>
    <w:rsid w:val="00745A44"/>
    <w:rsid w:val="007666D6"/>
    <w:rsid w:val="007D6755"/>
    <w:rsid w:val="007F49C7"/>
    <w:rsid w:val="00824D73"/>
    <w:rsid w:val="00830970"/>
    <w:rsid w:val="008833CF"/>
    <w:rsid w:val="008B797E"/>
    <w:rsid w:val="008F1FD8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2025-05-05T07:26:00Z</dcterms:created>
  <dcterms:modified xsi:type="dcterms:W3CDTF">2025-05-05T07:26:00Z</dcterms:modified>
</cp:coreProperties>
</file>