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8E48E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E48E1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8E48E1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8E48E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8E48E1" w:rsidTr="00D62E6E">
        <w:tc>
          <w:tcPr>
            <w:tcW w:w="2800" w:type="dxa"/>
            <w:shd w:val="clear" w:color="auto" w:fill="auto"/>
          </w:tcPr>
          <w:p w:rsidR="00D62E6E" w:rsidRPr="008E48E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E48E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E48E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8E48E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8E48E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E48E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E48E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E48E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E48E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E48E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8E48E1" w:rsidTr="00D62E6E">
        <w:tc>
          <w:tcPr>
            <w:tcW w:w="2800" w:type="dxa"/>
            <w:shd w:val="clear" w:color="auto" w:fill="auto"/>
          </w:tcPr>
          <w:p w:rsidR="00D62E6E" w:rsidRPr="008E48E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E48E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8E48E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8E48E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E48E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E48E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E48E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E48E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E48E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8E48E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E1B17" w:rsidRPr="008E48E1" w:rsidTr="0087158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E1B17" w:rsidRPr="008E48E1" w:rsidRDefault="006E1B17" w:rsidP="0087158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8E48E1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E1B17" w:rsidRPr="008E48E1" w:rsidRDefault="006E1B17" w:rsidP="0087158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E48E1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E48E1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8E48E1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8E48E1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8E48E1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8E48E1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8E48E1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6E1B17" w:rsidRPr="008E48E1" w:rsidRDefault="006E1B17" w:rsidP="0087158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8E48E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6E1B17" w:rsidRPr="008E48E1" w:rsidRDefault="006E1B17" w:rsidP="0087158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8E48E1" w:rsidRDefault="006E1B17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E48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8E48E1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8E48E1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8E48E1" w:rsidTr="00D62E6E">
        <w:tc>
          <w:tcPr>
            <w:tcW w:w="2269" w:type="dxa"/>
            <w:shd w:val="clear" w:color="auto" w:fill="auto"/>
          </w:tcPr>
          <w:p w:rsidR="00D62E6E" w:rsidRPr="008E48E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E48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8E48E1" w:rsidRDefault="006E1B1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E48E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eksploatacyjnych i drobnego sprzętu do aparatury medycznej na okres 24 miesięcy</w:t>
            </w:r>
            <w:r w:rsidR="00D62E6E" w:rsidRPr="008E48E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E1B17" w:rsidRPr="008E48E1" w:rsidTr="00871589">
        <w:tc>
          <w:tcPr>
            <w:tcW w:w="2269" w:type="dxa"/>
            <w:shd w:val="clear" w:color="auto" w:fill="auto"/>
          </w:tcPr>
          <w:p w:rsidR="006E1B17" w:rsidRPr="008E48E1" w:rsidRDefault="006E1B17" w:rsidP="008715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E48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E1B17" w:rsidRPr="008E48E1" w:rsidRDefault="006E1B17" w:rsidP="0087158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E48E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41/2025</w:t>
            </w:r>
          </w:p>
        </w:tc>
      </w:tr>
    </w:tbl>
    <w:p w:rsidR="00BC121E" w:rsidRPr="008E48E1" w:rsidRDefault="006E1B17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E48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8E48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8E48E1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8E48E1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8E48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8E48E1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8E48E1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8E48E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8E48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E48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8E48E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8E48E1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8E48E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8E48E1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8E48E1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E48E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8E48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E48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8E48E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8E48E1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8E48E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8E48E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E48E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8E48E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E48E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E48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E48E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E48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E48E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E48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8E48E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E48E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E48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E48E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E48E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8E48E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E48E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E48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E48E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E48E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8E48E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8E48E1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8E48E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8E48E1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8E48E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8E48E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8E48E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8E48E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8E48E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8E48E1" w:rsidTr="00620E37">
        <w:tc>
          <w:tcPr>
            <w:tcW w:w="2660" w:type="dxa"/>
            <w:shd w:val="clear" w:color="auto" w:fill="auto"/>
          </w:tcPr>
          <w:p w:rsidR="00BC121E" w:rsidRPr="008E48E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8E48E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E48E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8E48E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E48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8E48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8E48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8E48E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8E48E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E48E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8E48E1" w:rsidRDefault="00844A96" w:rsidP="006E1B1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E48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E1B17" w:rsidRPr="008E48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E48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E48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8E48E1" w:rsidRDefault="00106AC7" w:rsidP="00BC121E">
      <w:pPr>
        <w:rPr>
          <w:rFonts w:ascii="Arial Narrow" w:hAnsi="Arial Narrow"/>
        </w:rPr>
      </w:pPr>
    </w:p>
    <w:sectPr w:rsidR="00106AC7" w:rsidRPr="008E48E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604A" w:rsidRDefault="005F604A">
      <w:r>
        <w:separator/>
      </w:r>
    </w:p>
  </w:endnote>
  <w:endnote w:type="continuationSeparator" w:id="1">
    <w:p w:rsidR="005F604A" w:rsidRDefault="005F60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8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8E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B17" w:rsidRDefault="006E1B1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604A" w:rsidRDefault="005F604A">
      <w:r>
        <w:separator/>
      </w:r>
    </w:p>
  </w:footnote>
  <w:footnote w:type="continuationSeparator" w:id="1">
    <w:p w:rsidR="005F604A" w:rsidRDefault="005F60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B17" w:rsidRDefault="006E1B1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B17" w:rsidRDefault="006E1B1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B17" w:rsidRDefault="006E1B1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1B17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5F604A"/>
    <w:rsid w:val="00620E37"/>
    <w:rsid w:val="00641063"/>
    <w:rsid w:val="00664D2F"/>
    <w:rsid w:val="00686C95"/>
    <w:rsid w:val="00697D36"/>
    <w:rsid w:val="006B51E7"/>
    <w:rsid w:val="006D68D8"/>
    <w:rsid w:val="006E0FAA"/>
    <w:rsid w:val="006E1B17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E48E1"/>
    <w:rsid w:val="00952336"/>
    <w:rsid w:val="009A21D7"/>
    <w:rsid w:val="009A4A2C"/>
    <w:rsid w:val="009A4CD3"/>
    <w:rsid w:val="009C61BF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227</Words>
  <Characters>1777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2025-05-05T07:27:00Z</dcterms:created>
  <dcterms:modified xsi:type="dcterms:W3CDTF">2025-05-05T07:28:00Z</dcterms:modified>
</cp:coreProperties>
</file>