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AED05" w14:textId="77777777" w:rsidR="00CF7835" w:rsidRPr="009432A1" w:rsidRDefault="009D7C69" w:rsidP="0076672C">
      <w:pPr>
        <w:jc w:val="right"/>
        <w:rPr>
          <w:rFonts w:ascii="Arial" w:hAnsi="Arial" w:cs="Arial"/>
          <w:sz w:val="24"/>
          <w:szCs w:val="24"/>
        </w:rPr>
      </w:pPr>
      <w:r w:rsidRPr="009D7C69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D7C69">
        <w:rPr>
          <w:rFonts w:ascii="Arial" w:hAnsi="Arial" w:cs="Arial"/>
          <w:sz w:val="24"/>
          <w:szCs w:val="24"/>
        </w:rPr>
        <w:t>2025-05-26</w:t>
      </w:r>
    </w:p>
    <w:p w14:paraId="73E3A8B0" w14:textId="77777777" w:rsidR="009D7C69" w:rsidRPr="009D7C69" w:rsidRDefault="009D7C69" w:rsidP="0076672C">
      <w:pPr>
        <w:rPr>
          <w:rFonts w:ascii="Arial" w:hAnsi="Arial" w:cs="Arial"/>
          <w:b/>
          <w:bCs/>
          <w:sz w:val="24"/>
          <w:szCs w:val="24"/>
        </w:rPr>
      </w:pPr>
      <w:r w:rsidRPr="009D7C6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FCB59E6" w14:textId="77777777" w:rsidR="00CF7835" w:rsidRPr="009432A1" w:rsidRDefault="009D7C69" w:rsidP="0076672C">
      <w:pPr>
        <w:rPr>
          <w:rFonts w:ascii="Arial" w:hAnsi="Arial" w:cs="Arial"/>
          <w:b/>
          <w:bCs/>
          <w:sz w:val="24"/>
          <w:szCs w:val="24"/>
        </w:rPr>
      </w:pPr>
      <w:r w:rsidRPr="009D7C6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744D766" w14:textId="77777777" w:rsidR="00CF7835" w:rsidRPr="009432A1" w:rsidRDefault="009D7C69" w:rsidP="0076672C">
      <w:pPr>
        <w:rPr>
          <w:rFonts w:ascii="Arial" w:hAnsi="Arial" w:cs="Arial"/>
          <w:sz w:val="24"/>
          <w:szCs w:val="24"/>
        </w:rPr>
      </w:pPr>
      <w:r w:rsidRPr="009D7C69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D7C69">
        <w:rPr>
          <w:rFonts w:ascii="Arial" w:hAnsi="Arial" w:cs="Arial"/>
          <w:sz w:val="24"/>
          <w:szCs w:val="24"/>
        </w:rPr>
        <w:t>7/19</w:t>
      </w:r>
    </w:p>
    <w:p w14:paraId="67082DDB" w14:textId="77777777" w:rsidR="00CF7835" w:rsidRPr="009432A1" w:rsidRDefault="009D7C69" w:rsidP="0076672C">
      <w:pPr>
        <w:rPr>
          <w:rFonts w:ascii="Arial" w:hAnsi="Arial" w:cs="Arial"/>
          <w:sz w:val="24"/>
          <w:szCs w:val="24"/>
        </w:rPr>
      </w:pPr>
      <w:r w:rsidRPr="009D7C69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D7C69">
        <w:rPr>
          <w:rFonts w:ascii="Arial" w:hAnsi="Arial" w:cs="Arial"/>
          <w:sz w:val="24"/>
          <w:szCs w:val="24"/>
        </w:rPr>
        <w:t>Poznań</w:t>
      </w:r>
    </w:p>
    <w:p w14:paraId="48FDB213" w14:textId="207F17FE" w:rsidR="00CF7835" w:rsidRDefault="00CF7835" w:rsidP="0076672C">
      <w:pPr>
        <w:jc w:val="both"/>
        <w:rPr>
          <w:rFonts w:ascii="Arial" w:hAnsi="Arial" w:cs="Arial"/>
          <w:bCs/>
          <w:sz w:val="18"/>
          <w:szCs w:val="18"/>
        </w:rPr>
      </w:pPr>
    </w:p>
    <w:p w14:paraId="069B3A10" w14:textId="77777777" w:rsidR="0076672C" w:rsidRPr="009432A1" w:rsidRDefault="0076672C" w:rsidP="0076672C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2BA1F0B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A54DAE" w14:textId="77777777" w:rsidR="00CF7835" w:rsidRPr="00CF7835" w:rsidRDefault="00CF7835" w:rsidP="0076672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E9B8007" w14:textId="77777777" w:rsidR="00CF7835" w:rsidRPr="00382A4A" w:rsidRDefault="00CF7835" w:rsidP="0076672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E8B828E" w14:textId="77777777" w:rsidR="00CF7835" w:rsidRPr="004E4B64" w:rsidRDefault="00CF7835" w:rsidP="0076672C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80501A5" w14:textId="77777777" w:rsidTr="000C1C6D">
        <w:tc>
          <w:tcPr>
            <w:tcW w:w="2269" w:type="dxa"/>
            <w:shd w:val="clear" w:color="auto" w:fill="auto"/>
          </w:tcPr>
          <w:p w14:paraId="391C5EB9" w14:textId="77777777" w:rsidR="00CF7835" w:rsidRPr="004E4B64" w:rsidRDefault="00CF7835" w:rsidP="0076672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6AB095" w14:textId="77777777" w:rsidR="00CF7835" w:rsidRPr="004E4B64" w:rsidRDefault="009D7C69" w:rsidP="0076672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7C69">
              <w:rPr>
                <w:rFonts w:ascii="Arial" w:hAnsi="Arial" w:cs="Arial"/>
                <w:bCs/>
                <w:sz w:val="24"/>
                <w:szCs w:val="24"/>
              </w:rPr>
              <w:t>Sukcesywna dostawa tłuszczy do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D7C69" w:rsidRPr="004E4B64" w14:paraId="526A24CC" w14:textId="77777777" w:rsidTr="004E08D7">
        <w:tc>
          <w:tcPr>
            <w:tcW w:w="2269" w:type="dxa"/>
            <w:shd w:val="clear" w:color="auto" w:fill="auto"/>
          </w:tcPr>
          <w:p w14:paraId="231CF5A7" w14:textId="77777777" w:rsidR="009D7C69" w:rsidRPr="004E4B64" w:rsidRDefault="009D7C69" w:rsidP="0076672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6F8329" w14:textId="77777777" w:rsidR="009D7C69" w:rsidRDefault="009D7C69" w:rsidP="0076672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D7C69">
              <w:rPr>
                <w:rFonts w:ascii="Arial" w:hAnsi="Arial" w:cs="Arial"/>
                <w:bCs/>
                <w:sz w:val="24"/>
                <w:szCs w:val="24"/>
              </w:rPr>
              <w:t>SZW/DZP/49/2025</w:t>
            </w:r>
          </w:p>
          <w:p w14:paraId="2908D1EC" w14:textId="77777777" w:rsidR="0076672C" w:rsidRPr="004E4B64" w:rsidRDefault="0076672C" w:rsidP="0076672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D128CB0" w14:textId="77777777" w:rsidR="00D665F5" w:rsidRDefault="00D665F5" w:rsidP="0076672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D7C69" w:rsidRPr="009D7C69">
        <w:rPr>
          <w:rFonts w:ascii="Arial" w:hAnsi="Arial" w:cs="Arial"/>
          <w:sz w:val="24"/>
          <w:szCs w:val="24"/>
        </w:rPr>
        <w:t>(</w:t>
      </w:r>
      <w:proofErr w:type="spellStart"/>
      <w:r w:rsidR="009D7C69" w:rsidRPr="009D7C69">
        <w:rPr>
          <w:rFonts w:ascii="Arial" w:hAnsi="Arial" w:cs="Arial"/>
          <w:sz w:val="24"/>
          <w:szCs w:val="24"/>
        </w:rPr>
        <w:t>t.j</w:t>
      </w:r>
      <w:proofErr w:type="spellEnd"/>
      <w:r w:rsidR="009D7C69" w:rsidRPr="009D7C6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76672C">
        <w:rPr>
          <w:rFonts w:ascii="Arial" w:hAnsi="Arial" w:cs="Arial"/>
          <w:sz w:val="24"/>
          <w:szCs w:val="24"/>
        </w:rPr>
        <w:t>informacj</w:t>
      </w:r>
      <w:r w:rsidR="00577BC6" w:rsidRPr="0076672C">
        <w:rPr>
          <w:rFonts w:ascii="Arial" w:hAnsi="Arial" w:cs="Arial"/>
          <w:sz w:val="24"/>
          <w:szCs w:val="24"/>
        </w:rPr>
        <w:t>ę</w:t>
      </w:r>
      <w:r w:rsidR="00035488" w:rsidRPr="0076672C">
        <w:rPr>
          <w:rFonts w:ascii="Arial" w:hAnsi="Arial" w:cs="Arial"/>
          <w:sz w:val="24"/>
          <w:szCs w:val="24"/>
        </w:rPr>
        <w:t xml:space="preserve"> z otwarcia ofert</w:t>
      </w:r>
      <w:r w:rsidR="00577BC6" w:rsidRPr="0076672C">
        <w:rPr>
          <w:rFonts w:ascii="Arial" w:hAnsi="Arial" w:cs="Arial"/>
          <w:sz w:val="24"/>
          <w:szCs w:val="24"/>
        </w:rPr>
        <w:t>.</w:t>
      </w:r>
    </w:p>
    <w:p w14:paraId="2D599583" w14:textId="77777777" w:rsidR="0076672C" w:rsidRPr="0076672C" w:rsidRDefault="0076672C" w:rsidP="0076672C">
      <w:pPr>
        <w:jc w:val="both"/>
        <w:rPr>
          <w:rFonts w:ascii="Arial" w:hAnsi="Arial" w:cs="Arial"/>
          <w:sz w:val="24"/>
          <w:szCs w:val="24"/>
        </w:rPr>
      </w:pPr>
    </w:p>
    <w:p w14:paraId="079A73AD" w14:textId="31075F32" w:rsidR="0076672C" w:rsidRPr="0076672C" w:rsidRDefault="0076672C" w:rsidP="0076672C">
      <w:pPr>
        <w:rPr>
          <w:rFonts w:ascii="Arial" w:hAnsi="Arial" w:cs="Arial"/>
          <w:sz w:val="24"/>
          <w:szCs w:val="24"/>
        </w:rPr>
      </w:pPr>
      <w:r w:rsidRPr="0076672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76672C">
        <w:rPr>
          <w:rFonts w:ascii="Arial" w:hAnsi="Arial" w:cs="Arial"/>
          <w:sz w:val="24"/>
          <w:szCs w:val="24"/>
        </w:rPr>
        <w:t xml:space="preserve"> </w:t>
      </w:r>
      <w:r w:rsidRPr="0076672C">
        <w:rPr>
          <w:rFonts w:ascii="Arial" w:hAnsi="Arial" w:cs="Arial"/>
          <w:sz w:val="24"/>
          <w:szCs w:val="24"/>
        </w:rPr>
        <w:t>71978,00 zł brutto</w:t>
      </w:r>
      <w:r>
        <w:rPr>
          <w:rFonts w:ascii="Arial" w:hAnsi="Arial" w:cs="Arial"/>
          <w:sz w:val="24"/>
          <w:szCs w:val="24"/>
        </w:rPr>
        <w:t>.</w:t>
      </w:r>
    </w:p>
    <w:p w14:paraId="56AA1CC9" w14:textId="77777777" w:rsidR="0076672C" w:rsidRPr="0076672C" w:rsidRDefault="0076672C" w:rsidP="0076672C">
      <w:pPr>
        <w:jc w:val="both"/>
        <w:rPr>
          <w:rFonts w:ascii="Arial" w:hAnsi="Arial" w:cs="Arial"/>
          <w:sz w:val="24"/>
          <w:szCs w:val="24"/>
        </w:rPr>
      </w:pPr>
    </w:p>
    <w:p w14:paraId="5BAC08F6" w14:textId="77777777" w:rsidR="00A80738" w:rsidRPr="00355C9D" w:rsidRDefault="00D665F5" w:rsidP="0076672C">
      <w:pPr>
        <w:jc w:val="both"/>
        <w:rPr>
          <w:rFonts w:ascii="Arial" w:hAnsi="Arial" w:cs="Arial"/>
          <w:sz w:val="24"/>
          <w:szCs w:val="24"/>
        </w:rPr>
      </w:pPr>
      <w:r w:rsidRPr="0076672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76672C">
        <w:rPr>
          <w:rFonts w:ascii="Arial" w:hAnsi="Arial" w:cs="Arial"/>
          <w:sz w:val="24"/>
          <w:szCs w:val="24"/>
        </w:rPr>
        <w:t xml:space="preserve"> w dniu </w:t>
      </w:r>
      <w:r w:rsidR="009D7C69" w:rsidRPr="0076672C">
        <w:rPr>
          <w:rFonts w:ascii="Arial" w:hAnsi="Arial" w:cs="Arial"/>
          <w:sz w:val="24"/>
          <w:szCs w:val="24"/>
        </w:rPr>
        <w:t>26/05/2025</w:t>
      </w:r>
      <w:r w:rsidR="00FF4AB1" w:rsidRPr="0076672C">
        <w:rPr>
          <w:rFonts w:ascii="Arial" w:hAnsi="Arial" w:cs="Arial"/>
          <w:sz w:val="24"/>
          <w:szCs w:val="24"/>
        </w:rPr>
        <w:t xml:space="preserve"> o godz. </w:t>
      </w:r>
      <w:r w:rsidR="009D7C69" w:rsidRPr="0076672C">
        <w:rPr>
          <w:rFonts w:ascii="Arial" w:hAnsi="Arial" w:cs="Arial"/>
          <w:sz w:val="24"/>
          <w:szCs w:val="24"/>
        </w:rPr>
        <w:t>10:00</w:t>
      </w:r>
      <w:r w:rsidRPr="0076672C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B8B0ACF" w14:textId="77777777" w:rsidTr="000C1C6D">
        <w:tc>
          <w:tcPr>
            <w:tcW w:w="1276" w:type="dxa"/>
            <w:shd w:val="clear" w:color="auto" w:fill="F2F2F2"/>
            <w:vAlign w:val="center"/>
          </w:tcPr>
          <w:p w14:paraId="71E0BB14" w14:textId="77777777" w:rsidR="00D665F5" w:rsidRPr="00CF7835" w:rsidRDefault="00960CEB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575D5D1" w14:textId="77777777" w:rsidR="00D665F5" w:rsidRPr="00CF7835" w:rsidRDefault="00D665F5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4988DF7" w14:textId="77777777" w:rsidR="00D665F5" w:rsidRPr="00CF7835" w:rsidRDefault="00D665F5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D7C69" w:rsidRPr="00355C9D" w14:paraId="64DF0440" w14:textId="77777777" w:rsidTr="004E08D7">
        <w:tc>
          <w:tcPr>
            <w:tcW w:w="1276" w:type="dxa"/>
            <w:shd w:val="clear" w:color="auto" w:fill="auto"/>
            <w:vAlign w:val="center"/>
          </w:tcPr>
          <w:p w14:paraId="702A6503" w14:textId="77777777" w:rsidR="009D7C69" w:rsidRPr="00CF7835" w:rsidRDefault="009D7C69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5721EAD" w14:textId="2B77FCA3" w:rsidR="009D7C69" w:rsidRPr="00CF7835" w:rsidRDefault="009D7C69" w:rsidP="0076672C">
            <w:pPr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WALKOWIAK Sp</w:t>
            </w:r>
            <w:r w:rsidR="00CF5FF9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260F8C9F" w14:textId="77777777" w:rsidR="009D7C69" w:rsidRPr="00CF7835" w:rsidRDefault="009D7C69" w:rsidP="0076672C">
            <w:pPr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Szkolna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7C69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D9264F6" w14:textId="77777777" w:rsidR="009D7C69" w:rsidRPr="00CF7835" w:rsidRDefault="009D7C69" w:rsidP="007667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64-553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7C69">
              <w:rPr>
                <w:rFonts w:ascii="Arial" w:hAnsi="Arial" w:cs="Arial"/>
                <w:sz w:val="24"/>
                <w:szCs w:val="24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3809DC" w14:textId="77777777" w:rsidR="009D7C69" w:rsidRPr="00CF7835" w:rsidRDefault="009D7C69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72 169.65 zł</w:t>
            </w:r>
          </w:p>
        </w:tc>
      </w:tr>
      <w:tr w:rsidR="009D7C69" w:rsidRPr="00355C9D" w14:paraId="3E644B23" w14:textId="77777777" w:rsidTr="004E08D7">
        <w:tc>
          <w:tcPr>
            <w:tcW w:w="1276" w:type="dxa"/>
            <w:shd w:val="clear" w:color="auto" w:fill="auto"/>
            <w:vAlign w:val="center"/>
          </w:tcPr>
          <w:p w14:paraId="5AB30874" w14:textId="77777777" w:rsidR="009D7C69" w:rsidRPr="00CF7835" w:rsidRDefault="009D7C69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15837FD" w14:textId="77777777" w:rsidR="009D7C69" w:rsidRPr="00CF7835" w:rsidRDefault="009D7C69" w:rsidP="0076672C">
            <w:pPr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Makro Cash and Carry Polska S.A.</w:t>
            </w:r>
          </w:p>
          <w:p w14:paraId="5068A353" w14:textId="39ECFEBC" w:rsidR="009D7C69" w:rsidRPr="00CF7835" w:rsidRDefault="00CF5FF9" w:rsidP="007667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Jerozolimskie 186</w:t>
            </w:r>
          </w:p>
          <w:p w14:paraId="594E8CC1" w14:textId="1D55E0C9" w:rsidR="009D7C69" w:rsidRPr="00CF7835" w:rsidRDefault="009D7C69" w:rsidP="007667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02-</w:t>
            </w:r>
            <w:r w:rsidR="00CF5FF9">
              <w:rPr>
                <w:rFonts w:ascii="Arial" w:hAnsi="Arial" w:cs="Arial"/>
                <w:sz w:val="24"/>
                <w:szCs w:val="24"/>
              </w:rPr>
              <w:t>486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7C6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AADA4" w14:textId="77777777" w:rsidR="009D7C69" w:rsidRPr="00CF7835" w:rsidRDefault="009D7C69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68 638.86 zł</w:t>
            </w:r>
          </w:p>
        </w:tc>
      </w:tr>
      <w:tr w:rsidR="009D7C69" w:rsidRPr="00355C9D" w14:paraId="6087226D" w14:textId="77777777" w:rsidTr="004E08D7">
        <w:tc>
          <w:tcPr>
            <w:tcW w:w="1276" w:type="dxa"/>
            <w:shd w:val="clear" w:color="auto" w:fill="auto"/>
            <w:vAlign w:val="center"/>
          </w:tcPr>
          <w:p w14:paraId="28A36066" w14:textId="77777777" w:rsidR="009D7C69" w:rsidRPr="00CF7835" w:rsidRDefault="009D7C69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EB5E500" w14:textId="74FA7531" w:rsidR="009D7C69" w:rsidRPr="00CF7835" w:rsidRDefault="009D7C69" w:rsidP="0076672C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D7C69">
              <w:rPr>
                <w:rFonts w:ascii="Arial" w:hAnsi="Arial" w:cs="Arial"/>
                <w:sz w:val="24"/>
                <w:szCs w:val="24"/>
              </w:rPr>
              <w:t>Healthy</w:t>
            </w:r>
            <w:proofErr w:type="spellEnd"/>
            <w:r w:rsidRPr="009D7C69">
              <w:rPr>
                <w:rFonts w:ascii="Arial" w:hAnsi="Arial" w:cs="Arial"/>
                <w:sz w:val="24"/>
                <w:szCs w:val="24"/>
              </w:rPr>
              <w:t xml:space="preserve"> Food MD Sp. z o.o.</w:t>
            </w:r>
          </w:p>
          <w:p w14:paraId="431EF077" w14:textId="77777777" w:rsidR="009D7C69" w:rsidRPr="00CF7835" w:rsidRDefault="009D7C69" w:rsidP="0076672C">
            <w:pPr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Bartoszewice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7C69">
              <w:rPr>
                <w:rFonts w:ascii="Arial" w:hAnsi="Arial" w:cs="Arial"/>
                <w:sz w:val="24"/>
                <w:szCs w:val="24"/>
              </w:rPr>
              <w:t>23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FBD94E" w14:textId="77777777" w:rsidR="009D7C69" w:rsidRPr="00CF7835" w:rsidRDefault="009D7C69" w:rsidP="007667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63-930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D7C69">
              <w:rPr>
                <w:rFonts w:ascii="Arial" w:hAnsi="Arial" w:cs="Arial"/>
                <w:sz w:val="24"/>
                <w:szCs w:val="24"/>
              </w:rPr>
              <w:t>Jutrosin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CC312C" w14:textId="77777777" w:rsidR="009D7C69" w:rsidRPr="00CF7835" w:rsidRDefault="009D7C69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71 985.90 zł</w:t>
            </w:r>
          </w:p>
        </w:tc>
      </w:tr>
      <w:tr w:rsidR="009D7C69" w:rsidRPr="00355C9D" w14:paraId="0BFA2051" w14:textId="77777777" w:rsidTr="004E08D7">
        <w:tc>
          <w:tcPr>
            <w:tcW w:w="1276" w:type="dxa"/>
            <w:shd w:val="clear" w:color="auto" w:fill="auto"/>
            <w:vAlign w:val="center"/>
          </w:tcPr>
          <w:p w14:paraId="3B408757" w14:textId="77777777" w:rsidR="009D7C69" w:rsidRPr="00CF7835" w:rsidRDefault="009D7C69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3594E2FB" w14:textId="77777777" w:rsidR="009D7C69" w:rsidRPr="00CF7835" w:rsidRDefault="009D7C69" w:rsidP="0076672C">
            <w:pPr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9D7C69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9D7C6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BD490E0" w14:textId="36F9D53F" w:rsidR="009D7C69" w:rsidRPr="00CF7835" w:rsidRDefault="0076672C" w:rsidP="007667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Staniewicka 12</w:t>
            </w:r>
          </w:p>
          <w:p w14:paraId="14C6A51D" w14:textId="7541B645" w:rsidR="009D7C69" w:rsidRPr="00CF7835" w:rsidRDefault="0076672C" w:rsidP="0076672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03-310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B904CE" w14:textId="77777777" w:rsidR="009D7C69" w:rsidRPr="00CF7835" w:rsidRDefault="009D7C69" w:rsidP="007667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D7C69">
              <w:rPr>
                <w:rFonts w:ascii="Arial" w:hAnsi="Arial" w:cs="Arial"/>
                <w:sz w:val="24"/>
                <w:szCs w:val="24"/>
              </w:rPr>
              <w:t>74 204.13 zł</w:t>
            </w:r>
          </w:p>
        </w:tc>
      </w:tr>
    </w:tbl>
    <w:p w14:paraId="15B66FDC" w14:textId="77777777" w:rsidR="0069085C" w:rsidRPr="00355C9D" w:rsidRDefault="0069085C" w:rsidP="0076672C">
      <w:pPr>
        <w:jc w:val="both"/>
        <w:rPr>
          <w:rFonts w:ascii="Arial" w:hAnsi="Arial" w:cs="Arial"/>
          <w:sz w:val="24"/>
        </w:rPr>
      </w:pPr>
    </w:p>
    <w:p w14:paraId="535E9186" w14:textId="77777777" w:rsidR="00A80738" w:rsidRDefault="00A80738" w:rsidP="0076672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081DE6B" w14:textId="77777777" w:rsidR="00CF5FF9" w:rsidRDefault="00CF5FF9" w:rsidP="0076672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0911CF6" w14:textId="77777777" w:rsidR="00CF5FF9" w:rsidRPr="00756533" w:rsidRDefault="00CF5FF9" w:rsidP="00CF5FF9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1A10D892" w14:textId="77777777" w:rsidR="00CF5FF9" w:rsidRPr="002C70B2" w:rsidRDefault="00CF5FF9" w:rsidP="00CF5FF9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185CF0DD" w14:textId="77777777" w:rsidR="00CF5FF9" w:rsidRPr="00355C9D" w:rsidRDefault="00CF5FF9" w:rsidP="0076672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CF5FF9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3EA62" w14:textId="77777777" w:rsidR="006B3D7A" w:rsidRDefault="006B3D7A">
      <w:r>
        <w:separator/>
      </w:r>
    </w:p>
  </w:endnote>
  <w:endnote w:type="continuationSeparator" w:id="0">
    <w:p w14:paraId="5CC94C06" w14:textId="77777777" w:rsidR="006B3D7A" w:rsidRDefault="006B3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1F4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FC31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17158" w14:textId="5003B105" w:rsidR="00960CEB" w:rsidRPr="00986737" w:rsidRDefault="00CF5FF9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C137A21" wp14:editId="703F85F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EC3D0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C8604E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125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78A000" w14:textId="77777777" w:rsidR="009F189D" w:rsidRDefault="009F189D">
    <w:pPr>
      <w:pStyle w:val="Stopka"/>
      <w:tabs>
        <w:tab w:val="clear" w:pos="4536"/>
      </w:tabs>
      <w:jc w:val="center"/>
    </w:pPr>
  </w:p>
  <w:p w14:paraId="3C9F0D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AD43B" w14:textId="77777777" w:rsidR="006B3D7A" w:rsidRDefault="006B3D7A">
      <w:r>
        <w:separator/>
      </w:r>
    </w:p>
  </w:footnote>
  <w:footnote w:type="continuationSeparator" w:id="0">
    <w:p w14:paraId="00ACCAAF" w14:textId="77777777" w:rsidR="006B3D7A" w:rsidRDefault="006B3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1652D" w14:textId="77777777" w:rsidR="009D7C69" w:rsidRDefault="009D7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AD5D1" w14:textId="77777777" w:rsidR="009D7C69" w:rsidRDefault="009D7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76C88" w14:textId="77777777" w:rsidR="009D7C69" w:rsidRDefault="009D7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D7A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3D7A"/>
    <w:rsid w:val="0076672C"/>
    <w:rsid w:val="00843263"/>
    <w:rsid w:val="00861E75"/>
    <w:rsid w:val="008A26A5"/>
    <w:rsid w:val="008F318B"/>
    <w:rsid w:val="00960CEB"/>
    <w:rsid w:val="009D19BD"/>
    <w:rsid w:val="009D7C69"/>
    <w:rsid w:val="009F189D"/>
    <w:rsid w:val="00A80738"/>
    <w:rsid w:val="00C236D3"/>
    <w:rsid w:val="00C659E2"/>
    <w:rsid w:val="00CB0802"/>
    <w:rsid w:val="00CF5FF9"/>
    <w:rsid w:val="00CF7835"/>
    <w:rsid w:val="00D665F5"/>
    <w:rsid w:val="00D7128F"/>
    <w:rsid w:val="00E168C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5C86DD"/>
  <w15:chartTrackingRefBased/>
  <w15:docId w15:val="{8CA6BBA7-B4A0-421A-A0D5-7AB171CAA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7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2025-05-26T08:50:00Z</cp:lastPrinted>
  <dcterms:created xsi:type="dcterms:W3CDTF">2025-05-26T08:50:00Z</dcterms:created>
  <dcterms:modified xsi:type="dcterms:W3CDTF">2025-05-26T08:50:00Z</dcterms:modified>
</cp:coreProperties>
</file>