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082E0A9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E06691">
        <w:rPr>
          <w:b/>
          <w:sz w:val="22"/>
          <w:szCs w:val="22"/>
        </w:rPr>
        <w:t>aparatów RTG (4 zadania)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088E0411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 xml:space="preserve">na wykonanie przeglądów i napraw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>na wykonanie przedmiotu zamówienia zgodnie ze Specyfikacją Warunków Zamówienia</w:t>
      </w:r>
      <w:r w:rsidR="00A3024B">
        <w:rPr>
          <w:sz w:val="22"/>
        </w:rPr>
        <w:t xml:space="preserve"> oraz wzorem umowy</w:t>
      </w:r>
      <w:r w:rsidR="00A3024B" w:rsidRPr="00281DC6">
        <w:rPr>
          <w:sz w:val="22"/>
        </w:rPr>
        <w:t>, stosując niżej wymienione stawki:</w:t>
      </w:r>
    </w:p>
    <w:p w14:paraId="541C4D62" w14:textId="77777777" w:rsid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B412956" w14:textId="77777777" w:rsidR="00A3024B" w:rsidRPr="00A3024B" w:rsidRDefault="00A3024B" w:rsidP="00A3024B">
      <w:pPr>
        <w:spacing w:after="120" w:line="276" w:lineRule="auto"/>
        <w:contextualSpacing/>
        <w:jc w:val="both"/>
        <w:rPr>
          <w:b/>
          <w:sz w:val="22"/>
        </w:rPr>
      </w:pPr>
    </w:p>
    <w:p w14:paraId="62053A52" w14:textId="77777777" w:rsidR="00A3024B" w:rsidRPr="00A3024B" w:rsidRDefault="00A3024B" w:rsidP="00A3024B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13048576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E06691">
        <w:rPr>
          <w:bCs/>
          <w:sz w:val="22"/>
          <w:u w:val="single"/>
          <w:lang w:val="en-US"/>
        </w:rPr>
        <w:t>Aparat</w:t>
      </w:r>
      <w:proofErr w:type="spellEnd"/>
      <w:r w:rsidR="00E06691">
        <w:rPr>
          <w:bCs/>
          <w:sz w:val="22"/>
          <w:u w:val="single"/>
          <w:lang w:val="en-US"/>
        </w:rPr>
        <w:t xml:space="preserve"> RTG </w:t>
      </w:r>
      <w:proofErr w:type="spellStart"/>
      <w:r w:rsidR="00E06691">
        <w:rPr>
          <w:bCs/>
          <w:sz w:val="22"/>
          <w:u w:val="single"/>
          <w:lang w:val="en-US"/>
        </w:rPr>
        <w:t>producenta</w:t>
      </w:r>
      <w:proofErr w:type="spellEnd"/>
      <w:r w:rsidR="00E06691">
        <w:rPr>
          <w:bCs/>
          <w:sz w:val="22"/>
          <w:u w:val="single"/>
          <w:lang w:val="en-US"/>
        </w:rPr>
        <w:t xml:space="preserve"> AGFA</w:t>
      </w:r>
    </w:p>
    <w:bookmarkEnd w:id="4"/>
    <w:p w14:paraId="36C3FEFA" w14:textId="0C5793B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A3024B">
        <w:rPr>
          <w:bCs/>
          <w:sz w:val="22"/>
        </w:rPr>
        <w:t>30</w:t>
      </w:r>
      <w:r w:rsidR="00F67712">
        <w:rPr>
          <w:bCs/>
          <w:sz w:val="22"/>
        </w:rPr>
        <w:t xml:space="preserve"> roboczogodzin </w:t>
      </w:r>
      <w:r w:rsidR="00A3024B">
        <w:rPr>
          <w:bCs/>
          <w:sz w:val="22"/>
        </w:rPr>
        <w:br/>
      </w:r>
      <w:r w:rsidR="00F67712">
        <w:rPr>
          <w:bCs/>
          <w:sz w:val="22"/>
        </w:rPr>
        <w:t xml:space="preserve">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16CAFC12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30</w:t>
      </w:r>
      <w:r w:rsidR="00F67712" w:rsidRPr="00F67712">
        <w:rPr>
          <w:b/>
          <w:sz w:val="22"/>
        </w:rPr>
        <w:t xml:space="preserve"> roboczogodzin dla napraw) </w:t>
      </w:r>
      <w:r w:rsidR="00281DC6"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832427" w14:textId="3340590D" w:rsidR="00A3024B" w:rsidRDefault="00A3024B" w:rsidP="00A3024B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</w:t>
      </w:r>
      <w:r w:rsidR="00305E3F">
        <w:rPr>
          <w:b/>
        </w:rPr>
        <w:t xml:space="preserve"> (Czas reakcji serwisu)</w:t>
      </w:r>
      <w:r>
        <w:rPr>
          <w:b/>
        </w:rPr>
        <w:t xml:space="preserve">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</w:t>
      </w:r>
      <w:r w:rsidR="00290A1B">
        <w:t>48</w:t>
      </w:r>
      <w:r>
        <w:t xml:space="preserve"> h – </w:t>
      </w:r>
      <w:bookmarkStart w:id="6" w:name="_Hlk192592936"/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 xml:space="preserve">, </w:t>
      </w:r>
      <w:r w:rsidR="00E06691">
        <w:t>2</w:t>
      </w:r>
      <w:r>
        <w:t>4-</w:t>
      </w:r>
      <w:r w:rsidR="00E06691">
        <w:t>48</w:t>
      </w:r>
      <w:r>
        <w:t xml:space="preserve">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E06691">
        <w:rPr>
          <w:bCs/>
          <w:iCs/>
          <w:color w:val="000000"/>
          <w:sz w:val="22"/>
          <w:szCs w:val="22"/>
        </w:rPr>
        <w:t xml:space="preserve">, poniżej 24 h – </w:t>
      </w:r>
      <w:r w:rsidR="00E06691"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02507095" w14:textId="4C4F140A" w:rsidR="00A3024B" w:rsidRDefault="00A3024B" w:rsidP="00A3024B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62FBAF10" w14:textId="77777777" w:rsidR="00A3024B" w:rsidRDefault="00A3024B" w:rsidP="00A3024B">
      <w:pPr>
        <w:jc w:val="both"/>
        <w:rPr>
          <w:u w:val="single"/>
        </w:rPr>
      </w:pPr>
      <w:bookmarkStart w:id="7" w:name="_Hlk68071934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7"/>
    <w:p w14:paraId="12723D6E" w14:textId="57CB3D19" w:rsidR="00A3024B" w:rsidRDefault="00D200D8" w:rsidP="00A3024B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A3024B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</w:t>
      </w:r>
      <w:bookmarkStart w:id="8" w:name="_Hlk51753816"/>
      <w:bookmarkStart w:id="9" w:name="_Hlk50105795"/>
      <w:bookmarkEnd w:id="3"/>
      <w:r w:rsidR="00A3024B">
        <w:t xml:space="preserve">(wpisać odpowiednio: </w:t>
      </w:r>
      <w:r w:rsidR="00A3024B">
        <w:br/>
        <w:t xml:space="preserve">≤ 6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>, ≥ 7-1</w:t>
      </w:r>
      <w:r w:rsidR="00B31252">
        <w:t>2</w:t>
      </w:r>
      <w:r w:rsidR="00A3024B">
        <w:t xml:space="preserve"> miesięcy - </w:t>
      </w:r>
      <w:r w:rsidR="00A3024B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A3024B">
        <w:t xml:space="preserve">, </w:t>
      </w:r>
      <w:r w:rsidR="00B31252">
        <w:t>&gt;</w:t>
      </w:r>
      <w:r w:rsidR="00A3024B">
        <w:t xml:space="preserve"> 12 miesięcy - </w:t>
      </w:r>
      <w:r w:rsidR="00A3024B">
        <w:rPr>
          <w:u w:val="single"/>
        </w:rPr>
        <w:t>podać</w:t>
      </w:r>
      <w:r w:rsidR="00A3024B" w:rsidRPr="006D020A">
        <w:rPr>
          <w:u w:val="single"/>
        </w:rPr>
        <w:t xml:space="preserve"> dokładnie ILE</w:t>
      </w:r>
      <w:r w:rsidR="00A3024B">
        <w:t>) od daty podpisania protokołu odbioru</w:t>
      </w:r>
    </w:p>
    <w:p w14:paraId="001A10B3" w14:textId="43AB56A3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3DACAFA4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>Aparaty RTG Siemens</w:t>
      </w:r>
    </w:p>
    <w:p w14:paraId="6A742D1B" w14:textId="5C6DF34F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 w:rsidR="00D870B5">
        <w:rPr>
          <w:bCs/>
          <w:sz w:val="22"/>
        </w:rPr>
        <w:t>40</w:t>
      </w:r>
      <w:r>
        <w:rPr>
          <w:bCs/>
          <w:sz w:val="22"/>
        </w:rPr>
        <w:t xml:space="preserve">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5F35714" w14:textId="47ADEFE3" w:rsidR="00F377DA" w:rsidRPr="00281DC6" w:rsidRDefault="00F377DA" w:rsidP="00F377DA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 w:rsidR="00D870B5">
        <w:rPr>
          <w:b/>
          <w:sz w:val="22"/>
        </w:rPr>
        <w:t>40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63604DD1" w14:textId="77777777" w:rsidR="00F377DA" w:rsidRPr="00281DC6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0962392" w14:textId="77777777" w:rsidR="00F377DA" w:rsidRPr="00467243" w:rsidRDefault="00F377DA" w:rsidP="00F377DA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1ADF46F2" w14:textId="77777777" w:rsidR="00F377DA" w:rsidRDefault="00F377DA" w:rsidP="00F377DA">
      <w:pPr>
        <w:jc w:val="both"/>
      </w:pPr>
      <w:r>
        <w:t xml:space="preserve">w tym: </w:t>
      </w:r>
    </w:p>
    <w:p w14:paraId="02B18085" w14:textId="77777777" w:rsidR="00F377DA" w:rsidRDefault="00F377DA" w:rsidP="00F377DA">
      <w:pPr>
        <w:numPr>
          <w:ilvl w:val="0"/>
          <w:numId w:val="7"/>
        </w:numPr>
      </w:pPr>
      <w:r>
        <w:t xml:space="preserve">Koszt jednego przeglądu </w:t>
      </w:r>
    </w:p>
    <w:p w14:paraId="6E9C1BAF" w14:textId="77777777" w:rsidR="00F377DA" w:rsidRDefault="00F377DA" w:rsidP="00F377DA">
      <w:pPr>
        <w:ind w:left="1068"/>
      </w:pPr>
      <w:r>
        <w:t>Wartość netto:    ………. ….% VAT: ………..</w:t>
      </w:r>
    </w:p>
    <w:p w14:paraId="75DEF4F5" w14:textId="77777777" w:rsidR="00F377DA" w:rsidRDefault="00F377DA" w:rsidP="00F377DA">
      <w:pPr>
        <w:ind w:left="1068"/>
      </w:pPr>
      <w:r>
        <w:t>Wartość brutto: ………..</w:t>
      </w:r>
    </w:p>
    <w:p w14:paraId="05685537" w14:textId="77777777" w:rsidR="00F377DA" w:rsidRDefault="00F377DA" w:rsidP="00F377DA">
      <w:pPr>
        <w:ind w:left="1068"/>
      </w:pPr>
    </w:p>
    <w:p w14:paraId="0E99DC5A" w14:textId="77777777" w:rsidR="00F377DA" w:rsidRDefault="00F377DA" w:rsidP="00F377DA">
      <w:pPr>
        <w:numPr>
          <w:ilvl w:val="0"/>
          <w:numId w:val="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FA7131B" w14:textId="77777777" w:rsidR="00F377DA" w:rsidRPr="00C922E2" w:rsidRDefault="00F377DA" w:rsidP="00F377DA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0794C54F" w14:textId="77777777" w:rsidR="00F377DA" w:rsidRPr="00C922E2" w:rsidRDefault="00F377DA" w:rsidP="00F377DA">
      <w:pPr>
        <w:ind w:left="1134"/>
      </w:pPr>
      <w:r w:rsidRPr="00C922E2">
        <w:lastRenderedPageBreak/>
        <w:t>Wartość brutto: ………..</w:t>
      </w:r>
    </w:p>
    <w:p w14:paraId="58FABF06" w14:textId="1E84BC81" w:rsidR="00492AFD" w:rsidRDefault="00492AFD" w:rsidP="00492AFD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</w:t>
      </w:r>
      <w:r w:rsidR="00305E3F">
        <w:rPr>
          <w:b/>
        </w:rPr>
        <w:t xml:space="preserve"> (Czas reakcji serwisu) </w:t>
      </w:r>
      <w:r>
        <w:rPr>
          <w:b/>
        </w:rPr>
        <w:t>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48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24-48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rPr>
          <w:bCs/>
          <w:iCs/>
          <w:color w:val="000000"/>
          <w:sz w:val="22"/>
          <w:szCs w:val="22"/>
        </w:rPr>
        <w:t xml:space="preserve">, poniżej 24 h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267F4018" w14:textId="77777777" w:rsidR="00492AFD" w:rsidRDefault="00492AFD" w:rsidP="00492AFD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7ACA964E" w14:textId="77777777" w:rsidR="00492AFD" w:rsidRDefault="00492AFD" w:rsidP="00492AFD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48F53A60" w14:textId="77777777" w:rsidR="00492AFD" w:rsidRDefault="00492AFD" w:rsidP="00492AFD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7-12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&gt;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7E1C6051" w14:textId="4023F1D0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 xml:space="preserve">Aparaty RTG – </w:t>
      </w:r>
      <w:proofErr w:type="spellStart"/>
      <w:r w:rsidR="00E06691">
        <w:rPr>
          <w:bCs/>
          <w:sz w:val="22"/>
          <w:u w:val="single"/>
        </w:rPr>
        <w:t>Ziehm</w:t>
      </w:r>
      <w:proofErr w:type="spellEnd"/>
      <w:r w:rsidR="00E06691">
        <w:rPr>
          <w:bCs/>
          <w:sz w:val="22"/>
          <w:u w:val="single"/>
        </w:rPr>
        <w:t xml:space="preserve"> </w:t>
      </w:r>
      <w:proofErr w:type="spellStart"/>
      <w:r w:rsidR="00E06691">
        <w:rPr>
          <w:bCs/>
          <w:sz w:val="22"/>
          <w:u w:val="single"/>
        </w:rPr>
        <w:t>Imaging</w:t>
      </w:r>
      <w:proofErr w:type="spellEnd"/>
    </w:p>
    <w:p w14:paraId="21A80E6C" w14:textId="217D71F0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 w:rsidR="00D870B5">
        <w:rPr>
          <w:bCs/>
          <w:sz w:val="22"/>
        </w:rPr>
        <w:t>30</w:t>
      </w:r>
      <w:r>
        <w:rPr>
          <w:bCs/>
          <w:sz w:val="22"/>
        </w:rPr>
        <w:t xml:space="preserve">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73DF69D" w14:textId="5B3647FA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 w:rsidR="00D870B5">
        <w:rPr>
          <w:b/>
          <w:sz w:val="22"/>
        </w:rPr>
        <w:t>30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F2AB369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4319CD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4E5A817A" w14:textId="77777777" w:rsidR="0086534C" w:rsidRDefault="0086534C" w:rsidP="0086534C">
      <w:pPr>
        <w:jc w:val="both"/>
      </w:pPr>
      <w:r>
        <w:t xml:space="preserve">w tym: </w:t>
      </w:r>
    </w:p>
    <w:p w14:paraId="012606F5" w14:textId="77777777" w:rsidR="0086534C" w:rsidRDefault="0086534C" w:rsidP="0086534C">
      <w:pPr>
        <w:numPr>
          <w:ilvl w:val="0"/>
          <w:numId w:val="9"/>
        </w:numPr>
      </w:pPr>
      <w:r>
        <w:t xml:space="preserve">Koszt jednego przeglądu </w:t>
      </w:r>
    </w:p>
    <w:p w14:paraId="2AE58C1E" w14:textId="77777777" w:rsidR="0086534C" w:rsidRDefault="0086534C" w:rsidP="0086534C">
      <w:pPr>
        <w:ind w:left="1068"/>
      </w:pPr>
      <w:r>
        <w:t>Wartość netto:    ………. ….% VAT: ………..</w:t>
      </w:r>
    </w:p>
    <w:p w14:paraId="433D2DB2" w14:textId="77777777" w:rsidR="0086534C" w:rsidRDefault="0086534C" w:rsidP="0086534C">
      <w:pPr>
        <w:ind w:left="1068"/>
      </w:pPr>
      <w:r>
        <w:t>Wartość brutto: ………..</w:t>
      </w:r>
    </w:p>
    <w:p w14:paraId="1D0EDFFE" w14:textId="77777777" w:rsidR="0086534C" w:rsidRDefault="0086534C" w:rsidP="0086534C">
      <w:pPr>
        <w:ind w:left="1068"/>
      </w:pPr>
    </w:p>
    <w:p w14:paraId="5EB3D8A8" w14:textId="77777777" w:rsidR="0086534C" w:rsidRDefault="0086534C" w:rsidP="0086534C">
      <w:pPr>
        <w:numPr>
          <w:ilvl w:val="0"/>
          <w:numId w:val="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48B8684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7B4357D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0774FDD1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2E39E2A4" w14:textId="77777777" w:rsidR="0086534C" w:rsidRPr="008D24E8" w:rsidRDefault="0086534C" w:rsidP="0086534C">
      <w:pPr>
        <w:rPr>
          <w:color w:val="FF0000"/>
          <w:sz w:val="20"/>
        </w:rPr>
      </w:pPr>
    </w:p>
    <w:p w14:paraId="7DB86B64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6FCD5EA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2CD6173" w14:textId="671821F4" w:rsidR="00492AFD" w:rsidRDefault="00492AFD" w:rsidP="00492AFD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</w:t>
      </w:r>
      <w:r w:rsidR="00305E3F">
        <w:rPr>
          <w:b/>
        </w:rPr>
        <w:t xml:space="preserve"> (Czas reakcji serwisu)</w:t>
      </w:r>
      <w:r>
        <w:rPr>
          <w:b/>
        </w:rPr>
        <w:t xml:space="preserve">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48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24-48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rPr>
          <w:bCs/>
          <w:iCs/>
          <w:color w:val="000000"/>
          <w:sz w:val="22"/>
          <w:szCs w:val="22"/>
        </w:rPr>
        <w:t xml:space="preserve">, poniżej 24 h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1C2033D3" w14:textId="77777777" w:rsidR="00492AFD" w:rsidRDefault="00492AFD" w:rsidP="00492AFD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1A70DE3A" w14:textId="77777777" w:rsidR="00492AFD" w:rsidRDefault="00492AFD" w:rsidP="00492AFD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770A26DE" w14:textId="77777777" w:rsidR="00492AFD" w:rsidRDefault="00492AFD" w:rsidP="00492AFD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7-12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&gt;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4D1AE6A5" w14:textId="77777777" w:rsidR="0086534C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761FA36" w14:textId="77777777" w:rsidR="00305E3F" w:rsidRDefault="00305E3F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3E0E3B78" w14:textId="23DB83F4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E06691">
        <w:rPr>
          <w:bCs/>
          <w:sz w:val="22"/>
          <w:u w:val="single"/>
        </w:rPr>
        <w:t>Aparaty RTG różne</w:t>
      </w:r>
    </w:p>
    <w:p w14:paraId="430C46E8" w14:textId="7973781C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</w:t>
      </w:r>
      <w:r w:rsidR="00D870B5">
        <w:rPr>
          <w:bCs/>
          <w:sz w:val="22"/>
        </w:rPr>
        <w:t>30</w:t>
      </w:r>
      <w:r>
        <w:rPr>
          <w:bCs/>
          <w:sz w:val="22"/>
        </w:rPr>
        <w:t xml:space="preserve"> roboczogodzin </w:t>
      </w:r>
      <w:r>
        <w:rPr>
          <w:bCs/>
          <w:sz w:val="22"/>
        </w:rPr>
        <w:br/>
        <w:t xml:space="preserve">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0903BA" w14:textId="213B544C" w:rsidR="0086534C" w:rsidRPr="00281DC6" w:rsidRDefault="0086534C" w:rsidP="0086534C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 w:rsidR="00D870B5">
        <w:rPr>
          <w:b/>
          <w:sz w:val="22"/>
        </w:rPr>
        <w:t>3</w:t>
      </w:r>
      <w:r>
        <w:rPr>
          <w:b/>
          <w:sz w:val="22"/>
        </w:rPr>
        <w:t>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79E0E16A" w14:textId="77777777" w:rsidR="0086534C" w:rsidRPr="00281DC6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334A076" w14:textId="77777777" w:rsidR="0086534C" w:rsidRPr="00467243" w:rsidRDefault="0086534C" w:rsidP="0086534C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4FC9992" w14:textId="77777777" w:rsidR="0086534C" w:rsidRDefault="0086534C" w:rsidP="0086534C">
      <w:pPr>
        <w:jc w:val="both"/>
      </w:pPr>
      <w:r>
        <w:t xml:space="preserve">w tym: </w:t>
      </w:r>
    </w:p>
    <w:p w14:paraId="799C538C" w14:textId="77777777" w:rsidR="0086534C" w:rsidRDefault="0086534C" w:rsidP="0086534C">
      <w:pPr>
        <w:numPr>
          <w:ilvl w:val="0"/>
          <w:numId w:val="11"/>
        </w:numPr>
      </w:pPr>
      <w:r>
        <w:t xml:space="preserve">Koszt jednego przeglądu </w:t>
      </w:r>
    </w:p>
    <w:p w14:paraId="7D3E1612" w14:textId="77777777" w:rsidR="0086534C" w:rsidRDefault="0086534C" w:rsidP="0086534C">
      <w:pPr>
        <w:ind w:left="1068"/>
      </w:pPr>
      <w:r>
        <w:t>Wartość netto:    ………. ….% VAT: ………..</w:t>
      </w:r>
    </w:p>
    <w:p w14:paraId="51E1A640" w14:textId="77777777" w:rsidR="0086534C" w:rsidRDefault="0086534C" w:rsidP="0086534C">
      <w:pPr>
        <w:ind w:left="1068"/>
      </w:pPr>
      <w:r>
        <w:t>Wartość brutto: ………..</w:t>
      </w:r>
    </w:p>
    <w:p w14:paraId="58B3CCE0" w14:textId="77777777" w:rsidR="0086534C" w:rsidRDefault="0086534C" w:rsidP="0086534C">
      <w:pPr>
        <w:ind w:left="1068"/>
      </w:pPr>
    </w:p>
    <w:p w14:paraId="04C78F3C" w14:textId="77777777" w:rsidR="0086534C" w:rsidRDefault="0086534C" w:rsidP="0086534C">
      <w:pPr>
        <w:numPr>
          <w:ilvl w:val="0"/>
          <w:numId w:val="1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6CEACD0" w14:textId="77777777" w:rsidR="0086534C" w:rsidRPr="00C922E2" w:rsidRDefault="0086534C" w:rsidP="0086534C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C8945B" w14:textId="77777777" w:rsidR="0086534C" w:rsidRPr="00C922E2" w:rsidRDefault="0086534C" w:rsidP="0086534C">
      <w:pPr>
        <w:ind w:left="1134"/>
      </w:pPr>
      <w:r w:rsidRPr="00C922E2">
        <w:t>Wartość brutto: ………..</w:t>
      </w:r>
    </w:p>
    <w:p w14:paraId="36F05D5F" w14:textId="77777777" w:rsidR="0086534C" w:rsidRPr="008D24E8" w:rsidRDefault="0086534C" w:rsidP="0086534C">
      <w:pPr>
        <w:ind w:left="708"/>
        <w:rPr>
          <w:b/>
          <w:color w:val="FF0000"/>
        </w:rPr>
      </w:pPr>
    </w:p>
    <w:p w14:paraId="3E3AD828" w14:textId="77777777" w:rsidR="0086534C" w:rsidRPr="008D24E8" w:rsidRDefault="0086534C" w:rsidP="0086534C">
      <w:pPr>
        <w:rPr>
          <w:color w:val="FF0000"/>
          <w:sz w:val="20"/>
        </w:rPr>
      </w:pPr>
    </w:p>
    <w:p w14:paraId="72835DC8" w14:textId="77777777" w:rsidR="0086534C" w:rsidRDefault="0086534C" w:rsidP="0086534C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34B1A709" w14:textId="77777777" w:rsidR="0086534C" w:rsidRPr="00CA2EB7" w:rsidRDefault="0086534C" w:rsidP="0086534C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B81FDA5" w14:textId="10CCA077" w:rsidR="00492AFD" w:rsidRDefault="00492AFD" w:rsidP="00492AFD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</w:t>
      </w:r>
      <w:r w:rsidR="00305E3F">
        <w:rPr>
          <w:b/>
        </w:rPr>
        <w:t xml:space="preserve"> (Czas reakcji serwisu)</w:t>
      </w:r>
      <w:r>
        <w:rPr>
          <w:b/>
        </w:rPr>
        <w:t xml:space="preserve">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48 h –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 xml:space="preserve">, 24-48 h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rPr>
          <w:bCs/>
          <w:iCs/>
          <w:color w:val="000000"/>
          <w:sz w:val="22"/>
          <w:szCs w:val="22"/>
        </w:rPr>
        <w:t xml:space="preserve">, poniżej 24 h – </w:t>
      </w:r>
      <w:r>
        <w:rPr>
          <w:bCs/>
          <w:iCs/>
          <w:color w:val="000000"/>
          <w:sz w:val="22"/>
          <w:szCs w:val="22"/>
          <w:u w:val="single"/>
        </w:rPr>
        <w:t>podać dokładnie ILE</w:t>
      </w:r>
      <w:r w:rsidRPr="00B35DA3">
        <w:t>)</w:t>
      </w:r>
    </w:p>
    <w:p w14:paraId="24EC8B78" w14:textId="77777777" w:rsidR="00492AFD" w:rsidRDefault="00492AFD" w:rsidP="00492AFD">
      <w:pPr>
        <w:jc w:val="both"/>
      </w:pPr>
      <w:r>
        <w:rPr>
          <w:b/>
        </w:rPr>
        <w:t>Autoryzacja producenta do serwisowania sprzętu (K-3)</w:t>
      </w:r>
      <w:r w:rsidRPr="005811FB">
        <w:rPr>
          <w:b/>
        </w:rPr>
        <w:t>:</w:t>
      </w:r>
      <w:r>
        <w:t xml:space="preserve"> …………(wpisać: TAK lub NIE)</w:t>
      </w:r>
    </w:p>
    <w:p w14:paraId="21AF3CFB" w14:textId="77777777" w:rsidR="00492AFD" w:rsidRDefault="00492AFD" w:rsidP="00492AFD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5AC34079" w14:textId="77777777" w:rsidR="00492AFD" w:rsidRDefault="00492AFD" w:rsidP="00492AFD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(K-4)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 xml:space="preserve">≤ 6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≥ 7-12 miesięcy - </w:t>
      </w:r>
      <w:r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&gt; 12 miesięcy - </w:t>
      </w:r>
      <w:r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r>
        <w:t>) od daty podpisania protokołu odbioru</w:t>
      </w:r>
    </w:p>
    <w:p w14:paraId="345F10A4" w14:textId="77777777" w:rsidR="0086534C" w:rsidRDefault="0086534C" w:rsidP="0086534C">
      <w:pPr>
        <w:spacing w:before="120" w:after="120"/>
        <w:jc w:val="both"/>
        <w:outlineLvl w:val="1"/>
      </w:pPr>
    </w:p>
    <w:p w14:paraId="67F0C96C" w14:textId="77777777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4B78E538" w:rsidR="00D74BC1" w:rsidRDefault="00281DC6">
    <w:pPr>
      <w:pStyle w:val="Nagwek"/>
    </w:pPr>
    <w:r>
      <w:t>Znak sprawy: SZW/DZP/</w:t>
    </w:r>
    <w:r w:rsidR="00E06691">
      <w:t>52</w:t>
    </w:r>
    <w:r>
      <w:t>/202</w:t>
    </w:r>
    <w:r w:rsidR="00A3024B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A15937"/>
    <w:multiLevelType w:val="hybridMultilevel"/>
    <w:tmpl w:val="A42E002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3"/>
  </w:num>
  <w:num w:numId="2" w16cid:durableId="1906186095">
    <w:abstractNumId w:val="12"/>
  </w:num>
  <w:num w:numId="3" w16cid:durableId="1681618092">
    <w:abstractNumId w:val="6"/>
  </w:num>
  <w:num w:numId="4" w16cid:durableId="484904262">
    <w:abstractNumId w:val="7"/>
  </w:num>
  <w:num w:numId="5" w16cid:durableId="851455046">
    <w:abstractNumId w:val="11"/>
  </w:num>
  <w:num w:numId="6" w16cid:durableId="782267413">
    <w:abstractNumId w:val="4"/>
  </w:num>
  <w:num w:numId="7" w16cid:durableId="294062667">
    <w:abstractNumId w:val="5"/>
  </w:num>
  <w:num w:numId="8" w16cid:durableId="2095129730">
    <w:abstractNumId w:val="14"/>
  </w:num>
  <w:num w:numId="9" w16cid:durableId="1042438159">
    <w:abstractNumId w:val="2"/>
  </w:num>
  <w:num w:numId="10" w16cid:durableId="1642884726">
    <w:abstractNumId w:val="9"/>
  </w:num>
  <w:num w:numId="11" w16cid:durableId="1646203604">
    <w:abstractNumId w:val="8"/>
  </w:num>
  <w:num w:numId="12" w16cid:durableId="962999383">
    <w:abstractNumId w:val="10"/>
  </w:num>
  <w:num w:numId="13" w16cid:durableId="1113937459">
    <w:abstractNumId w:val="0"/>
  </w:num>
  <w:num w:numId="14" w16cid:durableId="843780951">
    <w:abstractNumId w:val="1"/>
  </w:num>
  <w:num w:numId="15" w16cid:durableId="149194695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90A1B"/>
    <w:rsid w:val="002D0B11"/>
    <w:rsid w:val="0030391A"/>
    <w:rsid w:val="00305E3F"/>
    <w:rsid w:val="00392AFA"/>
    <w:rsid w:val="003A652F"/>
    <w:rsid w:val="003B13D5"/>
    <w:rsid w:val="004127BF"/>
    <w:rsid w:val="00443C09"/>
    <w:rsid w:val="00460383"/>
    <w:rsid w:val="00467243"/>
    <w:rsid w:val="004858D2"/>
    <w:rsid w:val="00492AFD"/>
    <w:rsid w:val="004A2566"/>
    <w:rsid w:val="005001EB"/>
    <w:rsid w:val="0051587F"/>
    <w:rsid w:val="00535E57"/>
    <w:rsid w:val="00547C13"/>
    <w:rsid w:val="00592545"/>
    <w:rsid w:val="005A70C7"/>
    <w:rsid w:val="00613B65"/>
    <w:rsid w:val="00635C6E"/>
    <w:rsid w:val="006929C9"/>
    <w:rsid w:val="006A2CCB"/>
    <w:rsid w:val="00740C0B"/>
    <w:rsid w:val="00752AFF"/>
    <w:rsid w:val="007717C3"/>
    <w:rsid w:val="007D1797"/>
    <w:rsid w:val="0080270C"/>
    <w:rsid w:val="00813379"/>
    <w:rsid w:val="0086534C"/>
    <w:rsid w:val="008D29B6"/>
    <w:rsid w:val="00925993"/>
    <w:rsid w:val="00942685"/>
    <w:rsid w:val="009C642E"/>
    <w:rsid w:val="009E5297"/>
    <w:rsid w:val="00A3024B"/>
    <w:rsid w:val="00A35DA2"/>
    <w:rsid w:val="00A45690"/>
    <w:rsid w:val="00AC0106"/>
    <w:rsid w:val="00AE55B5"/>
    <w:rsid w:val="00B03F5C"/>
    <w:rsid w:val="00B22D6B"/>
    <w:rsid w:val="00B31252"/>
    <w:rsid w:val="00BB3E12"/>
    <w:rsid w:val="00C3420C"/>
    <w:rsid w:val="00CA0475"/>
    <w:rsid w:val="00CA7C6C"/>
    <w:rsid w:val="00CB2BE7"/>
    <w:rsid w:val="00D200D8"/>
    <w:rsid w:val="00D710C9"/>
    <w:rsid w:val="00D74BC1"/>
    <w:rsid w:val="00D81677"/>
    <w:rsid w:val="00D870B5"/>
    <w:rsid w:val="00E06691"/>
    <w:rsid w:val="00E57579"/>
    <w:rsid w:val="00E67A95"/>
    <w:rsid w:val="00E93CBB"/>
    <w:rsid w:val="00F2537A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6</Pages>
  <Words>1574</Words>
  <Characters>9450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16</cp:revision>
  <cp:lastPrinted>2007-10-05T06:59:00Z</cp:lastPrinted>
  <dcterms:created xsi:type="dcterms:W3CDTF">2022-10-05T12:38:00Z</dcterms:created>
  <dcterms:modified xsi:type="dcterms:W3CDTF">2025-05-26T10:17:00Z</dcterms:modified>
</cp:coreProperties>
</file>