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A188C" w:rsidRPr="004A188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A188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8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Apteki Szpitalnej w Szpitalu Powiatowym w Limanowej im. Miłosierdzia Bożego.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188C" w:rsidRPr="00A2540E" w:rsidTr="0008284A">
        <w:tc>
          <w:tcPr>
            <w:tcW w:w="2269" w:type="dxa"/>
            <w:shd w:val="clear" w:color="auto" w:fill="auto"/>
          </w:tcPr>
          <w:p w:rsidR="004A188C" w:rsidRPr="00A2540E" w:rsidRDefault="004A188C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88C" w:rsidRPr="00A2540E" w:rsidRDefault="004A188C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8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NZ-26-2025-46-Rb-P-AC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188C" w:rsidRPr="004A188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188C" w:rsidRPr="004A188C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A188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188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4E1" w:rsidRDefault="002E24E1" w:rsidP="00025386">
      <w:pPr>
        <w:spacing w:after="0" w:line="240" w:lineRule="auto"/>
      </w:pPr>
      <w:r>
        <w:separator/>
      </w:r>
    </w:p>
  </w:endnote>
  <w:endnote w:type="continuationSeparator" w:id="0">
    <w:p w:rsidR="002E24E1" w:rsidRDefault="002E24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8C" w:rsidRDefault="004A18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18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18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8C" w:rsidRDefault="004A18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4E1" w:rsidRDefault="002E24E1" w:rsidP="00025386">
      <w:pPr>
        <w:spacing w:after="0" w:line="240" w:lineRule="auto"/>
      </w:pPr>
      <w:r>
        <w:separator/>
      </w:r>
    </w:p>
  </w:footnote>
  <w:footnote w:type="continuationSeparator" w:id="0">
    <w:p w:rsidR="002E24E1" w:rsidRDefault="002E24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8C" w:rsidRDefault="004A18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8C" w:rsidRDefault="004A18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8C" w:rsidRDefault="004A18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4E1"/>
    <w:rsid w:val="00025386"/>
    <w:rsid w:val="000423B9"/>
    <w:rsid w:val="00053927"/>
    <w:rsid w:val="00084786"/>
    <w:rsid w:val="0016158F"/>
    <w:rsid w:val="001C2314"/>
    <w:rsid w:val="00213980"/>
    <w:rsid w:val="0024648D"/>
    <w:rsid w:val="002E24E1"/>
    <w:rsid w:val="003A486D"/>
    <w:rsid w:val="004374F2"/>
    <w:rsid w:val="00460705"/>
    <w:rsid w:val="00485239"/>
    <w:rsid w:val="004A0686"/>
    <w:rsid w:val="004A188C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34B3D4A-60DF-46C4-AF28-02026124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2025-05-22T10:14:00Z</dcterms:created>
  <dcterms:modified xsi:type="dcterms:W3CDTF">2025-05-22T10:14:00Z</dcterms:modified>
</cp:coreProperties>
</file>