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E56BF" w:rsidRPr="005E56BF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E56B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E56BF">
        <w:rPr>
          <w:rFonts w:ascii="Arial" w:hAnsi="Arial" w:cs="Arial"/>
        </w:rPr>
        <w:t>Szpital Powiatowy w Limanowej Imienia Miłosierdzia Bożego</w:t>
      </w:r>
    </w:p>
    <w:p w:rsidR="005D05C3" w:rsidRPr="0012157F" w:rsidRDefault="005E56B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E56B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E56B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E56B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E56B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E56BF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56BF" w:rsidRPr="0012157F" w:rsidTr="0008284A">
        <w:tc>
          <w:tcPr>
            <w:tcW w:w="9104" w:type="dxa"/>
            <w:shd w:val="clear" w:color="auto" w:fill="D9D9D9"/>
          </w:tcPr>
          <w:p w:rsidR="005E56BF" w:rsidRPr="0012157F" w:rsidRDefault="005E56BF" w:rsidP="0008284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E56BF" w:rsidRPr="00094F76" w:rsidRDefault="005E56BF" w:rsidP="0008284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E56B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E56BF" w:rsidRPr="004B5FB1" w:rsidRDefault="005E56BF" w:rsidP="0008284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5E56B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56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Apteki Szpitalnej w Szpitalu Powiatowym w Limanowej im. Miłosierdzia Bożego.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56BF" w:rsidRPr="00A2540E" w:rsidTr="0008284A">
        <w:tc>
          <w:tcPr>
            <w:tcW w:w="2269" w:type="dxa"/>
            <w:shd w:val="clear" w:color="auto" w:fill="auto"/>
          </w:tcPr>
          <w:p w:rsidR="005E56BF" w:rsidRPr="00A2540E" w:rsidRDefault="005E56BF" w:rsidP="000828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56BF" w:rsidRPr="00A2540E" w:rsidRDefault="005E56BF" w:rsidP="000828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56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NZ-26-2025-46-Rb-P-AC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E56BF" w:rsidRPr="005E56B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1B16D9" w:rsidRDefault="00C21565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E56B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E56B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F51" w:rsidRDefault="00863F51" w:rsidP="0038231F">
      <w:pPr>
        <w:spacing w:after="0" w:line="240" w:lineRule="auto"/>
      </w:pPr>
      <w:r>
        <w:separator/>
      </w:r>
    </w:p>
  </w:endnote>
  <w:endnote w:type="continuationSeparator" w:id="0">
    <w:p w:rsidR="00863F51" w:rsidRDefault="00863F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BF" w:rsidRDefault="005E56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156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15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BF" w:rsidRDefault="005E56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F51" w:rsidRDefault="00863F51" w:rsidP="0038231F">
      <w:pPr>
        <w:spacing w:after="0" w:line="240" w:lineRule="auto"/>
      </w:pPr>
      <w:r>
        <w:separator/>
      </w:r>
    </w:p>
  </w:footnote>
  <w:footnote w:type="continuationSeparator" w:id="0">
    <w:p w:rsidR="00863F51" w:rsidRDefault="00863F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BF" w:rsidRDefault="005E56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BF" w:rsidRDefault="005E56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BF" w:rsidRDefault="005E56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F5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6BF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3F5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21565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C5A0A4-0226-478E-9529-D4305A34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5F8F0-45D2-49AE-AE14-3253309A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2025-05-22T10:16:00Z</dcterms:created>
  <dcterms:modified xsi:type="dcterms:W3CDTF">2025-05-22T10:17:00Z</dcterms:modified>
</cp:coreProperties>
</file>