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1F915" w14:textId="2746B1F7" w:rsidR="00D62E6E" w:rsidRPr="00D62E6E" w:rsidRDefault="0026735D" w:rsidP="0026735D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AAB09E6" w14:textId="77777777" w:rsidTr="00D62E6E">
        <w:tc>
          <w:tcPr>
            <w:tcW w:w="2800" w:type="dxa"/>
            <w:shd w:val="clear" w:color="auto" w:fill="auto"/>
          </w:tcPr>
          <w:p w14:paraId="5C9D700C" w14:textId="77777777" w:rsidR="00D62E6E" w:rsidRPr="00D62E6E" w:rsidRDefault="00D62E6E" w:rsidP="0026735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E058E6" w14:textId="77777777" w:rsidR="00D62E6E" w:rsidRPr="00D62E6E" w:rsidRDefault="00D62E6E" w:rsidP="0026735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BF2F8C" w14:textId="77777777" w:rsidR="00D62E6E" w:rsidRPr="00D62E6E" w:rsidRDefault="00D62E6E" w:rsidP="0026735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8FC5FC" w14:textId="77777777" w:rsidR="00D62E6E" w:rsidRPr="00D62E6E" w:rsidRDefault="00D62E6E" w:rsidP="0026735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3A75339" w14:textId="77777777" w:rsidTr="00D62E6E">
        <w:tc>
          <w:tcPr>
            <w:tcW w:w="2800" w:type="dxa"/>
            <w:shd w:val="clear" w:color="auto" w:fill="auto"/>
          </w:tcPr>
          <w:p w14:paraId="2EA77C9F" w14:textId="77777777" w:rsidR="00D62E6E" w:rsidRPr="00D62E6E" w:rsidRDefault="00D62E6E" w:rsidP="0026735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649ED9" w14:textId="77777777" w:rsidR="00D62E6E" w:rsidRPr="00D62E6E" w:rsidRDefault="00D62E6E" w:rsidP="0026735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2EE8CA" w14:textId="77777777" w:rsidR="00D62E6E" w:rsidRPr="00D62E6E" w:rsidRDefault="00D62E6E" w:rsidP="0026735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A54DD2" w14:textId="77777777" w:rsidR="00D62E6E" w:rsidRPr="00D62E6E" w:rsidRDefault="00D62E6E" w:rsidP="0026735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3074C5" w14:textId="77777777" w:rsidR="00BC121E" w:rsidRPr="00D62E6E" w:rsidRDefault="00BC121E" w:rsidP="0026735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9068E" w:rsidRPr="00C14101" w14:paraId="2D808222" w14:textId="77777777" w:rsidTr="0022300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FC72D9" w14:textId="77777777" w:rsidR="00F9068E" w:rsidRPr="00C14101" w:rsidRDefault="00F9068E" w:rsidP="002673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5CEBB08" w14:textId="77777777" w:rsidR="00F9068E" w:rsidRPr="00C14101" w:rsidRDefault="00F9068E" w:rsidP="0026735D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9068E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6EA17B1" w14:textId="77777777" w:rsidR="00F9068E" w:rsidRPr="00C14101" w:rsidRDefault="00F9068E" w:rsidP="002673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D9BCFD3" w14:textId="77777777" w:rsidR="00F9068E" w:rsidRPr="00C14101" w:rsidRDefault="00F9068E" w:rsidP="002673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1DEB634" w14:textId="77777777" w:rsidR="0026735D" w:rsidRDefault="00F9068E" w:rsidP="002673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60D19D6" w14:textId="2A58205F" w:rsidR="00BC121E" w:rsidRPr="00C14101" w:rsidRDefault="00C93F0A" w:rsidP="002673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F4F9EE1" w14:textId="77777777" w:rsidTr="00D62E6E">
        <w:tc>
          <w:tcPr>
            <w:tcW w:w="2269" w:type="dxa"/>
            <w:shd w:val="clear" w:color="auto" w:fill="auto"/>
          </w:tcPr>
          <w:p w14:paraId="2FA4E529" w14:textId="77777777" w:rsidR="00D62E6E" w:rsidRPr="00D62E6E" w:rsidRDefault="00D62E6E" w:rsidP="0026735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F81522" w14:textId="77777777" w:rsidR="00D62E6E" w:rsidRPr="00D62E6E" w:rsidRDefault="00F9068E" w:rsidP="0026735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06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robota do biopsji fuzyjnej prostaty oraz aparatu USG w ramach zadania "Doposażenie Oddziału Urologicznego Szpitala Wojewódzkiego w Poznaniu w niezbędny sprzęt medyczny"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068E" w:rsidRPr="00D62E6E" w14:paraId="5D9D4343" w14:textId="77777777" w:rsidTr="00223003">
        <w:tc>
          <w:tcPr>
            <w:tcW w:w="2269" w:type="dxa"/>
            <w:shd w:val="clear" w:color="auto" w:fill="auto"/>
          </w:tcPr>
          <w:p w14:paraId="6C8EFC4C" w14:textId="77777777" w:rsidR="00F9068E" w:rsidRPr="00D62E6E" w:rsidRDefault="00F9068E" w:rsidP="0026735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EB57C2" w14:textId="77777777" w:rsidR="00F9068E" w:rsidRDefault="00F9068E" w:rsidP="0026735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06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SZW/DZP/56/2025</w:t>
            </w:r>
          </w:p>
          <w:p w14:paraId="4471D24A" w14:textId="77777777" w:rsidR="0026735D" w:rsidRPr="00D62E6E" w:rsidRDefault="0026735D" w:rsidP="0026735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752A4E22" w14:textId="77777777" w:rsidR="00BC121E" w:rsidRDefault="00F9068E" w:rsidP="0026735D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9068E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30464A9" w14:textId="7C8E0C71" w:rsidR="00BC121E" w:rsidRPr="00C14101" w:rsidRDefault="008E296F" w:rsidP="0026735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D9D36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52.95pt;height:17.2pt" o:ole="">
            <v:imagedata r:id="rId8" o:title=""/>
          </v:shape>
          <w:control r:id="rId9" w:name="OptionButton211" w:shapeid="_x0000_i1038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A96A068" w14:textId="24E304E8" w:rsidR="00BC121E" w:rsidRDefault="00BC121E" w:rsidP="002673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3421B1C">
          <v:shape id="_x0000_i1036" type="#_x0000_t75" style="width:452.95pt;height:17.2pt" o:ole="">
            <v:imagedata r:id="rId10" o:title=""/>
          </v:shape>
          <w:control r:id="rId11" w:name="OptionButton21" w:shapeid="_x0000_i1036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DA719CD" w14:textId="77777777" w:rsidR="0026735D" w:rsidRDefault="0026735D" w:rsidP="002673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9476BE" w14:textId="651CD1BD" w:rsidR="00BF69A4" w:rsidRPr="00C14101" w:rsidRDefault="00BF69A4" w:rsidP="002673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12F39F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C4360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16004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D3E64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0CFEDB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0EA44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1708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7010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78D477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EEB5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40D7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3C98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1FAAB0C" w14:textId="77777777" w:rsidR="00BC121E" w:rsidRPr="00C14101" w:rsidRDefault="00BC121E" w:rsidP="0026735D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8809B8B" w14:textId="77777777" w:rsidR="00BC121E" w:rsidRDefault="00BC121E" w:rsidP="0026735D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8DBCF1B" w14:textId="77777777" w:rsidR="00067B62" w:rsidRPr="00067B62" w:rsidRDefault="00067B62" w:rsidP="0026735D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3A524B4" w14:textId="77777777" w:rsidR="00067B62" w:rsidRPr="00C14101" w:rsidRDefault="00067B62" w:rsidP="0026735D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F686FF8" w14:textId="77777777" w:rsidTr="00620E37">
        <w:tc>
          <w:tcPr>
            <w:tcW w:w="2660" w:type="dxa"/>
            <w:shd w:val="clear" w:color="auto" w:fill="auto"/>
          </w:tcPr>
          <w:p w14:paraId="617DD924" w14:textId="77777777" w:rsidR="00BC121E" w:rsidRPr="00D62E6E" w:rsidRDefault="00BC121E" w:rsidP="0026735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002C6B" w14:textId="77777777" w:rsidR="00BC121E" w:rsidRPr="002D1740" w:rsidRDefault="00D62E6E" w:rsidP="0026735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5B4E5C2" w14:textId="77777777" w:rsidR="00BC121E" w:rsidRPr="00844A96" w:rsidRDefault="00844A96" w:rsidP="0026735D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7DEF1A3" w14:textId="77777777" w:rsidR="00BC121E" w:rsidRPr="00D62E6E" w:rsidRDefault="00BC121E" w:rsidP="0026735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E8A97F" w14:textId="77777777" w:rsidR="00BC121E" w:rsidRPr="00C14101" w:rsidRDefault="00BC121E" w:rsidP="0026735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EBB3838" w14:textId="77777777" w:rsidR="00BC121E" w:rsidRPr="00844A96" w:rsidRDefault="00844A96" w:rsidP="0026735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9068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49C5CB4" w14:textId="77777777" w:rsidR="00106AC7" w:rsidRPr="00BC121E" w:rsidRDefault="00106AC7" w:rsidP="0026735D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7594A" w14:textId="77777777" w:rsidR="00131A51" w:rsidRDefault="00131A51">
      <w:r>
        <w:separator/>
      </w:r>
    </w:p>
  </w:endnote>
  <w:endnote w:type="continuationSeparator" w:id="0">
    <w:p w14:paraId="3E59E565" w14:textId="77777777" w:rsidR="00131A51" w:rsidRDefault="00131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F28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7890B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B4D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D6E2B85" w14:textId="323C7B38" w:rsidR="009A4CD3" w:rsidRDefault="0026735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DCE8A0" wp14:editId="08F821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898615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4546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6888E3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7ED9B" w14:textId="77777777" w:rsidR="00F9068E" w:rsidRDefault="00F906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EEC56" w14:textId="77777777" w:rsidR="00131A51" w:rsidRDefault="00131A51">
      <w:r>
        <w:separator/>
      </w:r>
    </w:p>
  </w:footnote>
  <w:footnote w:type="continuationSeparator" w:id="0">
    <w:p w14:paraId="06AA9B70" w14:textId="77777777" w:rsidR="00131A51" w:rsidRDefault="00131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E8F20" w14:textId="77777777" w:rsidR="00F9068E" w:rsidRDefault="00F906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9784E" w14:textId="77777777" w:rsidR="00F9068E" w:rsidRDefault="00F906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B9451" w14:textId="77777777" w:rsidR="00F9068E" w:rsidRDefault="00F906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600769">
    <w:abstractNumId w:val="13"/>
  </w:num>
  <w:num w:numId="2" w16cid:durableId="1389500291">
    <w:abstractNumId w:val="0"/>
  </w:num>
  <w:num w:numId="3" w16cid:durableId="716703536">
    <w:abstractNumId w:val="11"/>
  </w:num>
  <w:num w:numId="4" w16cid:durableId="1663269657">
    <w:abstractNumId w:val="8"/>
  </w:num>
  <w:num w:numId="5" w16cid:durableId="822625392">
    <w:abstractNumId w:val="7"/>
  </w:num>
  <w:num w:numId="6" w16cid:durableId="1318922736">
    <w:abstractNumId w:val="1"/>
  </w:num>
  <w:num w:numId="7" w16cid:durableId="311715135">
    <w:abstractNumId w:val="6"/>
  </w:num>
  <w:num w:numId="8" w16cid:durableId="1934505397">
    <w:abstractNumId w:val="3"/>
  </w:num>
  <w:num w:numId="9" w16cid:durableId="731389581">
    <w:abstractNumId w:val="2"/>
  </w:num>
  <w:num w:numId="10" w16cid:durableId="1037511084">
    <w:abstractNumId w:val="5"/>
  </w:num>
  <w:num w:numId="11" w16cid:durableId="1965891853">
    <w:abstractNumId w:val="10"/>
  </w:num>
  <w:num w:numId="12" w16cid:durableId="695616318">
    <w:abstractNumId w:val="4"/>
  </w:num>
  <w:num w:numId="13" w16cid:durableId="1517691851">
    <w:abstractNumId w:val="9"/>
  </w:num>
  <w:num w:numId="14" w16cid:durableId="13448162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A5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31A51"/>
    <w:rsid w:val="00147532"/>
    <w:rsid w:val="001614BA"/>
    <w:rsid w:val="00204613"/>
    <w:rsid w:val="0026735D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0CDE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9068E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C0B685"/>
  <w15:chartTrackingRefBased/>
  <w15:docId w15:val="{6B5FF9CE-ABBC-40BC-9CBC-E94D2948E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2025-05-27T07:15:00Z</dcterms:created>
  <dcterms:modified xsi:type="dcterms:W3CDTF">2025-05-27T07:15:00Z</dcterms:modified>
</cp:coreProperties>
</file>