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A2303" w14:textId="77777777" w:rsidR="006676AE" w:rsidRPr="0012157F" w:rsidRDefault="006676AE" w:rsidP="00C1529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B0009" w:rsidRPr="004B0009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98D8278" w14:textId="77777777" w:rsidR="006676AE" w:rsidRPr="0012157F" w:rsidRDefault="005103B9" w:rsidP="00C1529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B0009" w:rsidRPr="004B0009">
        <w:rPr>
          <w:rFonts w:ascii="Arial" w:hAnsi="Arial" w:cs="Arial"/>
          <w:b/>
          <w:sz w:val="24"/>
          <w:szCs w:val="24"/>
        </w:rPr>
        <w:t>SZW/DZP/56/2025</w:t>
      </w:r>
    </w:p>
    <w:p w14:paraId="34D2F4C2" w14:textId="77777777" w:rsidR="00C4103F" w:rsidRPr="0012157F" w:rsidRDefault="006676AE" w:rsidP="00C1529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C04950A" w14:textId="77777777" w:rsidR="006676AE" w:rsidRPr="0012157F" w:rsidRDefault="006676AE" w:rsidP="00C152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B0009" w:rsidRPr="004B0009">
        <w:rPr>
          <w:rFonts w:ascii="Arial" w:hAnsi="Arial" w:cs="Arial"/>
        </w:rPr>
        <w:t>SZPITAL WOJEWÓDZKI W POZNANIU</w:t>
      </w:r>
    </w:p>
    <w:p w14:paraId="76D65CF2" w14:textId="77777777" w:rsidR="006676AE" w:rsidRPr="0012157F" w:rsidRDefault="006676AE" w:rsidP="00C152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B0009" w:rsidRPr="004B0009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B0009" w:rsidRPr="004B0009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8B8B896" w14:textId="77777777" w:rsidR="00F90CD1" w:rsidRDefault="006676AE" w:rsidP="00C152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B0009" w:rsidRPr="004B0009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B0009" w:rsidRPr="004B0009">
        <w:rPr>
          <w:rFonts w:ascii="Arial" w:hAnsi="Arial" w:cs="Arial"/>
        </w:rPr>
        <w:t>Poznań</w:t>
      </w:r>
    </w:p>
    <w:p w14:paraId="018E11F6" w14:textId="77777777" w:rsidR="009169D4" w:rsidRDefault="009169D4" w:rsidP="00C15293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53B813" w14:textId="77777777" w:rsidR="009169D4" w:rsidRPr="0012157F" w:rsidRDefault="009169D4" w:rsidP="00C152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0C9831A" w14:textId="77777777" w:rsidR="00C4103F" w:rsidRPr="0012157F" w:rsidRDefault="006676AE" w:rsidP="00C15293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DB74559" w14:textId="77777777" w:rsidR="00C4103F" w:rsidRPr="0012157F" w:rsidRDefault="007118F0" w:rsidP="00C1529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EC5D6C" w14:textId="77777777" w:rsidR="00757EFB" w:rsidRPr="0012157F" w:rsidRDefault="00757EFB" w:rsidP="00C152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8C8B5E6" w14:textId="77777777" w:rsidR="007118F0" w:rsidRPr="0012157F" w:rsidRDefault="007118F0" w:rsidP="00C15293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6F72533" w14:textId="77777777" w:rsidR="00C4103F" w:rsidRPr="00650D6C" w:rsidRDefault="007936D6" w:rsidP="00C15293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25AFDE7" w14:textId="77777777" w:rsidR="00757EFB" w:rsidRPr="0012157F" w:rsidRDefault="00757EFB" w:rsidP="00C15293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7CB61BB" w14:textId="77777777" w:rsidR="00484F88" w:rsidRDefault="007936D6" w:rsidP="00C15293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7456BF24" w14:textId="77777777" w:rsidR="00C15293" w:rsidRPr="00612283" w:rsidRDefault="00C15293" w:rsidP="00C15293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B0009" w:rsidRPr="0012157F" w14:paraId="086E26F7" w14:textId="77777777" w:rsidTr="00F1144D">
        <w:tc>
          <w:tcPr>
            <w:tcW w:w="9104" w:type="dxa"/>
            <w:shd w:val="clear" w:color="auto" w:fill="D9D9D9"/>
          </w:tcPr>
          <w:p w14:paraId="30712278" w14:textId="77777777" w:rsidR="004B0009" w:rsidRPr="0012157F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F441FC5" w14:textId="77777777" w:rsidR="004B0009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B000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B000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B000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83C206" w14:textId="77777777" w:rsidR="004B0009" w:rsidRPr="00C86421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20B74AF4" w14:textId="77777777" w:rsidR="004B0009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C34656" w14:textId="77777777" w:rsidR="004B0009" w:rsidRPr="00C86421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4D97D6B" w14:textId="77777777" w:rsidR="00E50194" w:rsidRDefault="001F027E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C84EAB4" w14:textId="77777777" w:rsidR="00C15293" w:rsidRDefault="00C15293" w:rsidP="00C152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6AD2161" w14:textId="3EEFB1CD" w:rsidR="00E50194" w:rsidRDefault="004B0009" w:rsidP="00C152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0009">
        <w:rPr>
          <w:rFonts w:ascii="Arial" w:hAnsi="Arial" w:cs="Arial"/>
          <w:b/>
          <w:sz w:val="24"/>
          <w:szCs w:val="24"/>
        </w:rPr>
        <w:t>Zakup robota do biopsji fuzyjnej prostaty oraz aparatu USG w ramach zadania "Doposażenie Oddziału Urologicznego Szpitala Wojewódzkiego w Poznaniu w niezbędny sprzęt medyczny"</w:t>
      </w:r>
    </w:p>
    <w:p w14:paraId="6984D211" w14:textId="77777777" w:rsidR="00C15293" w:rsidRDefault="00C15293" w:rsidP="00C152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E63FDB" w14:textId="77777777" w:rsidR="00F90CD1" w:rsidRDefault="005434B3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B0009" w:rsidRPr="004B000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027AF19" w14:textId="77777777" w:rsidR="00C15293" w:rsidRPr="0012157F" w:rsidRDefault="00C15293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24AE398" w14:textId="77777777" w:rsidTr="00650D6C">
        <w:tc>
          <w:tcPr>
            <w:tcW w:w="9104" w:type="dxa"/>
            <w:shd w:val="clear" w:color="auto" w:fill="D9D9D9"/>
          </w:tcPr>
          <w:p w14:paraId="4E2CA88C" w14:textId="77777777" w:rsidR="00E50194" w:rsidRPr="00650D6C" w:rsidRDefault="00650D6C" w:rsidP="00C152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E0A04CD" w14:textId="77777777" w:rsidR="0032618A" w:rsidRPr="0032618A" w:rsidRDefault="00BA53CA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1670A5B" w14:textId="77777777" w:rsidR="0011306C" w:rsidRDefault="007A2BCB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31FEE89" w14:textId="77777777" w:rsidR="00C15293" w:rsidRDefault="00C15293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7EBE7C8" w14:textId="77777777" w:rsidTr="00CD4DD1">
        <w:tc>
          <w:tcPr>
            <w:tcW w:w="9104" w:type="dxa"/>
            <w:shd w:val="clear" w:color="auto" w:fill="D9D9D9"/>
          </w:tcPr>
          <w:p w14:paraId="790535BF" w14:textId="77777777" w:rsidR="0011306C" w:rsidRPr="00650D6C" w:rsidRDefault="00103D09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027C631" w14:textId="77777777" w:rsidR="00103D09" w:rsidRDefault="00103D09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0EAF3CE" w14:textId="77777777" w:rsidR="00D2702A" w:rsidRPr="0012157F" w:rsidRDefault="00122954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645B33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813E8" w14:textId="77777777" w:rsidR="00D2702A" w:rsidRPr="0012157F" w:rsidRDefault="00D2702A" w:rsidP="00C1529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7E9A" w14:textId="77777777" w:rsidR="00D2702A" w:rsidRPr="0012157F" w:rsidRDefault="00D2702A" w:rsidP="00C152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B0009" w:rsidRPr="0012157F" w14:paraId="6B2B39D7" w14:textId="77777777" w:rsidTr="00F114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7F8BA" w14:textId="77777777" w:rsidR="004B0009" w:rsidRPr="0012157F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CB90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000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A4744E8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B0009" w:rsidRPr="0012157F" w14:paraId="411BF31B" w14:textId="77777777" w:rsidTr="00F114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6EAD5" w14:textId="77777777" w:rsidR="004B0009" w:rsidRPr="0012157F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E5CA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000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D2B4C53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B0009" w:rsidRPr="0012157F" w14:paraId="18577EB8" w14:textId="77777777" w:rsidTr="00F114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A1C50" w14:textId="77777777" w:rsidR="004B0009" w:rsidRPr="0012157F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D0A2B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000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0EBFD0C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B0009" w:rsidRPr="0012157F" w14:paraId="50178707" w14:textId="77777777" w:rsidTr="00F114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505A6" w14:textId="77777777" w:rsidR="004B0009" w:rsidRPr="0012157F" w:rsidRDefault="004B0009" w:rsidP="00C15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A2F9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000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D36F310" w14:textId="77777777" w:rsidR="004B0009" w:rsidRPr="0012157F" w:rsidRDefault="004B0009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000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31A3E5B2" w14:textId="77777777" w:rsidR="00122954" w:rsidRDefault="00122954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7AFA272" w14:textId="77777777" w:rsidR="00721D87" w:rsidRDefault="00E21BB4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7F7E5E1" w14:textId="77777777" w:rsidR="00721D87" w:rsidRPr="00721D87" w:rsidRDefault="00721D87" w:rsidP="00C152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C3AA2F5" w14:textId="77777777" w:rsidR="00721D87" w:rsidRDefault="00E21BB4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08A7004" w14:textId="77777777" w:rsidR="00E21BB4" w:rsidRPr="00E21BB4" w:rsidRDefault="00E21BB4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9F80937" w14:textId="77777777" w:rsidR="00E21BB4" w:rsidRPr="00721D87" w:rsidRDefault="00E21BB4" w:rsidP="00C152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B8672ED" w14:textId="77777777" w:rsidR="00334A77" w:rsidRDefault="00334A77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33FF2702" w14:textId="77777777" w:rsidR="00C15293" w:rsidRDefault="00C15293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32B23D3F" w14:textId="77777777" w:rsidTr="0061040C">
        <w:tc>
          <w:tcPr>
            <w:tcW w:w="9104" w:type="dxa"/>
            <w:shd w:val="clear" w:color="auto" w:fill="D9D9D9"/>
          </w:tcPr>
          <w:p w14:paraId="2FF3AFF6" w14:textId="77777777" w:rsidR="00334A77" w:rsidRPr="00650D6C" w:rsidRDefault="00560F5C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AE45B4C" w14:textId="77777777" w:rsidR="00334A77" w:rsidRDefault="004175AB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58F6268" w14:textId="77777777" w:rsidR="004175AB" w:rsidRDefault="004175AB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8BEE38F" w14:textId="77777777" w:rsidR="004175AB" w:rsidRDefault="004175AB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E2CAC22" w14:textId="77777777" w:rsidR="004175AB" w:rsidRPr="004175AB" w:rsidRDefault="004175AB" w:rsidP="00C152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2D45D42" w14:textId="77777777" w:rsidR="00334A77" w:rsidRDefault="004175AB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2D1B8B74" w14:textId="77777777" w:rsidR="00C15293" w:rsidRDefault="00C15293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55EC30E" w14:textId="77777777" w:rsidTr="0061040C">
        <w:tc>
          <w:tcPr>
            <w:tcW w:w="9104" w:type="dxa"/>
            <w:shd w:val="clear" w:color="auto" w:fill="D9D9D9"/>
          </w:tcPr>
          <w:p w14:paraId="180A7CB4" w14:textId="77777777" w:rsidR="00C37715" w:rsidRPr="00650D6C" w:rsidRDefault="00747CEE" w:rsidP="00C15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F6DDCBA" w14:textId="77777777" w:rsidR="00334A77" w:rsidRDefault="00747CEE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4B9DA4F" w14:textId="77777777" w:rsidR="0044648E" w:rsidRDefault="008C60E1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8F8E396" w14:textId="77777777" w:rsidR="0044648E" w:rsidRDefault="0044648E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F3FD7FE" w14:textId="77777777" w:rsidR="0044648E" w:rsidRPr="004175AB" w:rsidRDefault="0044648E" w:rsidP="00C152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F4E17B2" w14:textId="77777777" w:rsidR="00C62F57" w:rsidRDefault="0044648E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67573F0B" w14:textId="77777777" w:rsidR="00C15293" w:rsidRDefault="00C15293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9B68E87" w14:textId="77777777" w:rsidTr="00CD4DD1">
        <w:tc>
          <w:tcPr>
            <w:tcW w:w="9104" w:type="dxa"/>
            <w:shd w:val="clear" w:color="auto" w:fill="D9D9D9"/>
          </w:tcPr>
          <w:p w14:paraId="61EFDB22" w14:textId="77777777" w:rsidR="00BE6F04" w:rsidRPr="00650D6C" w:rsidRDefault="00E426EB" w:rsidP="00C152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86AF73" w14:textId="77777777" w:rsidR="00FE4E2B" w:rsidRDefault="008C60E1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7175D58" w14:textId="77777777" w:rsidR="00C15293" w:rsidRPr="00E426EB" w:rsidRDefault="00C15293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E1ECDB9" w14:textId="77777777" w:rsidTr="00847232">
        <w:tc>
          <w:tcPr>
            <w:tcW w:w="9104" w:type="dxa"/>
            <w:shd w:val="clear" w:color="auto" w:fill="D9D9D9"/>
          </w:tcPr>
          <w:p w14:paraId="7905C9E2" w14:textId="77777777" w:rsidR="00E426EB" w:rsidRPr="00650D6C" w:rsidRDefault="00E426EB" w:rsidP="00C152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EC71E54" w14:textId="77777777" w:rsidR="00E426EB" w:rsidRPr="0012157F" w:rsidRDefault="00E426EB" w:rsidP="00C152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E35A8D" w14:textId="77777777" w:rsidR="00E426EB" w:rsidRPr="00E426EB" w:rsidRDefault="00E426EB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815AB7D" w14:textId="77777777" w:rsidR="00E426EB" w:rsidRPr="00E426EB" w:rsidRDefault="00E426EB" w:rsidP="00C152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60B333" w14:textId="77777777" w:rsidR="00E426EB" w:rsidRPr="00FF0EBB" w:rsidRDefault="00E426EB" w:rsidP="00C152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C78EBB" w14:textId="77777777" w:rsidR="00E426EB" w:rsidRPr="00E426EB" w:rsidRDefault="00E426EB" w:rsidP="00C152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BB88A8" w14:textId="77777777" w:rsidR="00E426EB" w:rsidRPr="00FF0EBB" w:rsidRDefault="00E426EB" w:rsidP="00C152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765E02" w14:textId="77777777" w:rsidR="0012157F" w:rsidRDefault="0012157F" w:rsidP="00C152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016FC9" w14:textId="77777777" w:rsidR="008C60E1" w:rsidRPr="0012157F" w:rsidRDefault="008C60E1" w:rsidP="00C152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2A2B90" w14:textId="77777777" w:rsidR="00524951" w:rsidRDefault="00FE4E2B" w:rsidP="00C152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3D62056" w14:textId="77777777" w:rsidR="00524951" w:rsidRDefault="00524951" w:rsidP="00C1529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8A341CF" w14:textId="77777777" w:rsidR="00FE4E2B" w:rsidRPr="0012157F" w:rsidRDefault="00524951" w:rsidP="00C1529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A206F60" w14:textId="77777777" w:rsidR="00484F88" w:rsidRPr="0012157F" w:rsidRDefault="008C60E1" w:rsidP="00C15293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17465" w14:textId="77777777" w:rsidR="00484107" w:rsidRDefault="00484107" w:rsidP="0038231F">
      <w:pPr>
        <w:spacing w:after="0" w:line="240" w:lineRule="auto"/>
      </w:pPr>
      <w:r>
        <w:separator/>
      </w:r>
    </w:p>
  </w:endnote>
  <w:endnote w:type="continuationSeparator" w:id="0">
    <w:p w14:paraId="5A3204CB" w14:textId="77777777" w:rsidR="00484107" w:rsidRDefault="004841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68915" w14:textId="77777777" w:rsidR="004B0009" w:rsidRDefault="004B00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BA0C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934E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02C21" w14:textId="77777777" w:rsidR="004B0009" w:rsidRDefault="004B00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FD8AE" w14:textId="77777777" w:rsidR="00484107" w:rsidRDefault="00484107" w:rsidP="0038231F">
      <w:pPr>
        <w:spacing w:after="0" w:line="240" w:lineRule="auto"/>
      </w:pPr>
      <w:r>
        <w:separator/>
      </w:r>
    </w:p>
  </w:footnote>
  <w:footnote w:type="continuationSeparator" w:id="0">
    <w:p w14:paraId="5E69FC2D" w14:textId="77777777" w:rsidR="00484107" w:rsidRDefault="00484107" w:rsidP="0038231F">
      <w:pPr>
        <w:spacing w:after="0" w:line="240" w:lineRule="auto"/>
      </w:pPr>
      <w:r>
        <w:continuationSeparator/>
      </w:r>
    </w:p>
  </w:footnote>
  <w:footnote w:id="1">
    <w:p w14:paraId="509D55D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EF3121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E0AC9C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EEC096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315EA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109FDC6" w14:textId="77777777" w:rsidR="0032618A" w:rsidRDefault="0032618A" w:rsidP="0032618A">
      <w:pPr>
        <w:pStyle w:val="Tekstprzypisudolnego"/>
      </w:pPr>
    </w:p>
  </w:footnote>
  <w:footnote w:id="2">
    <w:p w14:paraId="475950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63A2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4FC94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CE92A8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3125A" w14:textId="77777777" w:rsidR="004B0009" w:rsidRDefault="004B00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F74EE" w14:textId="77777777" w:rsidR="004B0009" w:rsidRDefault="004B00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8EA7D" w14:textId="77777777" w:rsidR="004B0009" w:rsidRDefault="004B00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43357">
    <w:abstractNumId w:val="11"/>
  </w:num>
  <w:num w:numId="2" w16cid:durableId="1552811327">
    <w:abstractNumId w:val="0"/>
  </w:num>
  <w:num w:numId="3" w16cid:durableId="1815489901">
    <w:abstractNumId w:val="10"/>
  </w:num>
  <w:num w:numId="4" w16cid:durableId="1491480439">
    <w:abstractNumId w:val="13"/>
  </w:num>
  <w:num w:numId="5" w16cid:durableId="485437076">
    <w:abstractNumId w:val="12"/>
  </w:num>
  <w:num w:numId="6" w16cid:durableId="450049285">
    <w:abstractNumId w:val="9"/>
  </w:num>
  <w:num w:numId="7" w16cid:durableId="1308779388">
    <w:abstractNumId w:val="1"/>
  </w:num>
  <w:num w:numId="8" w16cid:durableId="1486358881">
    <w:abstractNumId w:val="6"/>
  </w:num>
  <w:num w:numId="9" w16cid:durableId="2028166942">
    <w:abstractNumId w:val="4"/>
  </w:num>
  <w:num w:numId="10" w16cid:durableId="1567953102">
    <w:abstractNumId w:val="7"/>
  </w:num>
  <w:num w:numId="11" w16cid:durableId="1493982165">
    <w:abstractNumId w:val="5"/>
  </w:num>
  <w:num w:numId="12" w16cid:durableId="913782858">
    <w:abstractNumId w:val="8"/>
  </w:num>
  <w:num w:numId="13" w16cid:durableId="797575659">
    <w:abstractNumId w:val="3"/>
  </w:num>
  <w:num w:numId="14" w16cid:durableId="488403991">
    <w:abstractNumId w:val="2"/>
  </w:num>
  <w:num w:numId="15" w16cid:durableId="19356313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1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107"/>
    <w:rsid w:val="00484F88"/>
    <w:rsid w:val="00486223"/>
    <w:rsid w:val="004B0009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5293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CA8E3"/>
  <w15:docId w15:val="{DBC3653F-5A95-4BC0-B28E-F86A2053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929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2025-05-27T07:12:00Z</dcterms:created>
  <dcterms:modified xsi:type="dcterms:W3CDTF">2025-05-27T07:12:00Z</dcterms:modified>
</cp:coreProperties>
</file>