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1E03E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E03E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E03EE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1E03E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1E03EE" w:rsidTr="00D62E6E">
        <w:tc>
          <w:tcPr>
            <w:tcW w:w="2800" w:type="dxa"/>
            <w:shd w:val="clear" w:color="auto" w:fill="auto"/>
          </w:tcPr>
          <w:p w:rsidR="00D62E6E" w:rsidRPr="001E03E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E03E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E03E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E03E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E03E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E03E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E03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E03E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E03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E03EE" w:rsidTr="00D62E6E">
        <w:tc>
          <w:tcPr>
            <w:tcW w:w="2800" w:type="dxa"/>
            <w:shd w:val="clear" w:color="auto" w:fill="auto"/>
          </w:tcPr>
          <w:p w:rsidR="00D62E6E" w:rsidRPr="001E03E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E03E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E03E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E03E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E03E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E03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E03E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E03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1E03E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000B2" w:rsidRPr="001E03EE" w:rsidTr="0026697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000B2" w:rsidRPr="001E03EE" w:rsidRDefault="000000B2" w:rsidP="0026697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000B2" w:rsidRPr="001E03EE" w:rsidRDefault="000000B2" w:rsidP="0026697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E03EE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1E03EE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E03EE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1E03EE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1E03EE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E03EE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0000B2" w:rsidRPr="001E03EE" w:rsidRDefault="000000B2" w:rsidP="0026697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000B2" w:rsidRPr="001E03EE" w:rsidRDefault="000000B2" w:rsidP="0026697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E03EE" w:rsidRDefault="000000B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3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E03E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E03E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1E03EE" w:rsidTr="00D62E6E">
        <w:tc>
          <w:tcPr>
            <w:tcW w:w="2269" w:type="dxa"/>
            <w:shd w:val="clear" w:color="auto" w:fill="auto"/>
          </w:tcPr>
          <w:p w:rsidR="00D62E6E" w:rsidRPr="001E03E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E03EE" w:rsidRDefault="000000B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biurowych, urządzeń wielofunkcyjnych i papieru ksero</w:t>
            </w:r>
            <w:r w:rsidR="00D62E6E" w:rsidRPr="001E03E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00B2" w:rsidRPr="001E03EE" w:rsidTr="00266979">
        <w:tc>
          <w:tcPr>
            <w:tcW w:w="2269" w:type="dxa"/>
            <w:shd w:val="clear" w:color="auto" w:fill="auto"/>
          </w:tcPr>
          <w:p w:rsidR="000000B2" w:rsidRPr="001E03EE" w:rsidRDefault="000000B2" w:rsidP="002669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000B2" w:rsidRPr="001E03EE" w:rsidRDefault="000000B2" w:rsidP="002669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59/2025</w:t>
            </w:r>
          </w:p>
        </w:tc>
      </w:tr>
    </w:tbl>
    <w:p w:rsidR="00BC121E" w:rsidRPr="001E03EE" w:rsidRDefault="000000B2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E03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E03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E03E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E03E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E03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E03E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E03E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E03E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1E03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E03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E03E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1E03EE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1E03E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E03E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E03E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3E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1E03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E03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E03E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1E03EE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1E03E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1E03E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3E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1E03E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E03E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E03E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E03E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E03E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E03E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E03E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E03E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E03E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E03E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E03E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E03E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E03E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E03E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1E03E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E03EE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E03E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E03E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E03E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E03E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E03E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1E03EE" w:rsidTr="00620E37">
        <w:tc>
          <w:tcPr>
            <w:tcW w:w="2660" w:type="dxa"/>
            <w:shd w:val="clear" w:color="auto" w:fill="auto"/>
          </w:tcPr>
          <w:p w:rsidR="00BC121E" w:rsidRPr="001E03E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E03E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E03E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E03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E03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E03E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E03E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E03EE" w:rsidRDefault="00844A96" w:rsidP="000000B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E03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000B2" w:rsidRPr="001E03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1E03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E03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1E03EE" w:rsidRDefault="00106AC7" w:rsidP="00BC121E">
      <w:pPr>
        <w:rPr>
          <w:rFonts w:ascii="Arial Narrow" w:hAnsi="Arial Narrow"/>
        </w:rPr>
      </w:pPr>
    </w:p>
    <w:sectPr w:rsidR="00106AC7" w:rsidRPr="001E03E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62A" w:rsidRDefault="009F362A">
      <w:r>
        <w:separator/>
      </w:r>
    </w:p>
  </w:endnote>
  <w:endnote w:type="continuationSeparator" w:id="1">
    <w:p w:rsidR="009F362A" w:rsidRDefault="009F36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03E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03E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B2" w:rsidRDefault="000000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62A" w:rsidRDefault="009F362A">
      <w:r>
        <w:separator/>
      </w:r>
    </w:p>
  </w:footnote>
  <w:footnote w:type="continuationSeparator" w:id="1">
    <w:p w:rsidR="009F362A" w:rsidRDefault="009F36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B2" w:rsidRDefault="000000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B2" w:rsidRDefault="000000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B2" w:rsidRDefault="000000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B2"/>
    <w:rsid w:val="000000B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E03EE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362A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2E36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2025-05-27T08:09:00Z</dcterms:created>
  <dcterms:modified xsi:type="dcterms:W3CDTF">2025-05-27T08:09:00Z</dcterms:modified>
</cp:coreProperties>
</file>