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56483" w14:textId="77777777" w:rsidR="00986737" w:rsidRPr="009432A1" w:rsidRDefault="00673F1A" w:rsidP="005547C6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73F1A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673F1A">
        <w:rPr>
          <w:rFonts w:ascii="Arial" w:hAnsi="Arial" w:cs="Arial"/>
          <w:sz w:val="24"/>
          <w:szCs w:val="24"/>
        </w:rPr>
        <w:t>2025-05-29</w:t>
      </w:r>
    </w:p>
    <w:p w14:paraId="139DE7A2" w14:textId="77777777" w:rsidR="00673F1A" w:rsidRPr="00673F1A" w:rsidRDefault="00673F1A" w:rsidP="005547C6">
      <w:pPr>
        <w:rPr>
          <w:rFonts w:ascii="Arial" w:hAnsi="Arial" w:cs="Arial"/>
          <w:b/>
          <w:bCs/>
          <w:sz w:val="24"/>
          <w:szCs w:val="24"/>
        </w:rPr>
      </w:pPr>
      <w:r w:rsidRPr="00673F1A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BCBF6DD" w14:textId="77777777" w:rsidR="00986737" w:rsidRPr="009432A1" w:rsidRDefault="00673F1A" w:rsidP="005547C6">
      <w:pPr>
        <w:rPr>
          <w:rFonts w:ascii="Arial" w:hAnsi="Arial" w:cs="Arial"/>
          <w:b/>
          <w:bCs/>
          <w:sz w:val="24"/>
          <w:szCs w:val="24"/>
        </w:rPr>
      </w:pPr>
      <w:r w:rsidRPr="00673F1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ACA3AED" w14:textId="77777777" w:rsidR="00986737" w:rsidRPr="009432A1" w:rsidRDefault="00673F1A" w:rsidP="005547C6">
      <w:pPr>
        <w:rPr>
          <w:rFonts w:ascii="Arial" w:hAnsi="Arial" w:cs="Arial"/>
          <w:sz w:val="24"/>
          <w:szCs w:val="24"/>
        </w:rPr>
      </w:pPr>
      <w:r w:rsidRPr="00673F1A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73F1A">
        <w:rPr>
          <w:rFonts w:ascii="Arial" w:hAnsi="Arial" w:cs="Arial"/>
          <w:sz w:val="24"/>
          <w:szCs w:val="24"/>
        </w:rPr>
        <w:t>7/19</w:t>
      </w:r>
    </w:p>
    <w:p w14:paraId="4B436A3E" w14:textId="77777777" w:rsidR="00986737" w:rsidRPr="009432A1" w:rsidRDefault="00673F1A" w:rsidP="005547C6">
      <w:pPr>
        <w:rPr>
          <w:rFonts w:ascii="Arial" w:hAnsi="Arial" w:cs="Arial"/>
          <w:sz w:val="24"/>
          <w:szCs w:val="24"/>
        </w:rPr>
      </w:pPr>
      <w:r w:rsidRPr="00673F1A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73F1A">
        <w:rPr>
          <w:rFonts w:ascii="Arial" w:hAnsi="Arial" w:cs="Arial"/>
          <w:sz w:val="24"/>
          <w:szCs w:val="24"/>
        </w:rPr>
        <w:t>Poznań</w:t>
      </w:r>
    </w:p>
    <w:p w14:paraId="2E94309F" w14:textId="73D7AA53" w:rsidR="00986737" w:rsidRDefault="00986737" w:rsidP="005547C6">
      <w:pPr>
        <w:jc w:val="both"/>
        <w:rPr>
          <w:rFonts w:ascii="Arial" w:hAnsi="Arial" w:cs="Arial"/>
          <w:bCs/>
          <w:sz w:val="18"/>
          <w:szCs w:val="18"/>
        </w:rPr>
      </w:pPr>
    </w:p>
    <w:p w14:paraId="44C22032" w14:textId="77777777" w:rsidR="005547C6" w:rsidRDefault="005547C6" w:rsidP="005547C6">
      <w:pPr>
        <w:jc w:val="both"/>
        <w:rPr>
          <w:rFonts w:ascii="Arial" w:hAnsi="Arial" w:cs="Arial"/>
          <w:bCs/>
          <w:sz w:val="18"/>
          <w:szCs w:val="18"/>
        </w:rPr>
      </w:pPr>
    </w:p>
    <w:p w14:paraId="3C952164" w14:textId="77777777" w:rsidR="005547C6" w:rsidRPr="009432A1" w:rsidRDefault="005547C6" w:rsidP="005547C6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32AF3177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1A1BF5" w14:textId="77777777" w:rsidR="00986737" w:rsidRPr="00CF7835" w:rsidRDefault="00986737" w:rsidP="005547C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321E055" w14:textId="77777777" w:rsidR="005547C6" w:rsidRDefault="005547C6" w:rsidP="005547C6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06096332" w14:textId="6659EE8F" w:rsidR="00986737" w:rsidRPr="00382A4A" w:rsidRDefault="00986737" w:rsidP="005547C6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12F3B26" w14:textId="77777777" w:rsidR="00986737" w:rsidRPr="004E4B64" w:rsidRDefault="00986737" w:rsidP="005547C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01A688E4" w14:textId="77777777" w:rsidTr="005A632E">
        <w:tc>
          <w:tcPr>
            <w:tcW w:w="2269" w:type="dxa"/>
            <w:shd w:val="clear" w:color="auto" w:fill="auto"/>
          </w:tcPr>
          <w:p w14:paraId="7BFCED4E" w14:textId="77777777" w:rsidR="00986737" w:rsidRPr="004E4B64" w:rsidRDefault="00986737" w:rsidP="005547C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128B4A2" w14:textId="77777777" w:rsidR="00986737" w:rsidRPr="004E4B64" w:rsidRDefault="00673F1A" w:rsidP="005547C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73F1A">
              <w:rPr>
                <w:rFonts w:ascii="Arial" w:hAnsi="Arial" w:cs="Arial"/>
                <w:bCs/>
                <w:sz w:val="24"/>
                <w:szCs w:val="24"/>
              </w:rPr>
              <w:t>Sukcesywna dostawa rękawic diagnostycznych do Szpitala Wojewódzkiego w Poznaniu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73F1A" w:rsidRPr="004E4B64" w14:paraId="58ACB206" w14:textId="77777777" w:rsidTr="004362C7">
        <w:tc>
          <w:tcPr>
            <w:tcW w:w="2269" w:type="dxa"/>
            <w:shd w:val="clear" w:color="auto" w:fill="auto"/>
          </w:tcPr>
          <w:p w14:paraId="6CDE44BA" w14:textId="77777777" w:rsidR="00673F1A" w:rsidRPr="004E4B64" w:rsidRDefault="00673F1A" w:rsidP="005547C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5FF92BA" w14:textId="77777777" w:rsidR="00673F1A" w:rsidRPr="004E4B64" w:rsidRDefault="00673F1A" w:rsidP="005547C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73F1A">
              <w:rPr>
                <w:rFonts w:ascii="Arial" w:hAnsi="Arial" w:cs="Arial"/>
                <w:bCs/>
                <w:sz w:val="24"/>
                <w:szCs w:val="24"/>
              </w:rPr>
              <w:t>SZW/DZP/45/2025</w:t>
            </w:r>
          </w:p>
        </w:tc>
      </w:tr>
    </w:tbl>
    <w:p w14:paraId="743682D1" w14:textId="77777777" w:rsidR="00A80738" w:rsidRPr="00986737" w:rsidRDefault="00A80738" w:rsidP="005547C6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6A4588AE" w14:textId="65A7E46F" w:rsidR="00D665F5" w:rsidRDefault="00D665F5" w:rsidP="005547C6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673F1A" w:rsidRPr="00673F1A">
        <w:rPr>
          <w:rFonts w:ascii="Arial" w:hAnsi="Arial" w:cs="Arial"/>
          <w:sz w:val="24"/>
          <w:szCs w:val="24"/>
        </w:rPr>
        <w:t>(</w:t>
      </w:r>
      <w:proofErr w:type="spellStart"/>
      <w:r w:rsidR="00673F1A" w:rsidRPr="00673F1A">
        <w:rPr>
          <w:rFonts w:ascii="Arial" w:hAnsi="Arial" w:cs="Arial"/>
          <w:sz w:val="24"/>
          <w:szCs w:val="24"/>
        </w:rPr>
        <w:t>t.j</w:t>
      </w:r>
      <w:proofErr w:type="spellEnd"/>
      <w:r w:rsidR="00673F1A" w:rsidRPr="00673F1A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5547C6">
        <w:rPr>
          <w:rFonts w:ascii="Arial" w:hAnsi="Arial" w:cs="Arial"/>
          <w:sz w:val="24"/>
          <w:szCs w:val="24"/>
        </w:rPr>
        <w:t>informacj</w:t>
      </w:r>
      <w:r w:rsidR="00577BC6" w:rsidRPr="005547C6">
        <w:rPr>
          <w:rFonts w:ascii="Arial" w:hAnsi="Arial" w:cs="Arial"/>
          <w:sz w:val="24"/>
          <w:szCs w:val="24"/>
        </w:rPr>
        <w:t>ę</w:t>
      </w:r>
      <w:r w:rsidR="00035488" w:rsidRPr="005547C6">
        <w:rPr>
          <w:rFonts w:ascii="Arial" w:hAnsi="Arial" w:cs="Arial"/>
          <w:sz w:val="24"/>
          <w:szCs w:val="24"/>
        </w:rPr>
        <w:t xml:space="preserve"> z otwarcia ofert</w:t>
      </w:r>
      <w:r w:rsidR="00577BC6" w:rsidRPr="005547C6">
        <w:rPr>
          <w:rFonts w:ascii="Arial" w:hAnsi="Arial" w:cs="Arial"/>
          <w:sz w:val="24"/>
          <w:szCs w:val="24"/>
        </w:rPr>
        <w:t>.</w:t>
      </w:r>
    </w:p>
    <w:p w14:paraId="1C551335" w14:textId="77777777" w:rsidR="005547C6" w:rsidRPr="005547C6" w:rsidRDefault="005547C6" w:rsidP="005547C6">
      <w:pPr>
        <w:jc w:val="both"/>
        <w:rPr>
          <w:rFonts w:ascii="Arial" w:hAnsi="Arial" w:cs="Arial"/>
          <w:sz w:val="24"/>
          <w:szCs w:val="24"/>
        </w:rPr>
      </w:pPr>
    </w:p>
    <w:p w14:paraId="27DE970A" w14:textId="77777777" w:rsidR="005547C6" w:rsidRPr="005547C6" w:rsidRDefault="005547C6" w:rsidP="005547C6">
      <w:pPr>
        <w:rPr>
          <w:rFonts w:ascii="Arial" w:hAnsi="Arial" w:cs="Arial"/>
          <w:sz w:val="24"/>
          <w:szCs w:val="24"/>
        </w:rPr>
      </w:pPr>
      <w:r w:rsidRPr="005547C6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5B2A0A61" w14:textId="3D8B4E54" w:rsidR="005547C6" w:rsidRPr="005547C6" w:rsidRDefault="005547C6" w:rsidP="005547C6">
      <w:pPr>
        <w:rPr>
          <w:rFonts w:ascii="Arial" w:hAnsi="Arial" w:cs="Arial"/>
          <w:sz w:val="24"/>
          <w:szCs w:val="24"/>
        </w:rPr>
      </w:pPr>
      <w:r w:rsidRPr="005547C6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5547C6">
        <w:rPr>
          <w:rFonts w:ascii="Arial" w:hAnsi="Arial" w:cs="Arial"/>
          <w:sz w:val="24"/>
          <w:szCs w:val="24"/>
        </w:rPr>
        <w:t>13545,00 zł brutto</w:t>
      </w:r>
    </w:p>
    <w:p w14:paraId="1B575C91" w14:textId="17951B3B" w:rsidR="005547C6" w:rsidRPr="005547C6" w:rsidRDefault="005547C6" w:rsidP="005547C6">
      <w:pPr>
        <w:rPr>
          <w:rFonts w:ascii="Arial" w:hAnsi="Arial" w:cs="Arial"/>
          <w:sz w:val="24"/>
          <w:szCs w:val="24"/>
        </w:rPr>
      </w:pPr>
      <w:r w:rsidRPr="005547C6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5547C6">
        <w:rPr>
          <w:rFonts w:ascii="Arial" w:hAnsi="Arial" w:cs="Arial"/>
          <w:sz w:val="24"/>
          <w:szCs w:val="24"/>
        </w:rPr>
        <w:t>28545,00 zł brutto</w:t>
      </w:r>
    </w:p>
    <w:p w14:paraId="38062E06" w14:textId="77777777" w:rsidR="005547C6" w:rsidRPr="005547C6" w:rsidRDefault="005547C6" w:rsidP="005547C6">
      <w:pPr>
        <w:jc w:val="both"/>
        <w:rPr>
          <w:rFonts w:ascii="Arial" w:hAnsi="Arial" w:cs="Arial"/>
          <w:sz w:val="24"/>
          <w:szCs w:val="24"/>
        </w:rPr>
      </w:pPr>
    </w:p>
    <w:p w14:paraId="089965B0" w14:textId="751CE8AC" w:rsidR="00A80738" w:rsidRPr="00BB547B" w:rsidRDefault="00D665F5" w:rsidP="005547C6">
      <w:pPr>
        <w:jc w:val="both"/>
        <w:rPr>
          <w:rFonts w:ascii="Arial" w:hAnsi="Arial" w:cs="Arial"/>
          <w:sz w:val="24"/>
          <w:szCs w:val="24"/>
        </w:rPr>
      </w:pPr>
      <w:r w:rsidRPr="005547C6">
        <w:rPr>
          <w:rFonts w:ascii="Arial" w:hAnsi="Arial" w:cs="Arial"/>
          <w:sz w:val="24"/>
          <w:szCs w:val="24"/>
        </w:rPr>
        <w:t>Podczas otwarcia</w:t>
      </w:r>
      <w:r w:rsidRPr="00BB547B">
        <w:rPr>
          <w:rFonts w:ascii="Arial" w:hAnsi="Arial" w:cs="Arial"/>
          <w:sz w:val="24"/>
          <w:szCs w:val="24"/>
        </w:rPr>
        <w:t xml:space="preserve">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 o godz. </w:t>
      </w:r>
      <w:r w:rsidR="005547C6">
        <w:rPr>
          <w:rFonts w:ascii="Arial" w:hAnsi="Arial" w:cs="Arial"/>
          <w:sz w:val="24"/>
          <w:szCs w:val="24"/>
        </w:rPr>
        <w:t>09:00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4111"/>
        <w:gridCol w:w="2409"/>
      </w:tblGrid>
      <w:tr w:rsidR="006B27ED" w:rsidRPr="00BB547B" w14:paraId="408FAD29" w14:textId="77777777" w:rsidTr="005547C6">
        <w:tc>
          <w:tcPr>
            <w:tcW w:w="1276" w:type="dxa"/>
            <w:shd w:val="clear" w:color="auto" w:fill="F2F2F2"/>
            <w:vAlign w:val="center"/>
          </w:tcPr>
          <w:p w14:paraId="7FDEC8AE" w14:textId="77777777" w:rsidR="006B27ED" w:rsidRPr="00986737" w:rsidRDefault="00986737" w:rsidP="005547C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0C5C0CF" w14:textId="48628AAF" w:rsidR="006B27ED" w:rsidRPr="00986737" w:rsidRDefault="005547C6" w:rsidP="005547C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Zadanie</w:t>
            </w:r>
          </w:p>
        </w:tc>
        <w:tc>
          <w:tcPr>
            <w:tcW w:w="4111" w:type="dxa"/>
            <w:shd w:val="clear" w:color="auto" w:fill="F2F2F2"/>
            <w:vAlign w:val="center"/>
          </w:tcPr>
          <w:p w14:paraId="5D8299F1" w14:textId="77777777" w:rsidR="006B27ED" w:rsidRPr="00986737" w:rsidRDefault="006B27ED" w:rsidP="005547C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409" w:type="dxa"/>
            <w:shd w:val="clear" w:color="auto" w:fill="F2F2F2"/>
            <w:vAlign w:val="center"/>
          </w:tcPr>
          <w:p w14:paraId="76589D19" w14:textId="77777777" w:rsidR="006B27ED" w:rsidRPr="00986737" w:rsidRDefault="006B27ED" w:rsidP="005547C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73F1A" w:rsidRPr="00BB547B" w14:paraId="30F45C63" w14:textId="77777777" w:rsidTr="005547C6">
        <w:tc>
          <w:tcPr>
            <w:tcW w:w="1276" w:type="dxa"/>
            <w:shd w:val="clear" w:color="auto" w:fill="auto"/>
            <w:vAlign w:val="center"/>
          </w:tcPr>
          <w:p w14:paraId="62F2D915" w14:textId="77777777" w:rsidR="00673F1A" w:rsidRPr="00986737" w:rsidRDefault="00673F1A" w:rsidP="005547C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3F1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7ED6A5" w14:textId="77777777" w:rsidR="00673F1A" w:rsidRPr="00986737" w:rsidRDefault="00673F1A" w:rsidP="005547C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3F1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31FD2D84" w14:textId="77777777" w:rsidR="00673F1A" w:rsidRPr="00986737" w:rsidRDefault="00673F1A" w:rsidP="005547C6">
            <w:pPr>
              <w:rPr>
                <w:rFonts w:ascii="Arial" w:hAnsi="Arial" w:cs="Arial"/>
                <w:sz w:val="24"/>
                <w:szCs w:val="24"/>
              </w:rPr>
            </w:pPr>
            <w:r w:rsidRPr="00673F1A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673F1A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673F1A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673F1A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673F1A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8C7F5EC" w14:textId="77777777" w:rsidR="00673F1A" w:rsidRPr="00986737" w:rsidRDefault="00673F1A" w:rsidP="005547C6">
            <w:pPr>
              <w:rPr>
                <w:rFonts w:ascii="Arial" w:hAnsi="Arial" w:cs="Arial"/>
                <w:sz w:val="24"/>
                <w:szCs w:val="24"/>
              </w:rPr>
            </w:pPr>
            <w:r w:rsidRPr="00673F1A">
              <w:rPr>
                <w:rFonts w:ascii="Arial" w:hAnsi="Arial" w:cs="Arial"/>
                <w:sz w:val="24"/>
                <w:szCs w:val="24"/>
              </w:rPr>
              <w:t>ul. 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3F1A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A3237D4" w14:textId="77777777" w:rsidR="00673F1A" w:rsidRPr="00986737" w:rsidRDefault="00673F1A" w:rsidP="005547C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F1A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3F1A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394725E" w14:textId="77777777" w:rsidR="00673F1A" w:rsidRPr="00986737" w:rsidRDefault="00673F1A" w:rsidP="005547C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3F1A">
              <w:rPr>
                <w:rFonts w:ascii="Arial" w:hAnsi="Arial" w:cs="Arial"/>
                <w:sz w:val="24"/>
                <w:szCs w:val="24"/>
              </w:rPr>
              <w:t>12 960.00 zł</w:t>
            </w:r>
          </w:p>
        </w:tc>
      </w:tr>
      <w:tr w:rsidR="00673F1A" w:rsidRPr="00BB547B" w14:paraId="2B363FB3" w14:textId="77777777" w:rsidTr="005547C6">
        <w:tc>
          <w:tcPr>
            <w:tcW w:w="1276" w:type="dxa"/>
            <w:shd w:val="clear" w:color="auto" w:fill="auto"/>
            <w:vAlign w:val="center"/>
          </w:tcPr>
          <w:p w14:paraId="29890C72" w14:textId="77777777" w:rsidR="00673F1A" w:rsidRPr="00986737" w:rsidRDefault="00673F1A" w:rsidP="005547C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3F1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AF3A06" w14:textId="77777777" w:rsidR="00673F1A" w:rsidRPr="00986737" w:rsidRDefault="00673F1A" w:rsidP="005547C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3F1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2251AC08" w14:textId="77777777" w:rsidR="00673F1A" w:rsidRPr="00986737" w:rsidRDefault="00673F1A" w:rsidP="005547C6">
            <w:pPr>
              <w:rPr>
                <w:rFonts w:ascii="Arial" w:hAnsi="Arial" w:cs="Arial"/>
                <w:sz w:val="24"/>
                <w:szCs w:val="24"/>
              </w:rPr>
            </w:pPr>
            <w:r w:rsidRPr="00673F1A">
              <w:rPr>
                <w:rFonts w:ascii="Arial" w:hAnsi="Arial" w:cs="Arial"/>
                <w:sz w:val="24"/>
                <w:szCs w:val="24"/>
              </w:rPr>
              <w:t>SKAMEX  Spółka Akcyjna</w:t>
            </w:r>
          </w:p>
          <w:p w14:paraId="32417D0F" w14:textId="77777777" w:rsidR="00673F1A" w:rsidRPr="00986737" w:rsidRDefault="00673F1A" w:rsidP="005547C6">
            <w:pPr>
              <w:rPr>
                <w:rFonts w:ascii="Arial" w:hAnsi="Arial" w:cs="Arial"/>
                <w:sz w:val="24"/>
                <w:szCs w:val="24"/>
              </w:rPr>
            </w:pPr>
            <w:r w:rsidRPr="00673F1A">
              <w:rPr>
                <w:rFonts w:ascii="Arial" w:hAnsi="Arial" w:cs="Arial"/>
                <w:sz w:val="24"/>
                <w:szCs w:val="24"/>
              </w:rPr>
              <w:t>ul. 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3F1A">
              <w:rPr>
                <w:rFonts w:ascii="Arial" w:hAnsi="Arial" w:cs="Arial"/>
                <w:sz w:val="24"/>
                <w:szCs w:val="24"/>
              </w:rPr>
              <w:t>38/52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5676D3C" w14:textId="77777777" w:rsidR="00673F1A" w:rsidRPr="00986737" w:rsidRDefault="00673F1A" w:rsidP="005547C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F1A">
              <w:rPr>
                <w:rFonts w:ascii="Arial" w:hAnsi="Arial" w:cs="Arial"/>
                <w:sz w:val="24"/>
                <w:szCs w:val="24"/>
              </w:rPr>
              <w:t>93-121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3F1A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BD666E5" w14:textId="77777777" w:rsidR="00673F1A" w:rsidRPr="00986737" w:rsidRDefault="00673F1A" w:rsidP="005547C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3F1A">
              <w:rPr>
                <w:rFonts w:ascii="Arial" w:hAnsi="Arial" w:cs="Arial"/>
                <w:sz w:val="24"/>
                <w:szCs w:val="24"/>
              </w:rPr>
              <w:t>12 312.00 zł</w:t>
            </w:r>
          </w:p>
        </w:tc>
      </w:tr>
    </w:tbl>
    <w:p w14:paraId="10861E8B" w14:textId="77777777" w:rsidR="005547C6" w:rsidRDefault="005547C6" w:rsidP="005547C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B368E11" w14:textId="19C4087B" w:rsidR="00A80738" w:rsidRDefault="00A80738" w:rsidP="005547C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15811BBA" w14:textId="77777777" w:rsidR="009D4A1E" w:rsidRDefault="009D4A1E" w:rsidP="005547C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362166D" w14:textId="77777777" w:rsidR="009D4A1E" w:rsidRPr="00756533" w:rsidRDefault="009D4A1E" w:rsidP="009D4A1E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>/-/ p.o. Z-</w:t>
      </w:r>
      <w:proofErr w:type="spellStart"/>
      <w:r w:rsidRPr="00756533">
        <w:rPr>
          <w:rFonts w:ascii="Arial" w:hAnsi="Arial" w:cs="Arial"/>
          <w:i/>
        </w:rPr>
        <w:t>cy</w:t>
      </w:r>
      <w:proofErr w:type="spellEnd"/>
      <w:r w:rsidRPr="00756533">
        <w:rPr>
          <w:rFonts w:ascii="Arial" w:hAnsi="Arial" w:cs="Arial"/>
          <w:i/>
        </w:rPr>
        <w:t xml:space="preserve"> Dyrektora ds. Administracyjnych</w:t>
      </w:r>
    </w:p>
    <w:p w14:paraId="6502F504" w14:textId="77777777" w:rsidR="009D4A1E" w:rsidRPr="002C70B2" w:rsidRDefault="009D4A1E" w:rsidP="009D4A1E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5B3546A1" w14:textId="77777777" w:rsidR="009D4A1E" w:rsidRDefault="009D4A1E" w:rsidP="005547C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FE1334B" w14:textId="77777777" w:rsidR="009D4A1E" w:rsidRDefault="009D4A1E" w:rsidP="005547C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B34605F" w14:textId="77777777" w:rsidR="009D4A1E" w:rsidRPr="00BB547B" w:rsidRDefault="009D4A1E" w:rsidP="005547C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6F50C6C" w14:textId="7116FBBA" w:rsidR="00C236D3" w:rsidRPr="00BB547B" w:rsidRDefault="00673F1A" w:rsidP="005547C6">
      <w:pPr>
        <w:jc w:val="right"/>
        <w:rPr>
          <w:rFonts w:ascii="Arial" w:hAnsi="Arial" w:cs="Arial"/>
          <w:sz w:val="22"/>
          <w:szCs w:val="22"/>
        </w:rPr>
      </w:pPr>
      <w:r w:rsidRPr="00673F1A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C5B3B" w14:textId="77777777" w:rsidR="00FB4682" w:rsidRDefault="00FB4682">
      <w:r>
        <w:separator/>
      </w:r>
    </w:p>
  </w:endnote>
  <w:endnote w:type="continuationSeparator" w:id="0">
    <w:p w14:paraId="4C571FDC" w14:textId="77777777" w:rsidR="00FB4682" w:rsidRDefault="00FB4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C6F4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56EC3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E924F" w14:textId="2432FEBB" w:rsidR="00986737" w:rsidRPr="00986737" w:rsidRDefault="009D4A1E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FEAD758" wp14:editId="79D2B9E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E877DC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5AF8E2F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4E57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C41100" w14:textId="77777777" w:rsidR="009F189D" w:rsidRDefault="009F189D">
    <w:pPr>
      <w:pStyle w:val="Stopka"/>
      <w:tabs>
        <w:tab w:val="clear" w:pos="4536"/>
      </w:tabs>
      <w:jc w:val="center"/>
    </w:pPr>
  </w:p>
  <w:p w14:paraId="25CCEFC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9754D" w14:textId="77777777" w:rsidR="00FB4682" w:rsidRDefault="00FB4682">
      <w:r>
        <w:separator/>
      </w:r>
    </w:p>
  </w:footnote>
  <w:footnote w:type="continuationSeparator" w:id="0">
    <w:p w14:paraId="3047D590" w14:textId="77777777" w:rsidR="00FB4682" w:rsidRDefault="00FB46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3C8E1" w14:textId="77777777" w:rsidR="00673F1A" w:rsidRDefault="00673F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4266A" w14:textId="77777777" w:rsidR="00673F1A" w:rsidRDefault="00673F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71451" w14:textId="77777777" w:rsidR="00673F1A" w:rsidRDefault="00673F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68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547C6"/>
    <w:rsid w:val="005614F2"/>
    <w:rsid w:val="00577BC6"/>
    <w:rsid w:val="005A632E"/>
    <w:rsid w:val="00673F1A"/>
    <w:rsid w:val="0069085C"/>
    <w:rsid w:val="006B27ED"/>
    <w:rsid w:val="00843263"/>
    <w:rsid w:val="00861E75"/>
    <w:rsid w:val="00986737"/>
    <w:rsid w:val="009D19BD"/>
    <w:rsid w:val="009D4A1E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85EBB"/>
    <w:rsid w:val="00F95C33"/>
    <w:rsid w:val="00FB4682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95AC0A"/>
  <w15:chartTrackingRefBased/>
  <w15:docId w15:val="{C2788A30-A556-41CC-BEE9-7ABFE4E7E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52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16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92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15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01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955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65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696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76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2025-05-29T08:20:00Z</cp:lastPrinted>
  <dcterms:created xsi:type="dcterms:W3CDTF">2025-05-29T08:22:00Z</dcterms:created>
  <dcterms:modified xsi:type="dcterms:W3CDTF">2025-05-29T08:22:00Z</dcterms:modified>
</cp:coreProperties>
</file>