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1EE6869B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10474">
        <w:rPr>
          <w:bCs/>
          <w:sz w:val="22"/>
          <w:szCs w:val="22"/>
        </w:rPr>
        <w:t xml:space="preserve"> / załącznik </w:t>
      </w:r>
      <w:r w:rsidR="00710474" w:rsidRPr="00710474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4938BB5" w14:textId="4A7A9812" w:rsidR="00537923" w:rsidRDefault="00537923" w:rsidP="00537923">
      <w:pPr>
        <w:spacing w:line="276" w:lineRule="auto"/>
        <w:jc w:val="center"/>
        <w:rPr>
          <w:b/>
          <w:sz w:val="22"/>
          <w:szCs w:val="22"/>
        </w:rPr>
      </w:pPr>
      <w:r w:rsidRPr="00537923">
        <w:rPr>
          <w:b/>
          <w:sz w:val="22"/>
          <w:szCs w:val="22"/>
        </w:rPr>
        <w:t xml:space="preserve">Zakup </w:t>
      </w:r>
      <w:r w:rsidR="00957BC2">
        <w:rPr>
          <w:b/>
          <w:sz w:val="22"/>
          <w:szCs w:val="22"/>
        </w:rPr>
        <w:t>komputerów, laptopów, drukarek, monitorów i niszczarek</w:t>
      </w:r>
      <w:r w:rsidRPr="00537923">
        <w:rPr>
          <w:b/>
          <w:sz w:val="22"/>
          <w:szCs w:val="22"/>
        </w:rPr>
        <w:t>"</w:t>
      </w:r>
    </w:p>
    <w:p w14:paraId="3CCEC880" w14:textId="496CEC1A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DC20ED1" w14:textId="77777777" w:rsidR="00D1510E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Pr="001F5C81">
        <w:rPr>
          <w:sz w:val="22"/>
          <w:u w:val="single"/>
        </w:rPr>
        <w:t xml:space="preserve">uwzględniającą dojazd </w:t>
      </w:r>
      <w:r>
        <w:rPr>
          <w:sz w:val="22"/>
          <w:u w:val="single"/>
        </w:rPr>
        <w:br/>
      </w:r>
      <w:r w:rsidRPr="001F5C81">
        <w:rPr>
          <w:sz w:val="22"/>
          <w:u w:val="single"/>
        </w:rPr>
        <w:t>do Zamawiającego</w:t>
      </w:r>
      <w:r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>
        <w:rPr>
          <w:sz w:val="22"/>
        </w:rPr>
        <w:t>, Opisem Przedmiotu Zamówienia oraz wzorem umowy</w:t>
      </w:r>
      <w:r w:rsidRPr="00281DC6">
        <w:rPr>
          <w:sz w:val="22"/>
        </w:rPr>
        <w:t>, stosując niżej wymienione stawki:</w:t>
      </w:r>
    </w:p>
    <w:p w14:paraId="60FA1C63" w14:textId="77777777" w:rsidR="00537923" w:rsidRDefault="00537923" w:rsidP="00537923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712AD826" w14:textId="0AFF2584" w:rsidR="009620F6" w:rsidRPr="000D2EDF" w:rsidRDefault="009620F6" w:rsidP="009620F6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51753816"/>
      <w:bookmarkStart w:id="3" w:name="_Hlk50105795"/>
      <w:bookmarkStart w:id="4" w:name="_Hlk142306947"/>
      <w:bookmarkStart w:id="5" w:name="_Hlk199407575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6" w:name="_Hlk67910880"/>
      <w:r>
        <w:rPr>
          <w:color w:val="000000"/>
          <w:sz w:val="22"/>
          <w:szCs w:val="22"/>
          <w:u w:val="single"/>
        </w:rPr>
        <w:t>Laptop TYP I</w:t>
      </w:r>
      <w:r>
        <w:rPr>
          <w:color w:val="000000"/>
          <w:sz w:val="22"/>
          <w:szCs w:val="22"/>
          <w:u w:val="single"/>
        </w:rPr>
        <w:t xml:space="preserve"> – 4 szt.</w:t>
      </w:r>
    </w:p>
    <w:bookmarkEnd w:id="6"/>
    <w:p w14:paraId="13B32DFB" w14:textId="77777777" w:rsidR="009620F6" w:rsidRPr="007A62B1" w:rsidRDefault="009620F6" w:rsidP="009620F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BF7B98B" w14:textId="77777777" w:rsidR="009620F6" w:rsidRPr="007A62B1" w:rsidRDefault="009620F6" w:rsidP="009620F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995EEA6" w14:textId="77777777" w:rsidR="009620F6" w:rsidRPr="007A62B1" w:rsidRDefault="009620F6" w:rsidP="009620F6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7F13863" w14:textId="77777777" w:rsidR="009620F6" w:rsidRPr="007A62B1" w:rsidRDefault="009620F6" w:rsidP="009620F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(słownie: __________________________________________________________________brutto).</w:t>
      </w:r>
    </w:p>
    <w:p w14:paraId="1C0CFEE4" w14:textId="77777777" w:rsidR="009620F6" w:rsidRPr="000272DA" w:rsidRDefault="009620F6" w:rsidP="009620F6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99B2AE6" w14:textId="2AC56DBD" w:rsidR="009620F6" w:rsidRPr="007A6234" w:rsidRDefault="009620F6" w:rsidP="009620F6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30 dni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10C98AA1" w14:textId="77777777" w:rsidR="009620F6" w:rsidRDefault="009620F6" w:rsidP="009620F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bookmarkEnd w:id="7"/>
    <w:bookmarkEnd w:id="4"/>
    <w:p w14:paraId="2D210175" w14:textId="6E50B8E5" w:rsidR="009620F6" w:rsidRPr="00453BEF" w:rsidRDefault="009620F6" w:rsidP="009620F6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miesięcy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>
        <w:rPr>
          <w:sz w:val="22"/>
          <w:szCs w:val="22"/>
        </w:rPr>
        <w:t xml:space="preserve"> i więcej – </w:t>
      </w:r>
      <w:r w:rsidRPr="009620F6">
        <w:rPr>
          <w:sz w:val="22"/>
          <w:szCs w:val="22"/>
          <w:u w:val="single"/>
        </w:rPr>
        <w:t>PODAĆ dokładnie 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6641AB1C" w14:textId="2180F86F" w:rsidR="009620F6" w:rsidRDefault="009620F6" w:rsidP="009620F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5"/>
    <w:p w14:paraId="070451D9" w14:textId="4BC4B6EB" w:rsidR="00925288" w:rsidRDefault="00925288" w:rsidP="00925288">
      <w:pPr>
        <w:jc w:val="both"/>
      </w:pPr>
    </w:p>
    <w:p w14:paraId="29D95F77" w14:textId="77777777" w:rsidR="00E97C3D" w:rsidRDefault="00E97C3D" w:rsidP="00925288">
      <w:pPr>
        <w:jc w:val="both"/>
      </w:pPr>
    </w:p>
    <w:p w14:paraId="5780E94D" w14:textId="137819FE" w:rsidR="00CD1923" w:rsidRPr="000D2EDF" w:rsidRDefault="00CD1923" w:rsidP="00CD1923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E97C3D">
        <w:rPr>
          <w:bCs/>
          <w:sz w:val="22"/>
          <w:u w:val="single"/>
          <w:lang w:val="en-US"/>
        </w:rPr>
        <w:t xml:space="preserve">Monitor </w:t>
      </w:r>
      <w:r>
        <w:rPr>
          <w:color w:val="000000"/>
          <w:sz w:val="22"/>
          <w:szCs w:val="22"/>
          <w:u w:val="single"/>
        </w:rPr>
        <w:t xml:space="preserve">– </w:t>
      </w:r>
      <w:r w:rsidR="00E97C3D">
        <w:rPr>
          <w:color w:val="000000"/>
          <w:sz w:val="22"/>
          <w:szCs w:val="22"/>
          <w:u w:val="single"/>
        </w:rPr>
        <w:t>7</w:t>
      </w:r>
      <w:r>
        <w:rPr>
          <w:color w:val="000000"/>
          <w:sz w:val="22"/>
          <w:szCs w:val="22"/>
          <w:u w:val="single"/>
        </w:rPr>
        <w:t xml:space="preserve"> szt.</w:t>
      </w:r>
    </w:p>
    <w:p w14:paraId="07831F4B" w14:textId="77777777" w:rsidR="00CD1923" w:rsidRPr="007A62B1" w:rsidRDefault="00CD1923" w:rsidP="00CD1923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C543E70" w14:textId="77777777" w:rsidR="00CD1923" w:rsidRPr="007A62B1" w:rsidRDefault="00CD1923" w:rsidP="00CD1923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6EC1F62" w14:textId="77777777" w:rsidR="00CD1923" w:rsidRPr="007A62B1" w:rsidRDefault="00CD1923" w:rsidP="00CD1923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B7CE47E" w14:textId="77777777" w:rsidR="00CD1923" w:rsidRPr="007A62B1" w:rsidRDefault="00CD1923" w:rsidP="00CD1923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1569336" w14:textId="77777777" w:rsidR="00CD1923" w:rsidRPr="000272DA" w:rsidRDefault="00CD1923" w:rsidP="00CD1923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15A4580" w14:textId="77777777" w:rsidR="00CD1923" w:rsidRPr="007A6234" w:rsidRDefault="00CD1923" w:rsidP="00CD1923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30 dni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6F2912E5" w14:textId="77777777" w:rsidR="00CD1923" w:rsidRDefault="00CD1923" w:rsidP="00CD1923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4101A97" w14:textId="77777777" w:rsidR="00CD1923" w:rsidRPr="00453BEF" w:rsidRDefault="00CD1923" w:rsidP="00CD1923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 xml:space="preserve">24 miesięcy, 36 miesięcy, 48 miesięcy i więcej – </w:t>
      </w:r>
      <w:r w:rsidRPr="009620F6">
        <w:rPr>
          <w:sz w:val="22"/>
          <w:szCs w:val="22"/>
          <w:u w:val="single"/>
        </w:rPr>
        <w:t>PODAĆ dokładnie 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8D8C0DC" w14:textId="77777777" w:rsidR="00CD1923" w:rsidRDefault="00CD1923" w:rsidP="00CD1923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132397BD" w14:textId="77777777" w:rsidR="00CD1923" w:rsidRDefault="00CD1923" w:rsidP="00925288">
      <w:pPr>
        <w:jc w:val="both"/>
      </w:pPr>
    </w:p>
    <w:p w14:paraId="3B28CC46" w14:textId="77777777" w:rsidR="00E97C3D" w:rsidRDefault="00E97C3D" w:rsidP="00925288">
      <w:pPr>
        <w:jc w:val="both"/>
      </w:pPr>
    </w:p>
    <w:p w14:paraId="1F68C302" w14:textId="54E2B132" w:rsidR="00E97C3D" w:rsidRPr="000D2EDF" w:rsidRDefault="00E97C3D" w:rsidP="00E97C3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 xml:space="preserve">Laptop </w:t>
      </w:r>
      <w:r>
        <w:rPr>
          <w:color w:val="000000"/>
          <w:sz w:val="22"/>
          <w:szCs w:val="22"/>
          <w:u w:val="single"/>
        </w:rPr>
        <w:t xml:space="preserve">TYP </w:t>
      </w:r>
      <w:r>
        <w:rPr>
          <w:color w:val="000000"/>
          <w:sz w:val="22"/>
          <w:szCs w:val="22"/>
          <w:u w:val="single"/>
        </w:rPr>
        <w:t>I</w:t>
      </w:r>
      <w:r>
        <w:rPr>
          <w:color w:val="000000"/>
          <w:sz w:val="22"/>
          <w:szCs w:val="22"/>
          <w:u w:val="single"/>
        </w:rPr>
        <w:t xml:space="preserve">I – </w:t>
      </w:r>
      <w:r>
        <w:rPr>
          <w:color w:val="000000"/>
          <w:sz w:val="22"/>
          <w:szCs w:val="22"/>
          <w:u w:val="single"/>
        </w:rPr>
        <w:t>20</w:t>
      </w:r>
      <w:r>
        <w:rPr>
          <w:color w:val="000000"/>
          <w:sz w:val="22"/>
          <w:szCs w:val="22"/>
          <w:u w:val="single"/>
        </w:rPr>
        <w:t xml:space="preserve"> szt.</w:t>
      </w:r>
    </w:p>
    <w:p w14:paraId="110DE9DD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DD1775C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7DCE77A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0A9121C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1286707" w14:textId="77777777" w:rsidR="00E97C3D" w:rsidRPr="000272DA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60573DA" w14:textId="77777777" w:rsidR="00E97C3D" w:rsidRPr="007A6234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30 dni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0A3A3E67" w14:textId="77777777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9649CD6" w14:textId="77777777" w:rsidR="00E97C3D" w:rsidRPr="00453BEF" w:rsidRDefault="00E97C3D" w:rsidP="00E97C3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 xml:space="preserve">24 miesięcy, 36 miesięcy, 48 miesięcy i więcej – </w:t>
      </w:r>
      <w:r w:rsidRPr="009620F6">
        <w:rPr>
          <w:sz w:val="22"/>
          <w:szCs w:val="22"/>
          <w:u w:val="single"/>
        </w:rPr>
        <w:t>PODAĆ dokładnie 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3E1BAF2" w14:textId="77777777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22B153E1" w14:textId="77777777" w:rsidR="00E97C3D" w:rsidRDefault="00E97C3D" w:rsidP="00925288">
      <w:pPr>
        <w:jc w:val="both"/>
      </w:pPr>
    </w:p>
    <w:p w14:paraId="2B8AF8FF" w14:textId="77777777" w:rsidR="00E97C3D" w:rsidRDefault="00E97C3D" w:rsidP="00925288">
      <w:pPr>
        <w:jc w:val="both"/>
      </w:pPr>
    </w:p>
    <w:p w14:paraId="5DF97344" w14:textId="77777777" w:rsidR="00E97C3D" w:rsidRDefault="00E97C3D" w:rsidP="00925288">
      <w:pPr>
        <w:jc w:val="both"/>
      </w:pPr>
    </w:p>
    <w:p w14:paraId="1D42F8BB" w14:textId="77777777" w:rsidR="00E97C3D" w:rsidRDefault="00E97C3D" w:rsidP="00925288">
      <w:pPr>
        <w:jc w:val="both"/>
      </w:pPr>
    </w:p>
    <w:p w14:paraId="3DD5DC4A" w14:textId="7BB2BCF3" w:rsidR="00E97C3D" w:rsidRPr="000D2EDF" w:rsidRDefault="00E97C3D" w:rsidP="00E97C3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color w:val="000000"/>
          <w:sz w:val="22"/>
          <w:szCs w:val="22"/>
          <w:u w:val="single"/>
        </w:rPr>
        <w:t>Kopmutery</w:t>
      </w:r>
      <w:proofErr w:type="spellEnd"/>
      <w:r>
        <w:rPr>
          <w:color w:val="000000"/>
          <w:sz w:val="22"/>
          <w:szCs w:val="22"/>
          <w:u w:val="single"/>
        </w:rPr>
        <w:t xml:space="preserve"> </w:t>
      </w:r>
      <w:proofErr w:type="spellStart"/>
      <w:r>
        <w:rPr>
          <w:color w:val="000000"/>
          <w:sz w:val="22"/>
          <w:szCs w:val="22"/>
          <w:u w:val="single"/>
        </w:rPr>
        <w:t>AiO</w:t>
      </w:r>
      <w:proofErr w:type="spellEnd"/>
      <w:r>
        <w:rPr>
          <w:color w:val="000000"/>
          <w:sz w:val="22"/>
          <w:szCs w:val="22"/>
          <w:u w:val="single"/>
        </w:rPr>
        <w:t xml:space="preserve"> – 4</w:t>
      </w:r>
      <w:r>
        <w:rPr>
          <w:color w:val="000000"/>
          <w:sz w:val="22"/>
          <w:szCs w:val="22"/>
          <w:u w:val="single"/>
        </w:rPr>
        <w:t>0</w:t>
      </w:r>
      <w:r>
        <w:rPr>
          <w:color w:val="000000"/>
          <w:sz w:val="22"/>
          <w:szCs w:val="22"/>
          <w:u w:val="single"/>
        </w:rPr>
        <w:t xml:space="preserve"> szt.</w:t>
      </w:r>
    </w:p>
    <w:p w14:paraId="5070D1B5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329E9E5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9FEA133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87B0568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28B457E" w14:textId="77777777" w:rsidR="00E97C3D" w:rsidRPr="000272DA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3F5BD08" w14:textId="77777777" w:rsidR="00E97C3D" w:rsidRPr="007A6234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30 dni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25618F9C" w14:textId="77777777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53AB87D" w14:textId="77777777" w:rsidR="00E97C3D" w:rsidRPr="00453BEF" w:rsidRDefault="00E97C3D" w:rsidP="00E97C3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 xml:space="preserve">24 miesięcy, 36 miesięcy, 48 miesięcy i więcej – </w:t>
      </w:r>
      <w:r w:rsidRPr="009620F6">
        <w:rPr>
          <w:sz w:val="22"/>
          <w:szCs w:val="22"/>
          <w:u w:val="single"/>
        </w:rPr>
        <w:t>PODAĆ dokładnie 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8C48920" w14:textId="77777777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955DB97" w14:textId="77777777" w:rsidR="00E97C3D" w:rsidRDefault="00E97C3D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FC3975">
        <w:rPr>
          <w:sz w:val="22"/>
          <w:szCs w:val="22"/>
        </w:rPr>
        <w:t>Pzp</w:t>
      </w:r>
      <w:proofErr w:type="spellEnd"/>
      <w:r w:rsidRPr="00FC3975">
        <w:rPr>
          <w:sz w:val="22"/>
          <w:szCs w:val="22"/>
        </w:rPr>
        <w:t>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C3975">
        <w:rPr>
          <w:sz w:val="22"/>
          <w:szCs w:val="22"/>
        </w:rPr>
        <w:t>Pzp</w:t>
      </w:r>
      <w:proofErr w:type="spellEnd"/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FE30221" w14:textId="77777777" w:rsidR="00FC3975" w:rsidRDefault="00FC3975" w:rsidP="00FC3975">
      <w:pPr>
        <w:ind w:left="644"/>
        <w:jc w:val="both"/>
        <w:rPr>
          <w:sz w:val="22"/>
          <w:szCs w:val="22"/>
        </w:rPr>
      </w:pP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ACA5E4F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2D611661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6090C84D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598F4108" w:rsidR="00D74BC1" w:rsidRDefault="00281DC6">
    <w:pPr>
      <w:pStyle w:val="Nagwek"/>
    </w:pPr>
    <w:r>
      <w:t>Znak sprawy: SZW/DZP/</w:t>
    </w:r>
    <w:r w:rsidR="00957BC2">
      <w:t>63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500AC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91CAE"/>
    <w:rsid w:val="004A2566"/>
    <w:rsid w:val="005001EB"/>
    <w:rsid w:val="0050665F"/>
    <w:rsid w:val="0051587F"/>
    <w:rsid w:val="00535E57"/>
    <w:rsid w:val="00537923"/>
    <w:rsid w:val="0054209F"/>
    <w:rsid w:val="005624F2"/>
    <w:rsid w:val="00592545"/>
    <w:rsid w:val="005A56FB"/>
    <w:rsid w:val="005A70C7"/>
    <w:rsid w:val="005F7A1B"/>
    <w:rsid w:val="00613B65"/>
    <w:rsid w:val="00614D84"/>
    <w:rsid w:val="00635C6E"/>
    <w:rsid w:val="00647686"/>
    <w:rsid w:val="006929C9"/>
    <w:rsid w:val="006A2CCB"/>
    <w:rsid w:val="006B0115"/>
    <w:rsid w:val="006C7C16"/>
    <w:rsid w:val="006D020A"/>
    <w:rsid w:val="006E5589"/>
    <w:rsid w:val="00710474"/>
    <w:rsid w:val="007331CA"/>
    <w:rsid w:val="00740C0B"/>
    <w:rsid w:val="007717C3"/>
    <w:rsid w:val="007D1797"/>
    <w:rsid w:val="0080270C"/>
    <w:rsid w:val="00813379"/>
    <w:rsid w:val="00846FEB"/>
    <w:rsid w:val="008D29B6"/>
    <w:rsid w:val="00925288"/>
    <w:rsid w:val="00925993"/>
    <w:rsid w:val="00942685"/>
    <w:rsid w:val="009453C9"/>
    <w:rsid w:val="00957BC2"/>
    <w:rsid w:val="009620F6"/>
    <w:rsid w:val="009971F0"/>
    <w:rsid w:val="009C0AC3"/>
    <w:rsid w:val="009E5297"/>
    <w:rsid w:val="00A35DA2"/>
    <w:rsid w:val="00A45690"/>
    <w:rsid w:val="00A6194F"/>
    <w:rsid w:val="00AB3447"/>
    <w:rsid w:val="00AC0870"/>
    <w:rsid w:val="00AD1F7D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4548"/>
    <w:rsid w:val="00C84F7A"/>
    <w:rsid w:val="00CA0475"/>
    <w:rsid w:val="00CA17AF"/>
    <w:rsid w:val="00CA7C6C"/>
    <w:rsid w:val="00CB2BE7"/>
    <w:rsid w:val="00CC709E"/>
    <w:rsid w:val="00CD1923"/>
    <w:rsid w:val="00D1510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E97C3D"/>
    <w:rsid w:val="00F2537A"/>
    <w:rsid w:val="00F67712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134</TotalTime>
  <Pages>5</Pages>
  <Words>1180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43</cp:revision>
  <cp:lastPrinted>2007-10-05T06:59:00Z</cp:lastPrinted>
  <dcterms:created xsi:type="dcterms:W3CDTF">2022-10-05T12:38:00Z</dcterms:created>
  <dcterms:modified xsi:type="dcterms:W3CDTF">2025-05-29T08:42:00Z</dcterms:modified>
</cp:coreProperties>
</file>