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1D0F60">
      <w:pPr>
        <w:spacing w:after="120"/>
        <w:jc w:val="center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1D0F60">
      <w:pPr>
        <w:pStyle w:val="Nagwek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E10F8" w:rsidRPr="00FE10F8" w:rsidRDefault="005E622E" w:rsidP="00FE10F8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FE10F8" w:rsidRPr="00FE10F8">
        <w:rPr>
          <w:rFonts w:ascii="Arial" w:hAnsi="Arial" w:cs="Arial"/>
          <w:b/>
          <w:sz w:val="22"/>
        </w:rPr>
        <w:t>Dostawa sprzętu komputerowego dla jednostek Uniwersytetu im. Adama Mickiewicza w Poznaniu – przedmiot zamówienia został podzielony na 4 części</w:t>
      </w:r>
      <w:r w:rsidR="001D0F60">
        <w:rPr>
          <w:rFonts w:ascii="Arial" w:hAnsi="Arial" w:cs="Arial"/>
          <w:b/>
          <w:sz w:val="22"/>
        </w:rPr>
        <w:t xml:space="preserve"> – część ….</w:t>
      </w:r>
    </w:p>
    <w:p w:rsidR="00FE10F8" w:rsidRPr="00FE10F8" w:rsidRDefault="00FE10F8" w:rsidP="00FE10F8">
      <w:pPr>
        <w:jc w:val="both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bookmarkStart w:id="0" w:name="_GoBack"/>
      <w:bookmarkEnd w:id="0"/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</w:t>
    </w:r>
    <w:r w:rsidR="00990DA4">
      <w:rPr>
        <w:rFonts w:ascii="Arial" w:hAnsi="Arial" w:cs="Arial"/>
        <w:i/>
      </w:rPr>
      <w:t>3</w:t>
    </w:r>
    <w:r w:rsidR="002E3F84">
      <w:rPr>
        <w:rFonts w:ascii="Arial" w:hAnsi="Arial" w:cs="Arial"/>
        <w:i/>
      </w:rPr>
      <w:t>/</w:t>
    </w:r>
    <w:r w:rsidR="001D0F60">
      <w:rPr>
        <w:rFonts w:ascii="Arial" w:hAnsi="Arial" w:cs="Arial"/>
        <w:i/>
      </w:rPr>
      <w:t>4339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7522"/>
    <w:rsid w:val="001D0F60"/>
    <w:rsid w:val="00204613"/>
    <w:rsid w:val="00261D8A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0DA4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E10F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79683A0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FB38D-F65A-4102-A11F-07F17D55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187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31</cp:revision>
  <cp:lastPrinted>2024-04-11T08:13:00Z</cp:lastPrinted>
  <dcterms:created xsi:type="dcterms:W3CDTF">2021-02-09T08:53:00Z</dcterms:created>
  <dcterms:modified xsi:type="dcterms:W3CDTF">2025-05-30T07:15:00Z</dcterms:modified>
</cp:coreProperties>
</file>