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0001A" w14:textId="21BA63A1"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</w:t>
      </w:r>
      <w:r w:rsidR="00997DCE">
        <w:rPr>
          <w:rFonts w:ascii="Franklin Gothic Medium" w:hAnsi="Franklin Gothic Medium"/>
          <w:b/>
          <w:i w:val="0"/>
          <w:sz w:val="20"/>
        </w:rPr>
        <w:t>1</w:t>
      </w:r>
    </w:p>
    <w:p w14:paraId="04F0C44F" w14:textId="77777777" w:rsidR="00B6665C" w:rsidRDefault="00997DCE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 w14:anchorId="6C932C08">
          <v:roundrect id="_x0000_s2050" style="position:absolute;margin-left:-3.85pt;margin-top:2.8pt;width:141.75pt;height:56.7pt;z-index:251657728" arcsize="10923f" filled="f" strokeweight=".25pt">
            <v:textbox style="mso-next-textbox:#_x0000_s2050" inset="1pt,1pt,1pt,1pt">
              <w:txbxContent>
                <w:p w14:paraId="38473AF1" w14:textId="77777777" w:rsidR="00B6665C" w:rsidRDefault="00B6665C"/>
                <w:p w14:paraId="1FAD0FE9" w14:textId="77777777" w:rsidR="00B6665C" w:rsidRDefault="00B6665C">
                  <w:pPr>
                    <w:rPr>
                      <w:sz w:val="12"/>
                    </w:rPr>
                  </w:pPr>
                </w:p>
                <w:p w14:paraId="4D4827C0" w14:textId="77777777" w:rsidR="00B6665C" w:rsidRDefault="00B6665C">
                  <w:pPr>
                    <w:rPr>
                      <w:sz w:val="12"/>
                    </w:rPr>
                  </w:pPr>
                </w:p>
                <w:p w14:paraId="6429BCE0" w14:textId="77777777" w:rsidR="00B6665C" w:rsidRDefault="00B6665C">
                  <w:pPr>
                    <w:rPr>
                      <w:sz w:val="12"/>
                    </w:rPr>
                  </w:pPr>
                </w:p>
                <w:p w14:paraId="303FCC32" w14:textId="77777777" w:rsidR="00B6665C" w:rsidRDefault="00B6665C">
                  <w:pPr>
                    <w:rPr>
                      <w:sz w:val="12"/>
                    </w:rPr>
                  </w:pPr>
                </w:p>
                <w:p w14:paraId="1A896672" w14:textId="77777777"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42BD372" w14:textId="77777777" w:rsidR="00B6665C" w:rsidRDefault="00B6665C"/>
              </w:txbxContent>
            </v:textbox>
          </v:roundrect>
        </w:pict>
      </w:r>
    </w:p>
    <w:p w14:paraId="23A7BC87" w14:textId="77777777"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14:paraId="74F858DD" w14:textId="77777777"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14:paraId="7675FD9C" w14:textId="5B7F3583"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</w:t>
      </w:r>
      <w:r w:rsidRPr="00D05486">
        <w:rPr>
          <w:rFonts w:ascii="Franklin Gothic Medium" w:hAnsi="Franklin Gothic Medium"/>
          <w:b/>
          <w:bCs/>
          <w:sz w:val="20"/>
        </w:rPr>
        <w:t xml:space="preserve">w trybie </w:t>
      </w:r>
      <w:r w:rsidR="00D05486" w:rsidRPr="00D05486">
        <w:rPr>
          <w:rFonts w:ascii="Franklin Gothic Medium" w:hAnsi="Franklin Gothic Medium"/>
          <w:b/>
          <w:bCs/>
          <w:sz w:val="20"/>
        </w:rPr>
        <w:t>zapytania ofertowego</w:t>
      </w:r>
      <w:r w:rsidR="00285B86">
        <w:rPr>
          <w:rFonts w:ascii="Franklin Gothic Medium" w:hAnsi="Franklin Gothic Medium"/>
          <w:b/>
          <w:sz w:val="20"/>
        </w:rPr>
        <w:t xml:space="preserve">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 xml:space="preserve">poniżej </w:t>
      </w:r>
      <w:r w:rsidR="00D05486">
        <w:rPr>
          <w:rFonts w:ascii="Franklin Gothic Medium" w:hAnsi="Franklin Gothic Medium"/>
          <w:b/>
          <w:sz w:val="20"/>
        </w:rPr>
        <w:t>130 000 zł</w:t>
      </w:r>
      <w:r>
        <w:rPr>
          <w:rFonts w:ascii="Franklin Gothic Medium" w:hAnsi="Franklin Gothic Medium"/>
          <w:sz w:val="20"/>
        </w:rPr>
        <w:t xml:space="preserve"> na: </w:t>
      </w:r>
      <w:r w:rsidR="00654F89" w:rsidRPr="00654F89">
        <w:rPr>
          <w:rFonts w:ascii="Franklin Gothic Medium" w:hAnsi="Franklin Gothic Medium"/>
          <w:b/>
          <w:sz w:val="20"/>
        </w:rPr>
        <w:t>Dostawy drutów chirurgicznych, implantów do rekonstrukcji kolana ujęte w 3 zadaniach asortymentowych</w:t>
      </w:r>
      <w:r>
        <w:rPr>
          <w:rFonts w:ascii="Franklin Gothic Medium" w:hAnsi="Franklin Gothic Medium"/>
          <w:sz w:val="20"/>
        </w:rPr>
        <w:t xml:space="preserve"> </w:t>
      </w:r>
    </w:p>
    <w:p w14:paraId="278F3618" w14:textId="77777777"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14:paraId="3C1B0A44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14:paraId="74659A7B" w14:textId="77777777"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14:paraId="78E46155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14:paraId="6C76F56F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14:paraId="2AB29165" w14:textId="77777777"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14:paraId="1F80A317" w14:textId="77777777"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14:paraId="24FD6334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14:paraId="27D37E0F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797D9D1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78C1500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40E4E07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3D4691D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6D16010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95F408C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263C0291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73B47FE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6845DAE0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5AEAAA07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789A289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762D535C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3E3D859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16EFA5C7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2B775CC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532ED6EB" w14:textId="77777777"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46F7DDF9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2E0B79D1" w14:textId="77777777"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14:paraId="094D1109" w14:textId="77777777"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55701" w14:textId="77777777" w:rsidR="0070541F" w:rsidRDefault="0070541F">
      <w:r>
        <w:separator/>
      </w:r>
    </w:p>
  </w:endnote>
  <w:endnote w:type="continuationSeparator" w:id="0">
    <w:p w14:paraId="346EC433" w14:textId="77777777" w:rsidR="0070541F" w:rsidRDefault="0070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8FAC" w14:textId="77777777"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268875" w14:textId="77777777"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D85E6" w14:textId="77777777" w:rsidR="00B6665C" w:rsidRDefault="00997DCE">
    <w:pPr>
      <w:pStyle w:val="Stopka"/>
      <w:tabs>
        <w:tab w:val="clear" w:pos="4536"/>
      </w:tabs>
      <w:jc w:val="center"/>
    </w:pPr>
    <w:r>
      <w:rPr>
        <w:noProof/>
      </w:rPr>
      <w:pict w14:anchorId="10A8D6DB">
        <v:line id="_x0000_s1025" style="position:absolute;left:0;text-align:left;z-index:251657728" from="-3.85pt,8.7pt" to="455.15pt,8.7pt"/>
      </w:pict>
    </w:r>
  </w:p>
  <w:p w14:paraId="483686D2" w14:textId="77777777"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3362E8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2CE50" w14:textId="77777777"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2194B3" w14:textId="77777777" w:rsidR="00B6665C" w:rsidRDefault="00B6665C">
    <w:pPr>
      <w:pStyle w:val="Stopka"/>
      <w:tabs>
        <w:tab w:val="clear" w:pos="4536"/>
      </w:tabs>
      <w:jc w:val="center"/>
    </w:pPr>
  </w:p>
  <w:p w14:paraId="7B52755C" w14:textId="77777777"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A34EC" w14:textId="77777777" w:rsidR="0070541F" w:rsidRDefault="0070541F">
      <w:r>
        <w:separator/>
      </w:r>
    </w:p>
  </w:footnote>
  <w:footnote w:type="continuationSeparator" w:id="0">
    <w:p w14:paraId="316EC1FF" w14:textId="77777777" w:rsidR="0070541F" w:rsidRDefault="00705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7B01" w14:textId="77777777" w:rsidR="00654F89" w:rsidRDefault="00654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6E90A" w14:textId="77777777" w:rsidR="00654F89" w:rsidRDefault="00654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16768" w14:textId="77777777" w:rsidR="00654F89" w:rsidRDefault="00654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0951399">
    <w:abstractNumId w:val="5"/>
  </w:num>
  <w:num w:numId="2" w16cid:durableId="1441027530">
    <w:abstractNumId w:val="12"/>
  </w:num>
  <w:num w:numId="3" w16cid:durableId="1701543767">
    <w:abstractNumId w:val="4"/>
  </w:num>
  <w:num w:numId="4" w16cid:durableId="75057830">
    <w:abstractNumId w:val="11"/>
  </w:num>
  <w:num w:numId="5" w16cid:durableId="22678075">
    <w:abstractNumId w:val="2"/>
  </w:num>
  <w:num w:numId="6" w16cid:durableId="488062161">
    <w:abstractNumId w:val="3"/>
  </w:num>
  <w:num w:numId="7" w16cid:durableId="1558856222">
    <w:abstractNumId w:val="10"/>
  </w:num>
  <w:num w:numId="8" w16cid:durableId="817963849">
    <w:abstractNumId w:val="13"/>
  </w:num>
  <w:num w:numId="9" w16cid:durableId="1688483314">
    <w:abstractNumId w:val="8"/>
  </w:num>
  <w:num w:numId="10" w16cid:durableId="969287960">
    <w:abstractNumId w:val="6"/>
  </w:num>
  <w:num w:numId="11" w16cid:durableId="1176264401">
    <w:abstractNumId w:val="9"/>
  </w:num>
  <w:num w:numId="12" w16cid:durableId="1208906342">
    <w:abstractNumId w:val="1"/>
  </w:num>
  <w:num w:numId="13" w16cid:durableId="151919414">
    <w:abstractNumId w:val="0"/>
  </w:num>
  <w:num w:numId="14" w16cid:durableId="4043035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41F"/>
    <w:rsid w:val="00285B86"/>
    <w:rsid w:val="003362E8"/>
    <w:rsid w:val="00616A70"/>
    <w:rsid w:val="00654F89"/>
    <w:rsid w:val="0070541F"/>
    <w:rsid w:val="00997DCE"/>
    <w:rsid w:val="00B6665C"/>
    <w:rsid w:val="00C11595"/>
    <w:rsid w:val="00D05486"/>
    <w:rsid w:val="00DF6ED5"/>
    <w:rsid w:val="00E879EA"/>
    <w:rsid w:val="00E9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92DC7DD"/>
  <w15:chartTrackingRefBased/>
  <w15:docId w15:val="{49194CE9-1B9B-4DBD-95C6-16708A00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 Ewelina Kęska</dc:creator>
  <cp:keywords/>
  <cp:lastModifiedBy> Ewelina Kęska</cp:lastModifiedBy>
  <cp:revision>3</cp:revision>
  <cp:lastPrinted>2012-08-22T11:15:00Z</cp:lastPrinted>
  <dcterms:created xsi:type="dcterms:W3CDTF">2025-05-20T06:49:00Z</dcterms:created>
  <dcterms:modified xsi:type="dcterms:W3CDTF">2025-05-26T06:57:00Z</dcterms:modified>
</cp:coreProperties>
</file>