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D5AAD" w14:textId="64F8F02A" w:rsidR="000431B5" w:rsidRPr="001263C3" w:rsidRDefault="000431B5" w:rsidP="000431B5">
      <w:pPr>
        <w:keepNext/>
        <w:spacing w:after="360"/>
        <w:jc w:val="right"/>
        <w:outlineLvl w:val="3"/>
        <w:rPr>
          <w:bCs/>
          <w:sz w:val="22"/>
          <w:szCs w:val="22"/>
          <w:u w:val="single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  <w:r w:rsidR="001263C3">
        <w:rPr>
          <w:bCs/>
          <w:sz w:val="22"/>
          <w:szCs w:val="22"/>
        </w:rPr>
        <w:t xml:space="preserve"> / załącznik </w:t>
      </w:r>
      <w:r w:rsidR="001263C3" w:rsidRPr="001263C3">
        <w:rPr>
          <w:bCs/>
          <w:sz w:val="22"/>
          <w:szCs w:val="22"/>
          <w:u w:val="single"/>
        </w:rPr>
        <w:t>nr 1 do umowy</w:t>
      </w:r>
    </w:p>
    <w:p w14:paraId="508C8606" w14:textId="77777777" w:rsidR="006C0BCB" w:rsidRPr="006C0BCB" w:rsidRDefault="006C0BCB" w:rsidP="003F0C7A">
      <w:pPr>
        <w:keepNext/>
        <w:spacing w:after="360"/>
        <w:outlineLvl w:val="3"/>
        <w:rPr>
          <w:b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65E99879" w14:textId="3C1EE76E" w:rsidR="001263C3" w:rsidRPr="001263C3" w:rsidRDefault="001263C3" w:rsidP="00CD43A3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1263C3">
        <w:rPr>
          <w:b/>
          <w:bCs/>
          <w:sz w:val="22"/>
          <w:szCs w:val="22"/>
        </w:rPr>
        <w:t xml:space="preserve">Zakup respiratorów, </w:t>
      </w:r>
      <w:proofErr w:type="spellStart"/>
      <w:r w:rsidRPr="001263C3">
        <w:rPr>
          <w:b/>
          <w:bCs/>
          <w:sz w:val="22"/>
          <w:szCs w:val="22"/>
        </w:rPr>
        <w:t>Videolaryngoskopów</w:t>
      </w:r>
      <w:proofErr w:type="spellEnd"/>
      <w:r w:rsidRPr="001263C3">
        <w:rPr>
          <w:b/>
          <w:bCs/>
          <w:sz w:val="22"/>
          <w:szCs w:val="22"/>
        </w:rPr>
        <w:t xml:space="preserve"> oraz łóżek dla pacjentów AIT w ramach realizacji zadania „Doposażenie Oddziału Anestezjologii i Intensywnej Terapii Szpitala Wojewódzkiego </w:t>
      </w:r>
      <w:r w:rsidR="004C4805">
        <w:rPr>
          <w:b/>
          <w:bCs/>
          <w:sz w:val="22"/>
          <w:szCs w:val="22"/>
        </w:rPr>
        <w:br/>
      </w:r>
      <w:r w:rsidRPr="001263C3">
        <w:rPr>
          <w:b/>
          <w:bCs/>
          <w:sz w:val="22"/>
          <w:szCs w:val="22"/>
        </w:rPr>
        <w:t>w Poznaniu” – 3 zadania:</w:t>
      </w:r>
    </w:p>
    <w:p w14:paraId="4D8B40FC" w14:textId="2CC42FB5" w:rsidR="001263C3" w:rsidRPr="001263C3" w:rsidRDefault="001263C3" w:rsidP="00CD43A3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1263C3">
        <w:rPr>
          <w:b/>
          <w:bCs/>
          <w:sz w:val="22"/>
          <w:szCs w:val="22"/>
        </w:rPr>
        <w:t>1)</w:t>
      </w:r>
      <w:r w:rsidR="004C4805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>Zakup respiratorów – 4 szt.</w:t>
      </w:r>
    </w:p>
    <w:p w14:paraId="7248D404" w14:textId="73192EE2" w:rsidR="001263C3" w:rsidRPr="001263C3" w:rsidRDefault="001263C3" w:rsidP="00CD43A3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1263C3">
        <w:rPr>
          <w:b/>
          <w:bCs/>
          <w:sz w:val="22"/>
          <w:szCs w:val="22"/>
        </w:rPr>
        <w:t>2)</w:t>
      </w:r>
      <w:r w:rsidR="004C4805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 xml:space="preserve">Zakup </w:t>
      </w:r>
      <w:proofErr w:type="spellStart"/>
      <w:r w:rsidRPr="001263C3">
        <w:rPr>
          <w:b/>
          <w:bCs/>
          <w:sz w:val="22"/>
          <w:szCs w:val="22"/>
        </w:rPr>
        <w:t>videolaryngoskopu</w:t>
      </w:r>
      <w:proofErr w:type="spellEnd"/>
      <w:r w:rsidRPr="001263C3">
        <w:rPr>
          <w:b/>
          <w:bCs/>
          <w:sz w:val="22"/>
          <w:szCs w:val="22"/>
        </w:rPr>
        <w:t xml:space="preserve"> – 2 szt.</w:t>
      </w:r>
    </w:p>
    <w:p w14:paraId="7EE79D21" w14:textId="356721C2" w:rsidR="001263C3" w:rsidRDefault="001263C3" w:rsidP="00CD43A3">
      <w:pPr>
        <w:spacing w:after="120" w:line="276" w:lineRule="auto"/>
        <w:contextualSpacing/>
        <w:jc w:val="both"/>
        <w:rPr>
          <w:b/>
          <w:bCs/>
          <w:sz w:val="22"/>
          <w:szCs w:val="22"/>
        </w:rPr>
      </w:pPr>
      <w:r w:rsidRPr="001263C3">
        <w:rPr>
          <w:b/>
          <w:bCs/>
          <w:sz w:val="22"/>
          <w:szCs w:val="22"/>
        </w:rPr>
        <w:t>3)</w:t>
      </w:r>
      <w:r w:rsidR="004C4805">
        <w:rPr>
          <w:b/>
          <w:bCs/>
          <w:sz w:val="22"/>
          <w:szCs w:val="22"/>
        </w:rPr>
        <w:t xml:space="preserve"> </w:t>
      </w:r>
      <w:r w:rsidRPr="001263C3">
        <w:rPr>
          <w:b/>
          <w:bCs/>
          <w:sz w:val="22"/>
          <w:szCs w:val="22"/>
        </w:rPr>
        <w:t>Zakup łóżek dla pacjentów AIT – 2 szt.</w:t>
      </w:r>
    </w:p>
    <w:p w14:paraId="0E39004E" w14:textId="77777777" w:rsidR="003F0C7A" w:rsidRPr="000431B5" w:rsidRDefault="003F0C7A" w:rsidP="003F0C7A">
      <w:pPr>
        <w:spacing w:line="276" w:lineRule="auto"/>
        <w:jc w:val="center"/>
        <w:rPr>
          <w:b/>
          <w:bCs/>
          <w:sz w:val="22"/>
          <w:szCs w:val="22"/>
        </w:rPr>
      </w:pPr>
    </w:p>
    <w:p w14:paraId="3BCD75A5" w14:textId="77777777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75181020" w14:textId="363E5511" w:rsidR="008A70D2" w:rsidRPr="000D2EDF" w:rsidRDefault="008A70D2" w:rsidP="008A70D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4230694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r w:rsidR="004C4805">
        <w:rPr>
          <w:color w:val="000000"/>
          <w:sz w:val="22"/>
          <w:szCs w:val="22"/>
          <w:u w:val="single"/>
        </w:rPr>
        <w:t>Zakup respiratorów – 4 szt.</w:t>
      </w:r>
    </w:p>
    <w:p w14:paraId="372F9FF3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95781591"/>
      <w:bookmarkEnd w:id="4"/>
      <w:r w:rsidRPr="007A62B1">
        <w:rPr>
          <w:bCs/>
          <w:sz w:val="22"/>
        </w:rPr>
        <w:t>Cena oferty wynosi: ________________________________________________________  zł netto</w:t>
      </w:r>
    </w:p>
    <w:p w14:paraId="3917FEBA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6893EA0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D86F5AD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0D8BB87B" w14:textId="77777777" w:rsidR="008A70D2" w:rsidRPr="000272DA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430F6DD" w14:textId="77777777" w:rsidR="008A70D2" w:rsidRPr="007A6234" w:rsidRDefault="008A70D2" w:rsidP="008A70D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8 tygodni </w:t>
      </w:r>
      <w:r w:rsidRPr="007A6234">
        <w:rPr>
          <w:b/>
          <w:sz w:val="22"/>
        </w:rPr>
        <w:t>od daty zawarcia umowy</w:t>
      </w:r>
    </w:p>
    <w:p w14:paraId="257B4E4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067608E1" w14:textId="77777777" w:rsidR="008A70D2" w:rsidRDefault="008A70D2" w:rsidP="008A70D2">
      <w:pPr>
        <w:jc w:val="both"/>
        <w:rPr>
          <w:b/>
          <w:sz w:val="22"/>
          <w:szCs w:val="22"/>
        </w:rPr>
      </w:pPr>
      <w:bookmarkStart w:id="7" w:name="_Hlk135816524"/>
      <w:bookmarkEnd w:id="6"/>
    </w:p>
    <w:p w14:paraId="793F5D7A" w14:textId="5BCF98ED" w:rsidR="008A70D2" w:rsidRDefault="008A70D2" w:rsidP="008A70D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</w:t>
      </w:r>
      <w:r w:rsidR="004C4805">
        <w:rPr>
          <w:b/>
          <w:bCs/>
          <w:sz w:val="22"/>
          <w:szCs w:val="22"/>
        </w:rPr>
        <w:t>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0EF204F0" w14:textId="77777777" w:rsidR="008A70D2" w:rsidRPr="007A62B1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8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8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5B42926" w14:textId="77777777" w:rsidR="008A70D2" w:rsidRPr="00453BEF" w:rsidRDefault="008A70D2" w:rsidP="008A70D2">
      <w:pPr>
        <w:jc w:val="both"/>
        <w:rPr>
          <w:sz w:val="22"/>
          <w:szCs w:val="22"/>
        </w:rPr>
      </w:pPr>
    </w:p>
    <w:bookmarkEnd w:id="3"/>
    <w:bookmarkEnd w:id="7"/>
    <w:p w14:paraId="1B9B9F54" w14:textId="77777777" w:rsidR="008A70D2" w:rsidRPr="00453BEF" w:rsidRDefault="008A70D2" w:rsidP="008A70D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3C3C0B32" w14:textId="77777777" w:rsidR="008A70D2" w:rsidRDefault="008A70D2" w:rsidP="008A70D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40569198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6E5F74DD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72B67CAD" w14:textId="06053962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CD43A3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CD43A3">
        <w:rPr>
          <w:color w:val="000000"/>
          <w:sz w:val="22"/>
          <w:szCs w:val="22"/>
          <w:u w:val="single"/>
        </w:rPr>
        <w:t xml:space="preserve">Zakup </w:t>
      </w:r>
      <w:proofErr w:type="spellStart"/>
      <w:r w:rsidR="00CD43A3">
        <w:rPr>
          <w:color w:val="000000"/>
          <w:sz w:val="22"/>
          <w:szCs w:val="22"/>
          <w:u w:val="single"/>
        </w:rPr>
        <w:t>videolaryngoskopu</w:t>
      </w:r>
      <w:proofErr w:type="spellEnd"/>
      <w:r w:rsidR="00CD43A3">
        <w:rPr>
          <w:color w:val="000000"/>
          <w:sz w:val="22"/>
          <w:szCs w:val="22"/>
          <w:u w:val="single"/>
        </w:rPr>
        <w:t xml:space="preserve"> – 2 szt.</w:t>
      </w:r>
    </w:p>
    <w:p w14:paraId="5DD9DC20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09DEAB6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3E61E728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4CEDBC7A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7647115" w14:textId="77777777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3530786" w14:textId="23B7E859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</w:t>
      </w:r>
      <w:r w:rsidR="00CD43A3">
        <w:rPr>
          <w:b/>
          <w:sz w:val="22"/>
        </w:rPr>
        <w:t>6</w:t>
      </w:r>
      <w:r w:rsidRPr="00760909">
        <w:rPr>
          <w:b/>
          <w:sz w:val="22"/>
        </w:rPr>
        <w:t xml:space="preserve"> tygodni </w:t>
      </w:r>
      <w:r w:rsidRPr="007A6234">
        <w:rPr>
          <w:b/>
          <w:sz w:val="22"/>
        </w:rPr>
        <w:t>od daty zawarcia umowy</w:t>
      </w:r>
    </w:p>
    <w:p w14:paraId="635471CD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99EA24F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15C58C90" w14:textId="171ABEA1" w:rsidR="00415DA2" w:rsidRDefault="00415DA2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</w:t>
      </w:r>
      <w:r w:rsidR="00CD43A3">
        <w:rPr>
          <w:b/>
          <w:bCs/>
          <w:sz w:val="22"/>
          <w:szCs w:val="22"/>
        </w:rPr>
        <w:t>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56AE3E50" w14:textId="1B352584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CD43A3">
        <w:rPr>
          <w:bCs/>
          <w:sz w:val="22"/>
        </w:rPr>
        <w:t>6</w:t>
      </w:r>
      <w:r>
        <w:rPr>
          <w:bCs/>
          <w:sz w:val="22"/>
        </w:rPr>
        <w:t xml:space="preserve">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710025">
        <w:rPr>
          <w:bCs/>
          <w:sz w:val="22"/>
        </w:rPr>
        <w:t>6</w:t>
      </w:r>
      <w:r>
        <w:rPr>
          <w:bCs/>
          <w:sz w:val="22"/>
        </w:rPr>
        <w:t xml:space="preserve">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5996045" w14:textId="77777777" w:rsidR="00415DA2" w:rsidRPr="00453BEF" w:rsidRDefault="00415DA2" w:rsidP="00415DA2">
      <w:pPr>
        <w:jc w:val="both"/>
        <w:rPr>
          <w:sz w:val="22"/>
          <w:szCs w:val="22"/>
        </w:rPr>
      </w:pPr>
    </w:p>
    <w:p w14:paraId="180F35C6" w14:textId="77777777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1A8EA667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ED2826B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27D65DC9" w14:textId="77777777" w:rsidR="00415DA2" w:rsidRDefault="00415DA2" w:rsidP="008A70D2">
      <w:pPr>
        <w:spacing w:after="120" w:line="276" w:lineRule="auto"/>
        <w:contextualSpacing/>
        <w:jc w:val="both"/>
        <w:rPr>
          <w:bCs/>
          <w:sz w:val="22"/>
        </w:rPr>
      </w:pPr>
    </w:p>
    <w:p w14:paraId="49AD679D" w14:textId="2B04E07D" w:rsidR="00415DA2" w:rsidRPr="000D2EDF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F47BE6"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F47BE6">
        <w:rPr>
          <w:color w:val="000000"/>
          <w:sz w:val="22"/>
          <w:szCs w:val="22"/>
          <w:u w:val="single"/>
        </w:rPr>
        <w:t>Zakup łóżek dla pacjentów AIT – 2 szt.</w:t>
      </w:r>
    </w:p>
    <w:p w14:paraId="1C6CDAA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76EDEEEB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0F39C44" w14:textId="77777777" w:rsidR="00415DA2" w:rsidRPr="000272DA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3CBEAFF3" w14:textId="77777777" w:rsidR="00415DA2" w:rsidRPr="007A6234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8 tygodni </w:t>
      </w:r>
      <w:r w:rsidRPr="007A6234">
        <w:rPr>
          <w:b/>
          <w:sz w:val="22"/>
        </w:rPr>
        <w:t>od daty zawarcia umowy</w:t>
      </w:r>
    </w:p>
    <w:p w14:paraId="7A70CF8C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54D718A2" w14:textId="77777777" w:rsidR="00415DA2" w:rsidRDefault="00415DA2" w:rsidP="00415DA2">
      <w:pPr>
        <w:jc w:val="both"/>
        <w:rPr>
          <w:b/>
          <w:sz w:val="22"/>
          <w:szCs w:val="22"/>
        </w:rPr>
      </w:pPr>
    </w:p>
    <w:p w14:paraId="5AD8D28C" w14:textId="1375966D" w:rsidR="00415DA2" w:rsidRDefault="00415DA2" w:rsidP="00415DA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</w:t>
      </w:r>
      <w:r w:rsidR="00F47BE6">
        <w:rPr>
          <w:b/>
          <w:bCs/>
          <w:sz w:val="22"/>
          <w:szCs w:val="22"/>
        </w:rPr>
        <w:t>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4B121A94" w14:textId="77777777" w:rsidR="00415DA2" w:rsidRPr="007A62B1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8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8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109271D1" w14:textId="77777777" w:rsidR="00415DA2" w:rsidRPr="00453BEF" w:rsidRDefault="00415DA2" w:rsidP="00415DA2">
      <w:pPr>
        <w:jc w:val="both"/>
        <w:rPr>
          <w:sz w:val="22"/>
          <w:szCs w:val="22"/>
        </w:rPr>
      </w:pPr>
    </w:p>
    <w:p w14:paraId="5D250E6E" w14:textId="77777777" w:rsidR="00415DA2" w:rsidRPr="00453BEF" w:rsidRDefault="00415DA2" w:rsidP="00415DA2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71A771F1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613F6DD7" w14:textId="77777777" w:rsidR="00415DA2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</w:p>
    <w:p w14:paraId="71D8B12E" w14:textId="77777777" w:rsidR="00415DA2" w:rsidRPr="00071FE3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bookmarkEnd w:id="5"/>
    <w:p w14:paraId="14187F0E" w14:textId="435F0B8E" w:rsidR="003F0C7A" w:rsidRPr="0013114B" w:rsidRDefault="003F0C7A" w:rsidP="00B15217">
      <w:pPr>
        <w:spacing w:line="360" w:lineRule="auto"/>
        <w:ind w:hanging="284"/>
        <w:jc w:val="both"/>
        <w:rPr>
          <w:bCs/>
          <w:sz w:val="22"/>
        </w:rPr>
      </w:pPr>
      <w:r w:rsidRPr="008F5031">
        <w:rPr>
          <w:sz w:val="22"/>
          <w:szCs w:val="22"/>
        </w:rPr>
        <w:tab/>
      </w:r>
      <w:bookmarkEnd w:id="2"/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lastRenderedPageBreak/>
        <w:t xml:space="preserve">oświadczam, że nie podlegam wykluczeniu z postępowania na podstawie art. 109 ust. 1 pkt 4 ustawy </w:t>
      </w:r>
      <w:proofErr w:type="spellStart"/>
      <w:r w:rsidRPr="00F47BE6">
        <w:rPr>
          <w:sz w:val="22"/>
          <w:szCs w:val="22"/>
        </w:rPr>
        <w:t>Pzp</w:t>
      </w:r>
      <w:proofErr w:type="spellEnd"/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</w:t>
      </w:r>
      <w:r w:rsidRPr="00F47BE6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shd w:val="clear" w:color="auto" w:fill="auto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shd w:val="clear" w:color="auto" w:fill="auto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shd w:val="clear" w:color="auto" w:fill="auto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shd w:val="clear" w:color="auto" w:fill="auto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F3A7" w14:textId="1B721055" w:rsidR="000431B5" w:rsidRPr="009E1F9E" w:rsidRDefault="000431B5" w:rsidP="000431B5">
    <w:pPr>
      <w:pStyle w:val="Nagwek"/>
      <w:rPr>
        <w:sz w:val="24"/>
        <w:szCs w:val="24"/>
      </w:rPr>
    </w:pPr>
    <w:r w:rsidRPr="009E1F9E">
      <w:rPr>
        <w:sz w:val="24"/>
        <w:szCs w:val="24"/>
      </w:rPr>
      <w:t>SZW/DZP/</w:t>
    </w:r>
    <w:r w:rsidR="001263C3">
      <w:rPr>
        <w:sz w:val="24"/>
        <w:szCs w:val="24"/>
      </w:rPr>
      <w:t>58</w:t>
    </w:r>
    <w:r w:rsidR="009E1F9E" w:rsidRPr="009E1F9E">
      <w:rPr>
        <w:sz w:val="24"/>
        <w:szCs w:val="24"/>
      </w:rPr>
      <w:t>/</w:t>
    </w:r>
    <w:r w:rsidR="00FE5DAC" w:rsidRPr="009E1F9E">
      <w:rPr>
        <w:sz w:val="24"/>
        <w:szCs w:val="24"/>
      </w:rPr>
      <w:t>202</w:t>
    </w:r>
    <w:r w:rsidR="00FE5DAC">
      <w:rPr>
        <w:sz w:val="24"/>
        <w:szCs w:val="24"/>
      </w:rPr>
      <w:t>5</w: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C225B"/>
    <w:rsid w:val="001C2A5B"/>
    <w:rsid w:val="001C3339"/>
    <w:rsid w:val="001D1404"/>
    <w:rsid w:val="001E1728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798E"/>
    <w:rsid w:val="00241439"/>
    <w:rsid w:val="0024584D"/>
    <w:rsid w:val="00250D57"/>
    <w:rsid w:val="0026627A"/>
    <w:rsid w:val="0027038F"/>
    <w:rsid w:val="00276F66"/>
    <w:rsid w:val="00284B80"/>
    <w:rsid w:val="00285CB5"/>
    <w:rsid w:val="002905FC"/>
    <w:rsid w:val="00293034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24C54"/>
    <w:rsid w:val="00326E55"/>
    <w:rsid w:val="003272BB"/>
    <w:rsid w:val="00347120"/>
    <w:rsid w:val="00364B9E"/>
    <w:rsid w:val="003658D8"/>
    <w:rsid w:val="00370C0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330F8"/>
    <w:rsid w:val="00B33162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6717"/>
    <w:rsid w:val="00DB07A3"/>
    <w:rsid w:val="00DB08B1"/>
    <w:rsid w:val="00DE1534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138</TotalTime>
  <Pages>5</Pages>
  <Words>1300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Małgorzata Watral - Duńska</cp:lastModifiedBy>
  <cp:revision>18</cp:revision>
  <cp:lastPrinted>2022-06-08T07:38:00Z</cp:lastPrinted>
  <dcterms:created xsi:type="dcterms:W3CDTF">2024-04-16T16:49:00Z</dcterms:created>
  <dcterms:modified xsi:type="dcterms:W3CDTF">2025-05-28T05:25:00Z</dcterms:modified>
</cp:coreProperties>
</file>