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C260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C260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C2603">
        <w:rPr>
          <w:rFonts w:ascii="Arial Narrow" w:hAnsi="Arial Narrow" w:cs="Arial"/>
          <w:bCs/>
          <w:i w:val="0"/>
          <w:szCs w:val="24"/>
        </w:rPr>
        <w:t>3</w:t>
      </w:r>
      <w:r w:rsidR="007666D6" w:rsidRPr="000C260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0C2603" w:rsidTr="00467CA2">
        <w:tc>
          <w:tcPr>
            <w:tcW w:w="2800" w:type="dxa"/>
            <w:shd w:val="clear" w:color="auto" w:fill="auto"/>
          </w:tcPr>
          <w:p w:rsidR="00D520D3" w:rsidRPr="000C260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C260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C260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C26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C26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C260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C26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C260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C26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C2603" w:rsidTr="00467CA2">
        <w:tc>
          <w:tcPr>
            <w:tcW w:w="2800" w:type="dxa"/>
            <w:shd w:val="clear" w:color="auto" w:fill="auto"/>
          </w:tcPr>
          <w:p w:rsidR="00D520D3" w:rsidRPr="000C260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C260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C26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C260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C260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C26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C260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C26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0C260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C260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C260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C260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C260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C260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C260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C260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C260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260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C260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C260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315D7" w:rsidRPr="000C2603">
        <w:rPr>
          <w:rFonts w:ascii="Arial Narrow" w:hAnsi="Arial Narrow" w:cs="Arial"/>
          <w:sz w:val="24"/>
          <w:szCs w:val="24"/>
        </w:rPr>
        <w:t>(</w:t>
      </w:r>
      <w:proofErr w:type="spellStart"/>
      <w:r w:rsidR="003315D7" w:rsidRPr="000C2603">
        <w:rPr>
          <w:rFonts w:ascii="Arial Narrow" w:hAnsi="Arial Narrow" w:cs="Arial"/>
          <w:sz w:val="24"/>
          <w:szCs w:val="24"/>
        </w:rPr>
        <w:t>t.j</w:t>
      </w:r>
      <w:proofErr w:type="spellEnd"/>
      <w:r w:rsidR="003315D7" w:rsidRPr="000C2603">
        <w:rPr>
          <w:rFonts w:ascii="Arial Narrow" w:hAnsi="Arial Narrow" w:cs="Arial"/>
          <w:sz w:val="24"/>
          <w:szCs w:val="24"/>
        </w:rPr>
        <w:t>. Dz. U. z 2024 poz. 1320)</w:t>
      </w:r>
      <w:r w:rsidR="00E27ABB"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C260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0C2603" w:rsidTr="00467CA2">
        <w:tc>
          <w:tcPr>
            <w:tcW w:w="2269" w:type="dxa"/>
            <w:shd w:val="clear" w:color="auto" w:fill="auto"/>
          </w:tcPr>
          <w:p w:rsidR="00D520D3" w:rsidRPr="000C260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C2603" w:rsidRDefault="003315D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obiektów budowlanych znajdujących się na terenie posesji przy ul. Powstańców Warszawy 5 i Skromnej 5 w Bydgoszczy</w:t>
            </w:r>
            <w:r w:rsidR="00D520D3" w:rsidRPr="000C26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315D7" w:rsidRPr="000C2603" w:rsidTr="00A91BDE">
        <w:tc>
          <w:tcPr>
            <w:tcW w:w="2269" w:type="dxa"/>
            <w:shd w:val="clear" w:color="auto" w:fill="auto"/>
          </w:tcPr>
          <w:p w:rsidR="003315D7" w:rsidRPr="000C2603" w:rsidRDefault="003315D7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15D7" w:rsidRPr="000C2603" w:rsidRDefault="003315D7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55/2025</w:t>
            </w:r>
          </w:p>
        </w:tc>
      </w:tr>
    </w:tbl>
    <w:p w:rsidR="00DC652A" w:rsidRPr="000C2603" w:rsidRDefault="003315D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C260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0C260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C260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C260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C260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C260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C260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0C260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C260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0C26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C260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C260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C260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C260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C260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0C26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C26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0C260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C260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C260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C260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C260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C260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C260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C260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C260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C260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C260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C260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C260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C260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C2603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C260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C26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C260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C260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C260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0C2603" w:rsidTr="00467CA2">
        <w:tc>
          <w:tcPr>
            <w:tcW w:w="2660" w:type="dxa"/>
            <w:shd w:val="clear" w:color="auto" w:fill="auto"/>
          </w:tcPr>
          <w:p w:rsidR="00D520D3" w:rsidRPr="000C26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C26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0C260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C26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C260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C2603" w:rsidRDefault="00D520D3" w:rsidP="003315D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C26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315D7" w:rsidRPr="000C26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C26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C26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C26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0C260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C260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8D9" w:rsidRDefault="00E638D9" w:rsidP="00025386">
      <w:pPr>
        <w:spacing w:after="0" w:line="240" w:lineRule="auto"/>
      </w:pPr>
      <w:r>
        <w:separator/>
      </w:r>
    </w:p>
  </w:endnote>
  <w:endnote w:type="continuationSeparator" w:id="1">
    <w:p w:rsidR="00E638D9" w:rsidRDefault="00E638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D7" w:rsidRDefault="003315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B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B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D7" w:rsidRDefault="003315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8D9" w:rsidRDefault="00E638D9" w:rsidP="00025386">
      <w:pPr>
        <w:spacing w:after="0" w:line="240" w:lineRule="auto"/>
      </w:pPr>
      <w:r>
        <w:separator/>
      </w:r>
    </w:p>
  </w:footnote>
  <w:footnote w:type="continuationSeparator" w:id="1">
    <w:p w:rsidR="00E638D9" w:rsidRDefault="00E638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D7" w:rsidRDefault="003315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D7" w:rsidRDefault="003315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D7" w:rsidRDefault="003315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15D7"/>
    <w:rsid w:val="00025386"/>
    <w:rsid w:val="000423B9"/>
    <w:rsid w:val="00053927"/>
    <w:rsid w:val="00066C44"/>
    <w:rsid w:val="00071D4C"/>
    <w:rsid w:val="00084786"/>
    <w:rsid w:val="000C2603"/>
    <w:rsid w:val="00111BBF"/>
    <w:rsid w:val="0016158F"/>
    <w:rsid w:val="001C2314"/>
    <w:rsid w:val="00213980"/>
    <w:rsid w:val="003315D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38D9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2025-05-29T09:29:00Z</cp:lastPrinted>
  <dcterms:created xsi:type="dcterms:W3CDTF">2025-05-29T09:29:00Z</dcterms:created>
  <dcterms:modified xsi:type="dcterms:W3CDTF">2025-05-29T09:29:00Z</dcterms:modified>
</cp:coreProperties>
</file>