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D81130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D81130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D81130" w:rsidRPr="00D81130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D81130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D81130" w:rsidTr="00D62E6E">
        <w:tc>
          <w:tcPr>
            <w:tcW w:w="2800" w:type="dxa"/>
            <w:shd w:val="clear" w:color="auto" w:fill="auto"/>
          </w:tcPr>
          <w:p w:rsidR="00D62E6E" w:rsidRPr="00D81130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81130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D81130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D81130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D81130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81130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81130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D8113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D81130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D8113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81130" w:rsidTr="00D62E6E">
        <w:tc>
          <w:tcPr>
            <w:tcW w:w="2800" w:type="dxa"/>
            <w:shd w:val="clear" w:color="auto" w:fill="auto"/>
          </w:tcPr>
          <w:p w:rsidR="00D62E6E" w:rsidRPr="00D81130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81130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D81130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D81130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81130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81130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D8113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D81130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D8113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D81130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F05BD" w:rsidRPr="00D81130" w:rsidTr="00A91BDE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F05BD" w:rsidRPr="00D81130" w:rsidRDefault="003F05BD" w:rsidP="00A91BDE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D81130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3F05BD" w:rsidRPr="00D81130" w:rsidRDefault="003F05BD" w:rsidP="00A91BDE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D81130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D81130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D81130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D81130">
              <w:rPr>
                <w:rFonts w:ascii="Arial Narrow" w:eastAsia="Times New Roman" w:hAnsi="Arial Narrow" w:cs="Arial"/>
                <w:lang w:eastAsia="pl-PL"/>
              </w:rPr>
              <w:t>. Dz. U. z 2024 poz. 1320)</w:t>
            </w:r>
            <w:r w:rsidRPr="00D81130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D81130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D81130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3F05BD" w:rsidRPr="00D81130" w:rsidRDefault="003F05BD" w:rsidP="00A91BD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D81130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3F05BD" w:rsidRPr="00D81130" w:rsidRDefault="003F05BD" w:rsidP="00A91BD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D81130" w:rsidRDefault="003F05BD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8113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D81130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D81130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D81130" w:rsidTr="00D62E6E">
        <w:tc>
          <w:tcPr>
            <w:tcW w:w="2269" w:type="dxa"/>
            <w:shd w:val="clear" w:color="auto" w:fill="auto"/>
          </w:tcPr>
          <w:p w:rsidR="00D62E6E" w:rsidRPr="00D81130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8113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D81130" w:rsidRDefault="003F05BD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8113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Przeglądy okresowe obiektów budowlanych znajdujących się na terenie posesji przy ul. Powstańców Warszawy 5 i Skromnej 5 w Bydgoszczy</w:t>
            </w:r>
            <w:r w:rsidR="00D62E6E" w:rsidRPr="00D8113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F05BD" w:rsidRPr="00D81130" w:rsidTr="00A91BDE">
        <w:tc>
          <w:tcPr>
            <w:tcW w:w="2269" w:type="dxa"/>
            <w:shd w:val="clear" w:color="auto" w:fill="auto"/>
          </w:tcPr>
          <w:p w:rsidR="003F05BD" w:rsidRPr="00D81130" w:rsidRDefault="003F05BD" w:rsidP="00A91BD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8113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F05BD" w:rsidRPr="00D81130" w:rsidRDefault="003F05BD" w:rsidP="00A91BD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8113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55/2025</w:t>
            </w:r>
          </w:p>
        </w:tc>
      </w:tr>
    </w:tbl>
    <w:p w:rsidR="00BC121E" w:rsidRPr="00D81130" w:rsidRDefault="003F05BD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D8113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D8113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D81130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D81130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D8113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D81130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D81130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D81130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D8113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D8113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D81130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D81130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D81130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D81130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D81130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81130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D8113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D8113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D81130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D81130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Pr="00D81130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D81130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81130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D81130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8113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8113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81130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8113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81130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8113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D81130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8113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8113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8113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8113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D81130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8113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8113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8113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8113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D81130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D81130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:rsidR="00BC121E" w:rsidRPr="00D81130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D81130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D81130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D81130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D81130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D81130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D81130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D81130" w:rsidTr="00620E37">
        <w:tc>
          <w:tcPr>
            <w:tcW w:w="2660" w:type="dxa"/>
            <w:shd w:val="clear" w:color="auto" w:fill="auto"/>
          </w:tcPr>
          <w:p w:rsidR="00BC121E" w:rsidRPr="00D8113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D8113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D81130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D81130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8113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D8113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D8113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D8113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D8113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D81130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D81130" w:rsidRDefault="00844A96" w:rsidP="003F05BD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8113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3F05BD" w:rsidRPr="00D8113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D8113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D8113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D81130" w:rsidRDefault="00106AC7" w:rsidP="00BC121E">
      <w:pPr>
        <w:rPr>
          <w:rFonts w:ascii="Arial Narrow" w:hAnsi="Arial Narrow"/>
        </w:rPr>
      </w:pPr>
    </w:p>
    <w:sectPr w:rsidR="00106AC7" w:rsidRPr="00D81130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70A4" w:rsidRDefault="002070A4">
      <w:r>
        <w:separator/>
      </w:r>
    </w:p>
  </w:endnote>
  <w:endnote w:type="continuationSeparator" w:id="1">
    <w:p w:rsidR="002070A4" w:rsidRDefault="002070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C4B8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C4B8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5BD" w:rsidRDefault="003F05B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70A4" w:rsidRDefault="002070A4">
      <w:r>
        <w:separator/>
      </w:r>
    </w:p>
  </w:footnote>
  <w:footnote w:type="continuationSeparator" w:id="1">
    <w:p w:rsidR="002070A4" w:rsidRDefault="002070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5BD" w:rsidRDefault="003F05B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5BD" w:rsidRDefault="003F05B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5BD" w:rsidRDefault="003F05B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05BD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204613"/>
    <w:rsid w:val="002070A4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05BD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A28ED"/>
    <w:rsid w:val="008B3C7B"/>
    <w:rsid w:val="008C2CBF"/>
    <w:rsid w:val="008C4B88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81130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1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239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2025-05-29T09:33:00Z</cp:lastPrinted>
  <dcterms:created xsi:type="dcterms:W3CDTF">2025-05-29T09:33:00Z</dcterms:created>
  <dcterms:modified xsi:type="dcterms:W3CDTF">2025-05-29T09:33:00Z</dcterms:modified>
</cp:coreProperties>
</file>