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  <w:shd w:val="clear" w:color="auto" w:fill="auto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  <w:shd w:val="clear" w:color="auto" w:fill="auto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  <w:shd w:val="clear" w:color="auto" w:fill="auto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DD38BD" w14:textId="77777777" w:rsidR="00420BB3" w:rsidRPr="00420BB3" w:rsidRDefault="00420BB3" w:rsidP="00420BB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420BB3">
              <w:rPr>
                <w:rFonts w:ascii="Times New Roman" w:eastAsia="Times New Roman" w:hAnsi="Times New Roman"/>
                <w:b/>
                <w:bCs/>
                <w:lang w:eastAsia="pl-PL"/>
              </w:rPr>
              <w:t>Wdrożenie systemu znakowania i oceny narządzi na Bloku Operacyjnym oraz w Centralnej Sterylizatorni w Szpitalu Wojewódzkim w Poznaniu:</w:t>
            </w:r>
          </w:p>
          <w:p w14:paraId="4DD696C8" w14:textId="77777777" w:rsidR="00420BB3" w:rsidRPr="00420BB3" w:rsidRDefault="00420BB3" w:rsidP="00420BB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420BB3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Zadanie 1: System zarządzania narzędziami </w:t>
            </w:r>
          </w:p>
          <w:p w14:paraId="3E3C4CD4" w14:textId="3C6354B1" w:rsidR="00B01D4E" w:rsidRPr="00B01D4E" w:rsidRDefault="00420BB3" w:rsidP="00420BB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420BB3">
              <w:rPr>
                <w:rFonts w:ascii="Times New Roman" w:eastAsia="Times New Roman" w:hAnsi="Times New Roman"/>
                <w:b/>
                <w:bCs/>
                <w:lang w:eastAsia="pl-PL"/>
              </w:rPr>
              <w:t>Zadanie 2: System do monitorowania</w:t>
            </w:r>
            <w:r w:rsidR="00B01D4E" w:rsidRPr="00B01D4E">
              <w:rPr>
                <w:rFonts w:ascii="Times New Roman" w:eastAsia="Times New Roman" w:hAnsi="Times New Roman"/>
                <w:b/>
                <w:bCs/>
                <w:lang w:eastAsia="pl-PL"/>
              </w:rPr>
              <w:t>.</w:t>
            </w:r>
          </w:p>
          <w:p w14:paraId="2628427D" w14:textId="6189C69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  <w:shd w:val="clear" w:color="auto" w:fill="auto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182122" w14:textId="6EDC5338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E61A7">
              <w:rPr>
                <w:rFonts w:ascii="Times New Roman" w:eastAsia="Times New Roman" w:hAnsi="Times New Roman"/>
                <w:bCs/>
                <w:lang w:eastAsia="pl-PL"/>
              </w:rPr>
              <w:t>64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04CB4F90" w:rsidR="00BC121E" w:rsidRPr="00926B32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19F91233" w:rsidR="00BC121E" w:rsidRPr="00926B32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  <w:shd w:val="clear" w:color="auto" w:fill="auto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1C17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0BB3"/>
    <w:rsid w:val="00422381"/>
    <w:rsid w:val="0043102D"/>
    <w:rsid w:val="00453E2C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7E61A7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035A6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0D95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236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2010-01-07T09:39:00Z</cp:lastPrinted>
  <dcterms:created xsi:type="dcterms:W3CDTF">2025-03-10T08:55:00Z</dcterms:created>
  <dcterms:modified xsi:type="dcterms:W3CDTF">2025-06-02T10:38:00Z</dcterms:modified>
</cp:coreProperties>
</file>