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03243" w:rsidRPr="00C03243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03243" w:rsidRPr="00C03243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C0324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032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sterylnych serwet operacyjnych, jednorazowych pokryć i prześcieradeł higienicznych, jednorazowych czepków chirurgicznych, masek ochronnych i chirurgicznych, sterylnych fartuchów chirurgicznych, jednorazowej odzieży dla pacjenta i odzieży ochronnej ujęte w 10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03243" w:rsidRPr="00A2540E" w:rsidTr="00721E59">
        <w:tc>
          <w:tcPr>
            <w:tcW w:w="2269" w:type="dxa"/>
            <w:shd w:val="clear" w:color="auto" w:fill="auto"/>
          </w:tcPr>
          <w:p w:rsidR="00C03243" w:rsidRPr="00A2540E" w:rsidRDefault="00C03243" w:rsidP="00721E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03243" w:rsidRPr="00A2540E" w:rsidRDefault="00C03243" w:rsidP="00721E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0324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NZ-26-2025-50-D-P-AC</w:t>
            </w:r>
          </w:p>
        </w:tc>
      </w:tr>
    </w:tbl>
    <w:p w:rsidR="00DC652A" w:rsidRPr="00053927" w:rsidRDefault="00C0324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C0324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0324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066D" w:rsidRDefault="000D066D" w:rsidP="00025386">
      <w:pPr>
        <w:spacing w:after="0" w:line="240" w:lineRule="auto"/>
      </w:pPr>
      <w:r>
        <w:separator/>
      </w:r>
    </w:p>
  </w:endnote>
  <w:endnote w:type="continuationSeparator" w:id="0">
    <w:p w:rsidR="000D066D" w:rsidRDefault="000D066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243" w:rsidRDefault="00C0324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32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324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243" w:rsidRDefault="00C032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066D" w:rsidRDefault="000D066D" w:rsidP="00025386">
      <w:pPr>
        <w:spacing w:after="0" w:line="240" w:lineRule="auto"/>
      </w:pPr>
      <w:r>
        <w:separator/>
      </w:r>
    </w:p>
  </w:footnote>
  <w:footnote w:type="continuationSeparator" w:id="0">
    <w:p w:rsidR="000D066D" w:rsidRDefault="000D066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243" w:rsidRDefault="00C032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243" w:rsidRDefault="00C0324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243" w:rsidRDefault="00C0324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066D"/>
    <w:rsid w:val="00025386"/>
    <w:rsid w:val="000423B9"/>
    <w:rsid w:val="00053927"/>
    <w:rsid w:val="00066C44"/>
    <w:rsid w:val="00071D4C"/>
    <w:rsid w:val="00084786"/>
    <w:rsid w:val="000D066D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03243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2E6F577-26FA-47D4-A1D3-A154B9E74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2025-05-30T08:57:00Z</dcterms:created>
  <dcterms:modified xsi:type="dcterms:W3CDTF">2025-05-30T08:57:00Z</dcterms:modified>
</cp:coreProperties>
</file>