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33D30" w:rsidRPr="00633D30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33D3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3D30">
        <w:rPr>
          <w:rFonts w:ascii="Arial" w:hAnsi="Arial" w:cs="Arial"/>
        </w:rPr>
        <w:t>Szpital Powiatowy w Limanowej Imienia Miłosierdzia Bożego</w:t>
      </w:r>
    </w:p>
    <w:p w:rsidR="005D05C3" w:rsidRPr="0012157F" w:rsidRDefault="00633D3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3D30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33D30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33D3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33D30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33D30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3D30" w:rsidRPr="0012157F" w:rsidTr="00721E59">
        <w:tc>
          <w:tcPr>
            <w:tcW w:w="9104" w:type="dxa"/>
            <w:shd w:val="clear" w:color="auto" w:fill="D9D9D9"/>
          </w:tcPr>
          <w:p w:rsidR="00633D30" w:rsidRPr="0012157F" w:rsidRDefault="00633D30" w:rsidP="00721E5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33D30" w:rsidRPr="00094F76" w:rsidRDefault="00633D30" w:rsidP="00721E5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3D3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33D30" w:rsidRPr="004B5FB1" w:rsidRDefault="00633D30" w:rsidP="00721E5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33D3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3D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3D30" w:rsidRPr="00A2540E" w:rsidTr="00721E59">
        <w:tc>
          <w:tcPr>
            <w:tcW w:w="2269" w:type="dxa"/>
            <w:shd w:val="clear" w:color="auto" w:fill="auto"/>
          </w:tcPr>
          <w:p w:rsidR="00633D30" w:rsidRPr="00A2540E" w:rsidRDefault="00633D30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3D30" w:rsidRPr="00A2540E" w:rsidRDefault="00633D30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3D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NZ-26-2025-50-D-P-AC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33D30" w:rsidRPr="00633D3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33D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33D3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C1B" w:rsidRDefault="00AD1C1B" w:rsidP="0038231F">
      <w:pPr>
        <w:spacing w:after="0" w:line="240" w:lineRule="auto"/>
      </w:pPr>
      <w:r>
        <w:separator/>
      </w:r>
    </w:p>
  </w:endnote>
  <w:endnote w:type="continuationSeparator" w:id="0">
    <w:p w:rsidR="00AD1C1B" w:rsidRDefault="00AD1C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D30" w:rsidRDefault="00633D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3D3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3D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D30" w:rsidRDefault="00633D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C1B" w:rsidRDefault="00AD1C1B" w:rsidP="0038231F">
      <w:pPr>
        <w:spacing w:after="0" w:line="240" w:lineRule="auto"/>
      </w:pPr>
      <w:r>
        <w:separator/>
      </w:r>
    </w:p>
  </w:footnote>
  <w:footnote w:type="continuationSeparator" w:id="0">
    <w:p w:rsidR="00AD1C1B" w:rsidRDefault="00AD1C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D30" w:rsidRDefault="00633D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D30" w:rsidRDefault="00633D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D30" w:rsidRDefault="00633D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C1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3D30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1C1B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E4CC9B-5557-4CBA-8A89-BACC225B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EB0D2-D471-4820-B26D-B4D925CB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2025-05-30T08:59:00Z</dcterms:created>
  <dcterms:modified xsi:type="dcterms:W3CDTF">2025-05-30T08:59:00Z</dcterms:modified>
</cp:coreProperties>
</file>