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4C9486" w14:textId="12E6EDB7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B0135F">
        <w:rPr>
          <w:bCs/>
          <w:i w:val="0"/>
          <w:sz w:val="22"/>
          <w:szCs w:val="22"/>
        </w:rPr>
        <w:t>2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12EC28B3" w14:textId="77777777" w:rsidTr="00AF7375">
        <w:tc>
          <w:tcPr>
            <w:tcW w:w="9104" w:type="dxa"/>
            <w:shd w:val="clear" w:color="auto" w:fill="auto"/>
          </w:tcPr>
          <w:p w14:paraId="3CEAB345" w14:textId="6F0CFD9D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</w:t>
            </w:r>
            <w:r w:rsidR="00F5418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ykonawca polega </w:t>
            </w:r>
            <w:r w:rsidR="00BE0422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br/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8E20B36" w14:textId="7FB0AD57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BC22CA" w:rsidRPr="00BC22CA">
        <w:rPr>
          <w:rFonts w:ascii="Times New Roman" w:eastAsia="Times New Roman" w:hAnsi="Times New Roman"/>
          <w:b/>
          <w:lang w:eastAsia="pl-PL"/>
        </w:rPr>
        <w:t>SZW/DZP/</w:t>
      </w:r>
      <w:r w:rsidR="00C03AE8">
        <w:rPr>
          <w:rFonts w:ascii="Times New Roman" w:eastAsia="Times New Roman" w:hAnsi="Times New Roman"/>
          <w:b/>
          <w:lang w:eastAsia="pl-PL"/>
        </w:rPr>
        <w:t>5</w:t>
      </w:r>
      <w:r w:rsidR="00B0135F">
        <w:rPr>
          <w:rFonts w:ascii="Times New Roman" w:eastAsia="Times New Roman" w:hAnsi="Times New Roman"/>
          <w:b/>
          <w:lang w:eastAsia="pl-PL"/>
        </w:rPr>
        <w:t>0</w:t>
      </w:r>
      <w:r w:rsidR="00BC22CA" w:rsidRPr="00BC22CA">
        <w:rPr>
          <w:rFonts w:ascii="Times New Roman" w:eastAsia="Times New Roman" w:hAnsi="Times New Roman"/>
          <w:b/>
          <w:lang w:eastAsia="pl-PL"/>
        </w:rPr>
        <w:t>/202</w:t>
      </w:r>
      <w:r w:rsidR="00AD1892">
        <w:rPr>
          <w:rFonts w:ascii="Times New Roman" w:eastAsia="Times New Roman" w:hAnsi="Times New Roman"/>
          <w:b/>
          <w:lang w:eastAsia="pl-PL"/>
        </w:rPr>
        <w:t>5</w:t>
      </w:r>
    </w:p>
    <w:p w14:paraId="62D4C239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72BF9F9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0D21833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59B308C7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44649E8C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3233C0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59C3745F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A543C7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4C9FDCBF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BE4647A" w14:textId="422BEF36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BC22CA" w:rsidRPr="00BC22CA">
        <w:rPr>
          <w:rFonts w:ascii="Times New Roman" w:hAnsi="Times New Roman"/>
        </w:rPr>
        <w:t>(Dz.U. poz. 20</w:t>
      </w:r>
      <w:r w:rsidR="00B0135F">
        <w:rPr>
          <w:rFonts w:ascii="Times New Roman" w:hAnsi="Times New Roman"/>
        </w:rPr>
        <w:t>24 poz. 1320</w:t>
      </w:r>
      <w:r w:rsidR="00BC22CA" w:rsidRPr="00BC22CA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73EF7508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4469B68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8B63C8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C7FBF3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5BD81086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AFED992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7CDA5DA6" w14:textId="604792E1" w:rsidR="00B0135F" w:rsidRDefault="00B0135F" w:rsidP="00B0135F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0135F">
        <w:rPr>
          <w:rFonts w:ascii="Times New Roman" w:hAnsi="Times New Roman"/>
          <w:b/>
          <w:sz w:val="24"/>
          <w:szCs w:val="24"/>
        </w:rPr>
        <w:t>Naprawa i wymiana wykładzin wraz z podłożem w pomieszczeniach szpitalnych oraz materiałem z podziałem na 2 zadania</w:t>
      </w:r>
    </w:p>
    <w:p w14:paraId="4A06A6D4" w14:textId="4BAB11E5" w:rsidR="00DC652A" w:rsidRPr="00B0135F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B0135F">
        <w:rPr>
          <w:rFonts w:ascii="Times New Roman" w:eastAsia="Times New Roman" w:hAnsi="Times New Roman"/>
          <w:lang w:eastAsia="pl-PL"/>
        </w:rPr>
        <w:t>O</w:t>
      </w:r>
      <w:r w:rsidR="00DC652A" w:rsidRPr="00B0135F">
        <w:rPr>
          <w:rFonts w:ascii="Times New Roman" w:eastAsia="Times New Roman" w:hAnsi="Times New Roman"/>
          <w:lang w:eastAsia="pl-PL"/>
        </w:rPr>
        <w:t>świadczam, że:</w:t>
      </w:r>
    </w:p>
    <w:p w14:paraId="7C3AF58B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7CEAD03A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7432F4A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77A0B3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00D14F3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0E96B33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5C22A7E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4E4E8A2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6CBD716B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4CEF2D2C" w14:textId="3F5334DF" w:rsidR="004374F2" w:rsidRPr="00E27ABB" w:rsidRDefault="004374F2" w:rsidP="00223831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0EA4D9B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541D896" w14:textId="77777777"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2A1EE3C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7E156211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F0E41D" w14:textId="77777777" w:rsidR="00E37087" w:rsidRDefault="00E37087" w:rsidP="00025386">
      <w:pPr>
        <w:spacing w:after="0" w:line="240" w:lineRule="auto"/>
      </w:pPr>
      <w:r>
        <w:separator/>
      </w:r>
    </w:p>
  </w:endnote>
  <w:endnote w:type="continuationSeparator" w:id="0">
    <w:p w14:paraId="0494A3BB" w14:textId="77777777" w:rsidR="00E37087" w:rsidRDefault="00E3708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ED5914" w14:textId="77777777" w:rsidR="00BC22CA" w:rsidRDefault="00BC22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DFC41C" w14:textId="7959EF83" w:rsidR="00025386" w:rsidRDefault="00CB6F6B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E2E1A99" wp14:editId="7112CD4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146F55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F73282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FD96DE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134F88" w14:textId="77777777" w:rsidR="00BC22CA" w:rsidRDefault="00BC22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5A8EE3" w14:textId="77777777" w:rsidR="00E37087" w:rsidRDefault="00E37087" w:rsidP="00025386">
      <w:pPr>
        <w:spacing w:after="0" w:line="240" w:lineRule="auto"/>
      </w:pPr>
      <w:r>
        <w:separator/>
      </w:r>
    </w:p>
  </w:footnote>
  <w:footnote w:type="continuationSeparator" w:id="0">
    <w:p w14:paraId="428482B8" w14:textId="77777777" w:rsidR="00E37087" w:rsidRDefault="00E3708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0DD28A" w14:textId="77777777" w:rsidR="00BC22CA" w:rsidRDefault="00BC22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883A95" w14:textId="77777777" w:rsidR="00BC22CA" w:rsidRDefault="00BC22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1D332E" w14:textId="77777777" w:rsidR="00BC22CA" w:rsidRDefault="00BC22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84773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4B3"/>
    <w:rsid w:val="00025386"/>
    <w:rsid w:val="000423B9"/>
    <w:rsid w:val="00084786"/>
    <w:rsid w:val="0016158F"/>
    <w:rsid w:val="001C2314"/>
    <w:rsid w:val="001C24B3"/>
    <w:rsid w:val="00207003"/>
    <w:rsid w:val="00213980"/>
    <w:rsid w:val="00223831"/>
    <w:rsid w:val="002F7928"/>
    <w:rsid w:val="00392AFA"/>
    <w:rsid w:val="004374F2"/>
    <w:rsid w:val="00460705"/>
    <w:rsid w:val="00485239"/>
    <w:rsid w:val="004E27D7"/>
    <w:rsid w:val="0055145C"/>
    <w:rsid w:val="005624D8"/>
    <w:rsid w:val="00620476"/>
    <w:rsid w:val="00657A47"/>
    <w:rsid w:val="00666FE9"/>
    <w:rsid w:val="00745A44"/>
    <w:rsid w:val="007666D6"/>
    <w:rsid w:val="00824D73"/>
    <w:rsid w:val="00830970"/>
    <w:rsid w:val="008B797E"/>
    <w:rsid w:val="008F2498"/>
    <w:rsid w:val="0093388F"/>
    <w:rsid w:val="0093634F"/>
    <w:rsid w:val="00A0353B"/>
    <w:rsid w:val="00A43BE9"/>
    <w:rsid w:val="00A56A6F"/>
    <w:rsid w:val="00A87380"/>
    <w:rsid w:val="00AD1892"/>
    <w:rsid w:val="00AF7375"/>
    <w:rsid w:val="00B0135F"/>
    <w:rsid w:val="00B77707"/>
    <w:rsid w:val="00BC22CA"/>
    <w:rsid w:val="00BC550B"/>
    <w:rsid w:val="00BE0422"/>
    <w:rsid w:val="00BE3BCE"/>
    <w:rsid w:val="00C03AE8"/>
    <w:rsid w:val="00CB29AC"/>
    <w:rsid w:val="00CB6F6B"/>
    <w:rsid w:val="00D55FC4"/>
    <w:rsid w:val="00D9320D"/>
    <w:rsid w:val="00DC4842"/>
    <w:rsid w:val="00DC587A"/>
    <w:rsid w:val="00DC652A"/>
    <w:rsid w:val="00DE3B21"/>
    <w:rsid w:val="00DE73DD"/>
    <w:rsid w:val="00E27ABB"/>
    <w:rsid w:val="00E37087"/>
    <w:rsid w:val="00E67109"/>
    <w:rsid w:val="00E86D3B"/>
    <w:rsid w:val="00EE0F39"/>
    <w:rsid w:val="00EF3368"/>
    <w:rsid w:val="00F334B4"/>
    <w:rsid w:val="00F5418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AAD51D"/>
  <w15:chartTrackingRefBased/>
  <w15:docId w15:val="{F8E4094D-A655-41C9-9069-CF7852B8C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285</Words>
  <Characters>1711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Monika Mińska</cp:lastModifiedBy>
  <cp:revision>12</cp:revision>
  <dcterms:created xsi:type="dcterms:W3CDTF">2021-02-19T11:58:00Z</dcterms:created>
  <dcterms:modified xsi:type="dcterms:W3CDTF">2025-06-02T12:22:00Z</dcterms:modified>
</cp:coreProperties>
</file>