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90027F" w:rsidRDefault="007B2BE6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90027F">
        <w:rPr>
          <w:rFonts w:ascii="Arial Narrow" w:hAnsi="Arial Narrow" w:cs="Arial"/>
          <w:sz w:val="20"/>
        </w:rPr>
        <w:t>Bydgoszcz</w:t>
      </w:r>
      <w:r w:rsidR="00B048DA" w:rsidRPr="0090027F">
        <w:rPr>
          <w:rFonts w:ascii="Arial Narrow" w:hAnsi="Arial Narrow" w:cs="Arial"/>
          <w:sz w:val="20"/>
        </w:rPr>
        <w:t xml:space="preserve"> dnia: </w:t>
      </w:r>
      <w:r w:rsidRPr="0090027F">
        <w:rPr>
          <w:rFonts w:ascii="Arial Narrow" w:hAnsi="Arial Narrow" w:cs="Arial"/>
          <w:sz w:val="20"/>
        </w:rPr>
        <w:t>2025-06-03</w:t>
      </w:r>
    </w:p>
    <w:p w:rsidR="00B048DA" w:rsidRPr="0090027F" w:rsidRDefault="007B2BE6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90027F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90027F" w:rsidRDefault="007B2BE6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90027F">
        <w:rPr>
          <w:rFonts w:ascii="Arial Narrow" w:hAnsi="Arial Narrow" w:cs="Arial"/>
          <w:sz w:val="20"/>
        </w:rPr>
        <w:t>Powstańców Warszawy</w:t>
      </w:r>
      <w:r w:rsidR="00B048DA" w:rsidRPr="0090027F">
        <w:rPr>
          <w:rFonts w:ascii="Arial Narrow" w:hAnsi="Arial Narrow" w:cs="Arial"/>
          <w:sz w:val="20"/>
        </w:rPr>
        <w:t xml:space="preserve"> </w:t>
      </w:r>
      <w:r w:rsidRPr="0090027F">
        <w:rPr>
          <w:rFonts w:ascii="Arial Narrow" w:hAnsi="Arial Narrow" w:cs="Arial"/>
          <w:sz w:val="20"/>
        </w:rPr>
        <w:t>5</w:t>
      </w:r>
    </w:p>
    <w:p w:rsidR="00B048DA" w:rsidRPr="0090027F" w:rsidRDefault="007B2BE6" w:rsidP="00B048DA">
      <w:pPr>
        <w:ind w:right="3969"/>
        <w:rPr>
          <w:rFonts w:ascii="Arial Narrow" w:hAnsi="Arial Narrow" w:cs="Arial"/>
          <w:sz w:val="20"/>
        </w:rPr>
      </w:pPr>
      <w:r w:rsidRPr="0090027F">
        <w:rPr>
          <w:rFonts w:ascii="Arial Narrow" w:hAnsi="Arial Narrow" w:cs="Arial"/>
          <w:sz w:val="20"/>
        </w:rPr>
        <w:t>85-681</w:t>
      </w:r>
      <w:r w:rsidR="00B048DA" w:rsidRPr="0090027F">
        <w:rPr>
          <w:rFonts w:ascii="Arial Narrow" w:hAnsi="Arial Narrow" w:cs="Arial"/>
          <w:sz w:val="20"/>
        </w:rPr>
        <w:t xml:space="preserve"> </w:t>
      </w:r>
      <w:r w:rsidRPr="0090027F">
        <w:rPr>
          <w:rFonts w:ascii="Arial Narrow" w:hAnsi="Arial Narrow" w:cs="Arial"/>
          <w:sz w:val="20"/>
        </w:rPr>
        <w:t>Bydgoszcz</w:t>
      </w:r>
    </w:p>
    <w:p w:rsidR="00B048DA" w:rsidRPr="0090027F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90027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90027F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90027F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90027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90027F" w:rsidTr="00B048DA">
        <w:tc>
          <w:tcPr>
            <w:tcW w:w="9498" w:type="dxa"/>
            <w:shd w:val="clear" w:color="auto" w:fill="F2F2F2"/>
            <w:hideMark/>
          </w:tcPr>
          <w:p w:rsidR="00B048DA" w:rsidRPr="0090027F" w:rsidRDefault="0090027F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90027F" w:rsidRDefault="00B048DA" w:rsidP="00470776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90027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  <w:r w:rsidR="000C3493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-</w:t>
            </w:r>
            <w:r w:rsidR="00470776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</w:t>
            </w:r>
            <w:r w:rsidR="000C3493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1część</w:t>
            </w:r>
          </w:p>
        </w:tc>
      </w:tr>
    </w:tbl>
    <w:p w:rsidR="00B048DA" w:rsidRPr="0090027F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90027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90027F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90027F">
        <w:rPr>
          <w:rFonts w:ascii="Arial Narrow" w:hAnsi="Arial Narrow" w:cs="Arial"/>
          <w:sz w:val="20"/>
        </w:rPr>
        <w:t>postępowania o udzielenie zamówienia publicznego</w:t>
      </w:r>
      <w:r w:rsidRPr="0090027F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90027F" w:rsidTr="00B048DA">
        <w:tc>
          <w:tcPr>
            <w:tcW w:w="2269" w:type="dxa"/>
            <w:shd w:val="clear" w:color="auto" w:fill="auto"/>
          </w:tcPr>
          <w:p w:rsidR="00B048DA" w:rsidRPr="0090027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90027F" w:rsidRDefault="007B2BE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90027F">
              <w:rPr>
                <w:rFonts w:ascii="Arial Narrow" w:hAnsi="Arial Narrow" w:cs="Arial"/>
                <w:b/>
                <w:bCs/>
                <w:sz w:val="20"/>
              </w:rPr>
              <w:t>Dostawy sukcesywne środków czystości, polimerów, pojemników na igły i ampułki</w:t>
            </w:r>
          </w:p>
        </w:tc>
      </w:tr>
      <w:tr w:rsidR="007B2BE6" w:rsidRPr="0090027F" w:rsidTr="004F6066">
        <w:tc>
          <w:tcPr>
            <w:tcW w:w="2269" w:type="dxa"/>
            <w:shd w:val="clear" w:color="auto" w:fill="auto"/>
          </w:tcPr>
          <w:p w:rsidR="007B2BE6" w:rsidRPr="0090027F" w:rsidRDefault="007B2BE6" w:rsidP="004F60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7B2BE6" w:rsidRPr="0090027F" w:rsidRDefault="007B2BE6" w:rsidP="004F60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90027F">
              <w:rPr>
                <w:rFonts w:ascii="Arial Narrow" w:hAnsi="Arial Narrow" w:cs="Arial"/>
                <w:b/>
                <w:bCs/>
                <w:sz w:val="20"/>
              </w:rPr>
              <w:t>35/2025</w:t>
            </w:r>
          </w:p>
        </w:tc>
      </w:tr>
    </w:tbl>
    <w:p w:rsidR="00B048DA" w:rsidRPr="0090027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90027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90027F">
        <w:rPr>
          <w:rFonts w:ascii="Arial Narrow" w:hAnsi="Arial Narrow" w:cs="Arial"/>
          <w:sz w:val="20"/>
        </w:rPr>
        <w:t xml:space="preserve">Zamawiający, </w:t>
      </w:r>
      <w:r w:rsidR="007B2BE6" w:rsidRPr="0090027F">
        <w:rPr>
          <w:rFonts w:ascii="Arial Narrow" w:hAnsi="Arial Narrow" w:cs="Arial"/>
          <w:b/>
          <w:sz w:val="20"/>
        </w:rPr>
        <w:t>10WSzKzP SPZOZ</w:t>
      </w:r>
      <w:r w:rsidRPr="0090027F">
        <w:rPr>
          <w:rFonts w:ascii="Arial Narrow" w:hAnsi="Arial Narrow" w:cs="Arial"/>
          <w:sz w:val="20"/>
        </w:rPr>
        <w:t xml:space="preserve">, działając </w:t>
      </w:r>
      <w:r w:rsidR="00C65E53" w:rsidRPr="0090027F">
        <w:rPr>
          <w:rFonts w:ascii="Arial Narrow" w:hAnsi="Arial Narrow" w:cs="Arial"/>
          <w:sz w:val="20"/>
        </w:rPr>
        <w:t>na podstawie art. 253 ust. 1</w:t>
      </w:r>
      <w:r w:rsidR="00836DAF" w:rsidRPr="0090027F">
        <w:rPr>
          <w:rFonts w:ascii="Arial Narrow" w:hAnsi="Arial Narrow" w:cs="Arial"/>
          <w:sz w:val="20"/>
        </w:rPr>
        <w:t xml:space="preserve"> pkt. 1 i ust. 2</w:t>
      </w:r>
      <w:r w:rsidR="00C65E53" w:rsidRPr="0090027F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7B2BE6" w:rsidRPr="0090027F">
        <w:rPr>
          <w:rFonts w:ascii="Arial Narrow" w:hAnsi="Arial Narrow" w:cs="Arial"/>
          <w:sz w:val="20"/>
        </w:rPr>
        <w:t>(</w:t>
      </w:r>
      <w:proofErr w:type="spellStart"/>
      <w:r w:rsidR="007B2BE6" w:rsidRPr="0090027F">
        <w:rPr>
          <w:rFonts w:ascii="Arial Narrow" w:hAnsi="Arial Narrow" w:cs="Arial"/>
          <w:sz w:val="20"/>
        </w:rPr>
        <w:t>t.j</w:t>
      </w:r>
      <w:proofErr w:type="spellEnd"/>
      <w:r w:rsidR="007B2BE6" w:rsidRPr="0090027F">
        <w:rPr>
          <w:rFonts w:ascii="Arial Narrow" w:hAnsi="Arial Narrow" w:cs="Arial"/>
          <w:sz w:val="20"/>
        </w:rPr>
        <w:t>. Dz. U. z 2024 poz. 1320)</w:t>
      </w:r>
      <w:r w:rsidR="00C65E53" w:rsidRPr="0090027F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90027F">
        <w:rPr>
          <w:rFonts w:ascii="Arial Narrow" w:hAnsi="Arial Narrow" w:cs="Arial"/>
          <w:sz w:val="20"/>
        </w:rPr>
        <w:t>Pzp</w:t>
      </w:r>
      <w:proofErr w:type="spellEnd"/>
      <w:r w:rsidR="00C65E53" w:rsidRPr="0090027F">
        <w:rPr>
          <w:rFonts w:ascii="Arial Narrow" w:hAnsi="Arial Narrow" w:cs="Arial"/>
          <w:sz w:val="20"/>
        </w:rPr>
        <w:t>”</w:t>
      </w:r>
      <w:r w:rsidR="00D26ED6" w:rsidRPr="0090027F">
        <w:rPr>
          <w:rFonts w:ascii="Arial Narrow" w:hAnsi="Arial Narrow" w:cs="Arial"/>
          <w:sz w:val="20"/>
        </w:rPr>
        <w:t xml:space="preserve">, </w:t>
      </w:r>
      <w:r w:rsidR="00C65E53" w:rsidRPr="0090027F">
        <w:rPr>
          <w:rFonts w:ascii="Arial Narrow" w:hAnsi="Arial Narrow" w:cs="Arial"/>
          <w:sz w:val="20"/>
        </w:rPr>
        <w:t>informuje</w:t>
      </w:r>
      <w:r w:rsidR="00D26ED6" w:rsidRPr="0090027F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90027F">
        <w:rPr>
          <w:rFonts w:ascii="Arial Narrow" w:hAnsi="Arial Narrow" w:cs="Arial"/>
          <w:sz w:val="20"/>
        </w:rPr>
        <w:t>najkorzystniejsz</w:t>
      </w:r>
      <w:r w:rsidR="00D26ED6" w:rsidRPr="0090027F">
        <w:rPr>
          <w:rFonts w:ascii="Arial Narrow" w:hAnsi="Arial Narrow" w:cs="Arial"/>
          <w:sz w:val="20"/>
        </w:rPr>
        <w:t xml:space="preserve">a wybrana została </w:t>
      </w:r>
      <w:r w:rsidR="00756CDA" w:rsidRPr="0090027F">
        <w:rPr>
          <w:rFonts w:ascii="Arial Narrow" w:hAnsi="Arial Narrow" w:cs="Arial"/>
          <w:sz w:val="20"/>
        </w:rPr>
        <w:t>ofer</w:t>
      </w:r>
      <w:r w:rsidR="00D26ED6" w:rsidRPr="0090027F">
        <w:rPr>
          <w:rFonts w:ascii="Arial Narrow" w:hAnsi="Arial Narrow" w:cs="Arial"/>
          <w:sz w:val="20"/>
        </w:rPr>
        <w:t>t</w:t>
      </w:r>
      <w:r w:rsidR="009F0E5C" w:rsidRPr="0090027F">
        <w:rPr>
          <w:rFonts w:ascii="Arial Narrow" w:hAnsi="Arial Narrow" w:cs="Arial"/>
          <w:sz w:val="20"/>
        </w:rPr>
        <w:t>a</w:t>
      </w:r>
      <w:r w:rsidRPr="0090027F">
        <w:rPr>
          <w:rFonts w:ascii="Arial Narrow" w:hAnsi="Arial Narrow" w:cs="Arial"/>
          <w:sz w:val="20"/>
        </w:rPr>
        <w:t xml:space="preserve"> złożona przez wykonawcę</w:t>
      </w:r>
      <w:r w:rsidR="00D26ED6" w:rsidRPr="0090027F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B2BE6" w:rsidRPr="0090027F" w:rsidTr="004F6066">
        <w:trPr>
          <w:cantSplit/>
        </w:trPr>
        <w:tc>
          <w:tcPr>
            <w:tcW w:w="9498" w:type="dxa"/>
          </w:tcPr>
          <w:p w:rsidR="007B2BE6" w:rsidRPr="0090027F" w:rsidRDefault="007B2BE6" w:rsidP="004F6066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90027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90027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9</w:t>
            </w:r>
            <w:r w:rsidRPr="0090027F">
              <w:rPr>
                <w:rFonts w:ascii="Arial Narrow" w:hAnsi="Arial Narrow" w:cs="Arial"/>
                <w:sz w:val="20"/>
              </w:rPr>
              <w:t xml:space="preserve">: </w:t>
            </w:r>
            <w:r w:rsidRPr="0090027F">
              <w:rPr>
                <w:rFonts w:ascii="Arial Narrow" w:hAnsi="Arial Narrow" w:cs="Arial"/>
                <w:color w:val="000000"/>
                <w:sz w:val="20"/>
              </w:rPr>
              <w:t>Gąbka do mycia pacjentów</w:t>
            </w:r>
          </w:p>
          <w:p w:rsidR="007B2BE6" w:rsidRPr="0090027F" w:rsidRDefault="007B2BE6" w:rsidP="004F60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90027F">
              <w:rPr>
                <w:rFonts w:ascii="Arial Narrow" w:hAnsi="Arial Narrow" w:cs="Arial"/>
                <w:b/>
                <w:sz w:val="20"/>
              </w:rPr>
              <w:t>MEDAK</w:t>
            </w:r>
          </w:p>
          <w:p w:rsidR="007B2BE6" w:rsidRPr="0090027F" w:rsidRDefault="007B2BE6" w:rsidP="004F6066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 xml:space="preserve">DZIAŁKOWA 11C  </w:t>
            </w:r>
          </w:p>
          <w:p w:rsidR="007B2BE6" w:rsidRPr="0090027F" w:rsidRDefault="007B2BE6" w:rsidP="004F6066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>44-177 PANIÓWKI</w:t>
            </w:r>
          </w:p>
          <w:p w:rsidR="007B2BE6" w:rsidRPr="0090027F" w:rsidRDefault="007B2BE6" w:rsidP="004F606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90027F">
              <w:rPr>
                <w:rFonts w:ascii="Arial Narrow" w:hAnsi="Arial Narrow" w:cs="Arial"/>
                <w:b/>
                <w:sz w:val="20"/>
              </w:rPr>
              <w:t xml:space="preserve"> 7 749.00 zł brutto</w:t>
            </w:r>
            <w:r w:rsidRPr="0090027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7B2BE6" w:rsidRPr="0090027F" w:rsidRDefault="007B2BE6" w:rsidP="004F606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90027F">
              <w:rPr>
                <w:rFonts w:ascii="Arial Narrow" w:hAnsi="Arial Narrow" w:cs="Arial"/>
                <w:sz w:val="20"/>
              </w:rPr>
              <w:t>:</w:t>
            </w:r>
          </w:p>
          <w:p w:rsidR="007B2BE6" w:rsidRPr="0090027F" w:rsidRDefault="006A2F40" w:rsidP="004F60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6A2F40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7B2BE6" w:rsidRPr="0090027F" w:rsidTr="004F6066">
        <w:trPr>
          <w:cantSplit/>
        </w:trPr>
        <w:tc>
          <w:tcPr>
            <w:tcW w:w="9498" w:type="dxa"/>
          </w:tcPr>
          <w:p w:rsidR="007B2BE6" w:rsidRPr="0090027F" w:rsidRDefault="007B2BE6" w:rsidP="004F6066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90027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90027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15</w:t>
            </w:r>
            <w:r w:rsidRPr="0090027F">
              <w:rPr>
                <w:rFonts w:ascii="Arial Narrow" w:hAnsi="Arial Narrow" w:cs="Arial"/>
                <w:sz w:val="20"/>
              </w:rPr>
              <w:t xml:space="preserve">: </w:t>
            </w:r>
            <w:r w:rsidRPr="0090027F">
              <w:rPr>
                <w:rFonts w:ascii="Arial Narrow" w:hAnsi="Arial Narrow" w:cs="Arial"/>
                <w:color w:val="000000"/>
                <w:sz w:val="20"/>
              </w:rPr>
              <w:t>Papier toaletowy, ręczniki</w:t>
            </w:r>
          </w:p>
          <w:p w:rsidR="007B2BE6" w:rsidRPr="0090027F" w:rsidRDefault="007B2BE6" w:rsidP="004F60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90027F">
              <w:rPr>
                <w:rFonts w:ascii="Arial Narrow" w:hAnsi="Arial Narrow" w:cs="Arial"/>
                <w:b/>
                <w:sz w:val="20"/>
              </w:rPr>
              <w:t xml:space="preserve">P.P.H.U Alga Paweł </w:t>
            </w:r>
            <w:proofErr w:type="spellStart"/>
            <w:r w:rsidRPr="0090027F">
              <w:rPr>
                <w:rFonts w:ascii="Arial Narrow" w:hAnsi="Arial Narrow" w:cs="Arial"/>
                <w:b/>
                <w:sz w:val="20"/>
              </w:rPr>
              <w:t>Pinkowski</w:t>
            </w:r>
            <w:proofErr w:type="spellEnd"/>
          </w:p>
          <w:p w:rsidR="007B2BE6" w:rsidRPr="0090027F" w:rsidRDefault="007B2BE6" w:rsidP="004F6066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 xml:space="preserve">Leśna 18  </w:t>
            </w:r>
          </w:p>
          <w:p w:rsidR="007B2BE6" w:rsidRPr="0090027F" w:rsidRDefault="007B2BE6" w:rsidP="004F6066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>63-430 Odolanów</w:t>
            </w:r>
          </w:p>
          <w:p w:rsidR="007B2BE6" w:rsidRPr="0090027F" w:rsidRDefault="007B2BE6" w:rsidP="004F606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90027F">
              <w:rPr>
                <w:rFonts w:ascii="Arial Narrow" w:hAnsi="Arial Narrow" w:cs="Arial"/>
                <w:b/>
                <w:sz w:val="20"/>
              </w:rPr>
              <w:t xml:space="preserve"> 1 063 458.00 zł brutto</w:t>
            </w:r>
            <w:r w:rsidRPr="0090027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7B2BE6" w:rsidRPr="0090027F" w:rsidRDefault="007B2BE6" w:rsidP="004F606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90027F">
              <w:rPr>
                <w:rFonts w:ascii="Arial Narrow" w:hAnsi="Arial Narrow" w:cs="Arial"/>
                <w:sz w:val="20"/>
              </w:rPr>
              <w:t>:</w:t>
            </w:r>
          </w:p>
          <w:p w:rsidR="007B2BE6" w:rsidRPr="0090027F" w:rsidRDefault="006A2F40" w:rsidP="004F60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6A2F40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7B2BE6" w:rsidRPr="0090027F" w:rsidTr="004F6066">
        <w:trPr>
          <w:cantSplit/>
        </w:trPr>
        <w:tc>
          <w:tcPr>
            <w:tcW w:w="9498" w:type="dxa"/>
          </w:tcPr>
          <w:p w:rsidR="007B2BE6" w:rsidRPr="0090027F" w:rsidRDefault="007B2BE6" w:rsidP="004F6066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90027F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90027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18</w:t>
            </w:r>
            <w:r w:rsidRPr="0090027F">
              <w:rPr>
                <w:rFonts w:ascii="Arial Narrow" w:hAnsi="Arial Narrow" w:cs="Arial"/>
                <w:sz w:val="20"/>
              </w:rPr>
              <w:t xml:space="preserve">: </w:t>
            </w:r>
            <w:r w:rsidRPr="0090027F">
              <w:rPr>
                <w:rFonts w:ascii="Arial Narrow" w:hAnsi="Arial Narrow" w:cs="Arial"/>
                <w:color w:val="000000"/>
                <w:sz w:val="20"/>
              </w:rPr>
              <w:t>Worki</w:t>
            </w:r>
          </w:p>
          <w:p w:rsidR="007B2BE6" w:rsidRPr="0090027F" w:rsidRDefault="007B2BE6" w:rsidP="004F60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90027F">
              <w:rPr>
                <w:rFonts w:ascii="Arial Narrow" w:hAnsi="Arial Narrow" w:cs="Arial"/>
                <w:b/>
                <w:sz w:val="20"/>
              </w:rPr>
              <w:t xml:space="preserve">Przedsiębiorstwo Handlowo-Usługowe Sebastian </w:t>
            </w:r>
            <w:proofErr w:type="spellStart"/>
            <w:r w:rsidRPr="0090027F">
              <w:rPr>
                <w:rFonts w:ascii="Arial Narrow" w:hAnsi="Arial Narrow" w:cs="Arial"/>
                <w:b/>
                <w:sz w:val="20"/>
              </w:rPr>
              <w:t>Białobrzycki</w:t>
            </w:r>
            <w:proofErr w:type="spellEnd"/>
            <w:r w:rsidRPr="0090027F">
              <w:rPr>
                <w:rFonts w:ascii="Arial Narrow" w:hAnsi="Arial Narrow" w:cs="Arial"/>
                <w:b/>
                <w:sz w:val="20"/>
              </w:rPr>
              <w:t xml:space="preserve"> Hurtownia Artykułów Higienicznych JOBIKO</w:t>
            </w:r>
          </w:p>
          <w:p w:rsidR="007B2BE6" w:rsidRPr="0090027F" w:rsidRDefault="007B2BE6" w:rsidP="004F6066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 xml:space="preserve">DALKI, os. Wichrowe 9  </w:t>
            </w:r>
          </w:p>
          <w:p w:rsidR="007B2BE6" w:rsidRPr="0090027F" w:rsidRDefault="007B2BE6" w:rsidP="004F6066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>62-200 Gniezno</w:t>
            </w:r>
          </w:p>
          <w:p w:rsidR="007B2BE6" w:rsidRPr="0090027F" w:rsidRDefault="007B2BE6" w:rsidP="004F606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90027F">
              <w:rPr>
                <w:rFonts w:ascii="Arial Narrow" w:hAnsi="Arial Narrow" w:cs="Arial"/>
                <w:b/>
                <w:sz w:val="20"/>
              </w:rPr>
              <w:t xml:space="preserve"> 296 104.05 zł brutto</w:t>
            </w:r>
            <w:r w:rsidRPr="0090027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7B2BE6" w:rsidRPr="0090027F" w:rsidRDefault="007B2BE6" w:rsidP="004F606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90027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90027F">
              <w:rPr>
                <w:rFonts w:ascii="Arial Narrow" w:hAnsi="Arial Narrow" w:cs="Arial"/>
                <w:sz w:val="20"/>
              </w:rPr>
              <w:t>:</w:t>
            </w:r>
          </w:p>
          <w:p w:rsidR="007B2BE6" w:rsidRPr="0090027F" w:rsidRDefault="006A2F40" w:rsidP="004F60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6A2F40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92FF5" w:rsidRPr="0090027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90027F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544"/>
        <w:gridCol w:w="2552"/>
        <w:gridCol w:w="1134"/>
      </w:tblGrid>
      <w:tr w:rsidR="00992FF5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90027F" w:rsidRDefault="00992FF5" w:rsidP="006A2F40">
            <w:pPr>
              <w:spacing w:before="120" w:after="120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90027F" w:rsidRDefault="00992FF5" w:rsidP="006A2F40">
            <w:pPr>
              <w:spacing w:before="120" w:after="120"/>
              <w:rPr>
                <w:rFonts w:ascii="Arial Narrow" w:hAnsi="Arial Narrow" w:cs="Arial"/>
                <w:bCs/>
                <w:sz w:val="20"/>
              </w:rPr>
            </w:pPr>
            <w:r w:rsidRPr="0090027F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90027F" w:rsidRDefault="00992FF5" w:rsidP="006A2F40">
            <w:pPr>
              <w:spacing w:before="120" w:after="120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90027F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90027F" w:rsidRDefault="00992FF5" w:rsidP="006A2F40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90027F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7B2BE6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9 - Gąbka do mycia pacjentów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>MEDAK</w:t>
            </w:r>
          </w:p>
          <w:p w:rsidR="007B2BE6" w:rsidRPr="0090027F" w:rsidRDefault="007B2BE6" w:rsidP="006A2F40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DZIAŁKOWA 11C</w:t>
            </w:r>
          </w:p>
          <w:p w:rsidR="007B2BE6" w:rsidRPr="0090027F" w:rsidRDefault="007B2BE6" w:rsidP="006A2F40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44-177 PANIÓWKI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7B2BE6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15 - Papier toaletowy, ręczniki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7B2BE6" w:rsidRPr="0090027F" w:rsidRDefault="007B2BE6" w:rsidP="006A2F40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Mała Odrzańska 21/2</w:t>
            </w:r>
          </w:p>
          <w:p w:rsidR="007B2BE6" w:rsidRPr="0090027F" w:rsidRDefault="007B2BE6" w:rsidP="006A2F40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7B2BE6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15 - Papier toaletowy, ręczniki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P.P.H.U Alga Paweł </w:t>
            </w:r>
            <w:proofErr w:type="spellStart"/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>Pinkowski</w:t>
            </w:r>
            <w:proofErr w:type="spellEnd"/>
          </w:p>
          <w:p w:rsidR="007B2BE6" w:rsidRPr="0090027F" w:rsidRDefault="007B2BE6" w:rsidP="006A2F40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Leśna 18</w:t>
            </w:r>
          </w:p>
          <w:p w:rsidR="007B2BE6" w:rsidRPr="0090027F" w:rsidRDefault="007B2BE6" w:rsidP="006A2F40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63-430 Odolanów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7B2BE6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15 - Papier toaletowy, ręczniki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7B2BE6" w:rsidRPr="0090027F" w:rsidRDefault="007B2BE6" w:rsidP="006A2F40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7B2BE6" w:rsidRPr="0090027F" w:rsidRDefault="007B2BE6" w:rsidP="006A2F40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1 - Cena - 43.70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83,70</w:t>
            </w:r>
          </w:p>
        </w:tc>
      </w:tr>
      <w:tr w:rsidR="007B2BE6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18 - Worki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7B2BE6" w:rsidRPr="0090027F" w:rsidRDefault="007B2BE6" w:rsidP="006A2F40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7B2BE6" w:rsidRPr="0090027F" w:rsidRDefault="007B2BE6" w:rsidP="006A2F40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7B2BE6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18 - Worki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>Resaco</w:t>
            </w:r>
            <w:proofErr w:type="spellEnd"/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7B2BE6" w:rsidRPr="0090027F" w:rsidRDefault="007B2BE6" w:rsidP="006A2F40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Cegielskiego 5</w:t>
            </w:r>
          </w:p>
          <w:p w:rsidR="007B2BE6" w:rsidRPr="0090027F" w:rsidRDefault="007B2BE6" w:rsidP="006A2F40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75-202 Koszalin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1 - Cena - 46.72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86,72</w:t>
            </w:r>
          </w:p>
        </w:tc>
      </w:tr>
      <w:tr w:rsidR="007B2BE6" w:rsidRPr="0090027F" w:rsidTr="006A2F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18 - Worki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b/>
                <w:bCs/>
                <w:sz w:val="18"/>
                <w:szCs w:val="22"/>
              </w:rPr>
              <w:t>PPHU MARCIN Artur Tarczyński</w:t>
            </w:r>
          </w:p>
          <w:p w:rsidR="007B2BE6" w:rsidRPr="0090027F" w:rsidRDefault="007B2BE6" w:rsidP="006A2F40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Długosza 6/15</w:t>
            </w:r>
          </w:p>
          <w:p w:rsidR="007B2BE6" w:rsidRPr="0090027F" w:rsidRDefault="007B2BE6" w:rsidP="006A2F40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99-300 Kutno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1 - Cena - 44.81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7B2BE6" w:rsidRPr="0090027F" w:rsidRDefault="007B2BE6" w:rsidP="006A2F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E6" w:rsidRPr="0090027F" w:rsidRDefault="007B2BE6" w:rsidP="006A2F4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90027F">
              <w:rPr>
                <w:rFonts w:ascii="Arial Narrow" w:hAnsi="Arial Narrow" w:cs="Arial"/>
                <w:sz w:val="18"/>
                <w:szCs w:val="22"/>
              </w:rPr>
              <w:t>84,81</w:t>
            </w:r>
          </w:p>
        </w:tc>
      </w:tr>
    </w:tbl>
    <w:p w:rsidR="00B464D3" w:rsidRPr="0090027F" w:rsidRDefault="006A2F40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6A2F40">
        <w:rPr>
          <w:rFonts w:ascii="Arial Narrow" w:hAnsi="Arial Narrow" w:cs="Arial"/>
          <w:i/>
          <w:sz w:val="22"/>
        </w:rPr>
        <w:t>ZAMAWIAJĄCY</w:t>
      </w:r>
    </w:p>
    <w:p w:rsidR="006A2F40" w:rsidRDefault="006A2F40" w:rsidP="006A2F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bookmarkStart w:id="1" w:name="_Hlk163630417"/>
      <w:bookmarkEnd w:id="0"/>
    </w:p>
    <w:p w:rsidR="006A2F40" w:rsidRDefault="006A2F40" w:rsidP="006A2F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A2F40" w:rsidRPr="006A2F40" w:rsidRDefault="006A2F40" w:rsidP="006A2F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A2F40" w:rsidRPr="006A2F40" w:rsidRDefault="006A2F40" w:rsidP="006A2F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6A2F40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 1 ark.</w:t>
      </w:r>
    </w:p>
    <w:p w:rsidR="006A2F40" w:rsidRPr="006A2F40" w:rsidRDefault="006A2F40" w:rsidP="006A2F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6A2F40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6A2F40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6A2F40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6A2F40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6A2F40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6A2F40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6A2F40">
        <w:rPr>
          <w:rFonts w:ascii="Arial Narrow" w:hAnsi="Arial Narrow"/>
          <w:i/>
          <w:iCs/>
          <w:sz w:val="16"/>
          <w:szCs w:val="16"/>
        </w:rPr>
        <w:t xml:space="preserve">. T2612 B5 </w:t>
      </w:r>
    </w:p>
    <w:p w:rsidR="006A2F40" w:rsidRPr="006A2F40" w:rsidRDefault="006A2F40" w:rsidP="006A2F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6A2F40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6A2F40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6A2F40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6A2F40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6A2F40" w:rsidRDefault="006A2F40" w:rsidP="006A2F40">
      <w:pPr>
        <w:rPr>
          <w:rFonts w:ascii="Arial Narrow" w:hAnsi="Arial Narrow" w:cs="Arial"/>
          <w:sz w:val="16"/>
          <w:szCs w:val="16"/>
        </w:rPr>
      </w:pPr>
      <w:r w:rsidRPr="006A2F40">
        <w:rPr>
          <w:rFonts w:ascii="Arial Narrow" w:hAnsi="Arial Narrow"/>
          <w:i/>
          <w:iCs/>
          <w:sz w:val="16"/>
          <w:szCs w:val="16"/>
        </w:rPr>
        <w:t>Data:</w:t>
      </w:r>
      <w:r w:rsidRPr="006A2F40">
        <w:rPr>
          <w:rFonts w:ascii="Arial Narrow" w:hAnsi="Arial Narrow"/>
          <w:sz w:val="16"/>
          <w:szCs w:val="16"/>
        </w:rPr>
        <w:t xml:space="preserve"> </w:t>
      </w:r>
      <w:bookmarkEnd w:id="1"/>
      <w:r w:rsidRPr="006A2F40">
        <w:rPr>
          <w:rFonts w:ascii="Arial Narrow" w:hAnsi="Arial Narrow"/>
          <w:i/>
          <w:sz w:val="16"/>
          <w:szCs w:val="16"/>
        </w:rPr>
        <w:t>3.06.2025 r.</w:t>
      </w:r>
    </w:p>
    <w:sectPr w:rsidR="008642B3" w:rsidRPr="006A2F40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16B" w:rsidRDefault="00B2416B">
      <w:r>
        <w:separator/>
      </w:r>
    </w:p>
  </w:endnote>
  <w:endnote w:type="continuationSeparator" w:id="0">
    <w:p w:rsidR="00B2416B" w:rsidRDefault="00B241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BE6" w:rsidRDefault="007B2B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AB43F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B43FA" w:rsidRPr="004B39E0">
      <w:rPr>
        <w:rFonts w:ascii="Arial" w:hAnsi="Arial"/>
        <w:sz w:val="18"/>
      </w:rPr>
      <w:fldChar w:fldCharType="separate"/>
    </w:r>
    <w:r w:rsidR="00470776">
      <w:rPr>
        <w:rFonts w:ascii="Arial" w:hAnsi="Arial"/>
        <w:noProof/>
        <w:sz w:val="18"/>
      </w:rPr>
      <w:t>2</w:t>
    </w:r>
    <w:r w:rsidR="00AB43F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B43F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B43FA" w:rsidRPr="004B39E0">
      <w:rPr>
        <w:rFonts w:ascii="Arial" w:hAnsi="Arial"/>
        <w:sz w:val="18"/>
      </w:rPr>
      <w:fldChar w:fldCharType="separate"/>
    </w:r>
    <w:r w:rsidR="00470776">
      <w:rPr>
        <w:rFonts w:ascii="Arial" w:hAnsi="Arial"/>
        <w:noProof/>
        <w:sz w:val="18"/>
      </w:rPr>
      <w:t>2</w:t>
    </w:r>
    <w:r w:rsidR="00AB43FA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BE6" w:rsidRDefault="007B2B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16B" w:rsidRDefault="00B2416B">
      <w:r>
        <w:separator/>
      </w:r>
    </w:p>
  </w:footnote>
  <w:footnote w:type="continuationSeparator" w:id="0">
    <w:p w:rsidR="00B2416B" w:rsidRDefault="00B241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BE6" w:rsidRDefault="007B2B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BE6" w:rsidRDefault="007B2B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BE6" w:rsidRDefault="007B2B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BE6"/>
    <w:rsid w:val="00022322"/>
    <w:rsid w:val="00042497"/>
    <w:rsid w:val="000C1E6F"/>
    <w:rsid w:val="000C3493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0776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A2F40"/>
    <w:rsid w:val="006E3089"/>
    <w:rsid w:val="00712C39"/>
    <w:rsid w:val="00756CDA"/>
    <w:rsid w:val="007B2BE6"/>
    <w:rsid w:val="007E2ACC"/>
    <w:rsid w:val="007E68C5"/>
    <w:rsid w:val="00832144"/>
    <w:rsid w:val="00836DAF"/>
    <w:rsid w:val="008567C7"/>
    <w:rsid w:val="008642B3"/>
    <w:rsid w:val="008A6C10"/>
    <w:rsid w:val="008E5102"/>
    <w:rsid w:val="0090027F"/>
    <w:rsid w:val="00915B9E"/>
    <w:rsid w:val="00952256"/>
    <w:rsid w:val="0097748A"/>
    <w:rsid w:val="00992FF5"/>
    <w:rsid w:val="009F0E5C"/>
    <w:rsid w:val="00A029B8"/>
    <w:rsid w:val="00A91321"/>
    <w:rsid w:val="00AA02AC"/>
    <w:rsid w:val="00AB43FA"/>
    <w:rsid w:val="00B048DA"/>
    <w:rsid w:val="00B2416B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A10E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10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A10E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A10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A10E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A10E7"/>
  </w:style>
  <w:style w:type="paragraph" w:styleId="Tekstpodstawowy">
    <w:name w:val="Body Text"/>
    <w:basedOn w:val="Normalny"/>
    <w:rsid w:val="00FA10E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A2F4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A2F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6A2F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545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2025-06-03T07:52:00Z</cp:lastPrinted>
  <dcterms:created xsi:type="dcterms:W3CDTF">2025-06-03T04:54:00Z</dcterms:created>
  <dcterms:modified xsi:type="dcterms:W3CDTF">2025-06-03T07:52:00Z</dcterms:modified>
</cp:coreProperties>
</file>