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09A8D0B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E5BB6">
        <w:rPr>
          <w:bCs/>
          <w:sz w:val="22"/>
          <w:szCs w:val="22"/>
        </w:rPr>
        <w:t>/ załącznik nr 1 do umowy</w:t>
      </w:r>
      <w:r w:rsidR="00A4569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178C789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3C169C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D71B79" w14:textId="0438CCC0" w:rsidR="003C169C" w:rsidRDefault="003C169C" w:rsidP="003C169C">
      <w:pPr>
        <w:spacing w:after="120" w:line="276" w:lineRule="auto"/>
        <w:jc w:val="center"/>
        <w:rPr>
          <w:b/>
          <w:sz w:val="28"/>
          <w:szCs w:val="28"/>
        </w:rPr>
      </w:pPr>
      <w:r w:rsidRPr="003C169C">
        <w:rPr>
          <w:b/>
          <w:sz w:val="28"/>
          <w:szCs w:val="28"/>
        </w:rPr>
        <w:t>Odnowienie sufitu i części ścian po zalaniu Budynku Archiwum w Szpitalu Wojewódzkim w Poznaniu - Filia  nr 1</w:t>
      </w:r>
    </w:p>
    <w:p w14:paraId="3CCEC880" w14:textId="4E554223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3D6060A8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ED1047">
        <w:rPr>
          <w:sz w:val="22"/>
        </w:rPr>
        <w:t>, OPZ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1B320B46" w14:textId="77777777" w:rsidR="003C169C" w:rsidRPr="00432505" w:rsidRDefault="003C169C" w:rsidP="003C169C">
      <w:pPr>
        <w:spacing w:after="120" w:line="276" w:lineRule="auto"/>
        <w:contextualSpacing/>
        <w:jc w:val="both"/>
        <w:rPr>
          <w:bCs/>
        </w:rPr>
      </w:pPr>
      <w:bookmarkStart w:id="2" w:name="_Hlk64876004"/>
      <w:bookmarkStart w:id="3" w:name="_Hlk115774927"/>
      <w:bookmarkStart w:id="4" w:name="_Hlk136496738"/>
      <w:bookmarkStart w:id="5" w:name="_Hlk130903349"/>
      <w:bookmarkStart w:id="6" w:name="_Hlk51753816"/>
      <w:bookmarkStart w:id="7" w:name="_Hlk50105795"/>
      <w:r w:rsidRPr="00432505">
        <w:rPr>
          <w:bCs/>
        </w:rPr>
        <w:t>Wartość netto za wykonanie całości przedmiotu zamówienia wynosi: ………..…………… zł</w:t>
      </w:r>
    </w:p>
    <w:p w14:paraId="69E73705" w14:textId="77777777" w:rsidR="003C169C" w:rsidRPr="00432505" w:rsidRDefault="003C169C" w:rsidP="003C169C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lastRenderedPageBreak/>
        <w:t xml:space="preserve">podatek VAT ………………. zł </w:t>
      </w:r>
    </w:p>
    <w:p w14:paraId="6636BCAA" w14:textId="2B0A4CA7" w:rsidR="003C169C" w:rsidRPr="00432505" w:rsidRDefault="003C169C" w:rsidP="003C169C">
      <w:pPr>
        <w:spacing w:after="120" w:line="276" w:lineRule="auto"/>
        <w:contextualSpacing/>
        <w:jc w:val="both"/>
        <w:rPr>
          <w:b/>
        </w:rPr>
      </w:pPr>
      <w:r w:rsidRPr="00432505">
        <w:rPr>
          <w:b/>
        </w:rPr>
        <w:t xml:space="preserve">Wartość brutto za wykonanie całości przedmiotu zamówienia wynosi: ……………….. zł </w:t>
      </w:r>
      <w:r w:rsidR="000D7815">
        <w:rPr>
          <w:b/>
        </w:rPr>
        <w:t>(K-1)</w:t>
      </w:r>
    </w:p>
    <w:p w14:paraId="5CF0BDA4" w14:textId="77777777" w:rsidR="003C169C" w:rsidRDefault="003C169C" w:rsidP="003C169C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>(słownie: ………………………………………………………………………………… zł),</w:t>
      </w:r>
    </w:p>
    <w:p w14:paraId="7991AA64" w14:textId="11DA2BD9" w:rsidR="001C5224" w:rsidRPr="00432505" w:rsidRDefault="001C5224" w:rsidP="003C169C">
      <w:pPr>
        <w:spacing w:after="120" w:line="276" w:lineRule="auto"/>
        <w:contextualSpacing/>
        <w:jc w:val="both"/>
        <w:rPr>
          <w:bCs/>
        </w:rPr>
      </w:pPr>
      <w:r w:rsidRPr="001C5224">
        <w:rPr>
          <w:bCs/>
        </w:rPr>
        <w:t xml:space="preserve">ww. wartości wyliczone zgodnie z odpowiednią tabelą formularza asortymentowo – cenowego/OPZ, stanowiącego załącznik nr 2 do SWZ / załącznik nr </w:t>
      </w:r>
      <w:r>
        <w:rPr>
          <w:bCs/>
        </w:rPr>
        <w:t>2</w:t>
      </w:r>
      <w:r w:rsidRPr="001C5224">
        <w:rPr>
          <w:bCs/>
        </w:rPr>
        <w:t xml:space="preserve"> do umowy</w:t>
      </w:r>
    </w:p>
    <w:p w14:paraId="09DAFE5E" w14:textId="7502B138" w:rsidR="00FB5281" w:rsidRDefault="00FB5281" w:rsidP="00FB5281">
      <w:pPr>
        <w:contextualSpacing/>
        <w:jc w:val="both"/>
        <w:rPr>
          <w:bCs/>
        </w:rPr>
      </w:pPr>
      <w:bookmarkStart w:id="8" w:name="_Hlk150153833"/>
      <w:bookmarkStart w:id="9" w:name="_Hlk133228980"/>
      <w:bookmarkEnd w:id="2"/>
      <w:bookmarkEnd w:id="3"/>
      <w:r w:rsidRPr="005E48CE">
        <w:rPr>
          <w:bCs/>
        </w:rPr>
        <w:t xml:space="preserve">Warunki płatności: </w:t>
      </w:r>
      <w:r w:rsidR="003C169C">
        <w:rPr>
          <w:bCs/>
        </w:rPr>
        <w:t>30</w:t>
      </w:r>
      <w:r w:rsidRPr="005E48CE">
        <w:rPr>
          <w:bCs/>
        </w:rPr>
        <w:t xml:space="preserve"> dni</w:t>
      </w:r>
    </w:p>
    <w:p w14:paraId="3B62D663" w14:textId="77777777" w:rsidR="001C5224" w:rsidRDefault="001C5224" w:rsidP="00FB5281">
      <w:pPr>
        <w:contextualSpacing/>
        <w:jc w:val="both"/>
        <w:rPr>
          <w:bCs/>
        </w:rPr>
      </w:pPr>
    </w:p>
    <w:bookmarkEnd w:id="8"/>
    <w:bookmarkEnd w:id="9"/>
    <w:bookmarkEnd w:id="4"/>
    <w:bookmarkEnd w:id="5"/>
    <w:p w14:paraId="38352B90" w14:textId="18738CD1" w:rsidR="001C5224" w:rsidRDefault="001C5224" w:rsidP="001C5224">
      <w:pPr>
        <w:jc w:val="both"/>
      </w:pPr>
      <w:r w:rsidRPr="001C5224">
        <w:rPr>
          <w:b/>
          <w:bCs/>
          <w:u w:val="single"/>
        </w:rPr>
        <w:t>K-2 Czas realizacji zadania (skrócenie terminu wykonania</w:t>
      </w:r>
      <w:r w:rsidRPr="001C5224">
        <w:rPr>
          <w:u w:val="single"/>
        </w:rPr>
        <w:t>)</w:t>
      </w:r>
      <w:r w:rsidRPr="001C5224">
        <w:t xml:space="preserve"> ……</w:t>
      </w:r>
      <w:r>
        <w:t>…</w:t>
      </w:r>
      <w:r w:rsidRPr="001C5224">
        <w:t>…………… (wpisać odpowiednio:  realizacja w terminie 2 miesiące (bez skrócenia terminu), skrócenie o 15 dni, skrócenie o 30 dni</w:t>
      </w:r>
      <w:r>
        <w:t>)</w:t>
      </w:r>
      <w:r w:rsidR="00B57F95">
        <w:t xml:space="preserve"> – zgodnie z rozdziałem 21 SWZ</w:t>
      </w:r>
    </w:p>
    <w:p w14:paraId="5B6EF45D" w14:textId="77777777" w:rsidR="001C5224" w:rsidRDefault="001C5224" w:rsidP="001C5224">
      <w:pPr>
        <w:jc w:val="both"/>
      </w:pPr>
    </w:p>
    <w:p w14:paraId="2E957DAF" w14:textId="77777777" w:rsidR="001C5224" w:rsidRPr="001C5224" w:rsidRDefault="001C5224" w:rsidP="001C5224">
      <w:pPr>
        <w:jc w:val="both"/>
        <w:rPr>
          <w:u w:val="single"/>
        </w:rPr>
      </w:pPr>
    </w:p>
    <w:p w14:paraId="2F992067" w14:textId="2FED6815" w:rsidR="001C5224" w:rsidRDefault="001C5224" w:rsidP="001C5224">
      <w:pPr>
        <w:jc w:val="both"/>
      </w:pPr>
      <w:r w:rsidRPr="001C5224">
        <w:rPr>
          <w:b/>
          <w:bCs/>
          <w:u w:val="single"/>
        </w:rPr>
        <w:t>K-3 – Okres gwarancji</w:t>
      </w:r>
      <w:r>
        <w:rPr>
          <w:u w:val="single"/>
        </w:rPr>
        <w:t xml:space="preserve">  </w:t>
      </w:r>
      <w:r w:rsidRPr="001C5224">
        <w:t>………</w:t>
      </w:r>
      <w:r>
        <w:t xml:space="preserve">…………. </w:t>
      </w:r>
      <w:r w:rsidRPr="001C5224">
        <w:t>(wpisać odpowiednio:</w:t>
      </w:r>
      <w:r>
        <w:t xml:space="preserve"> 12 miesięcy,</w:t>
      </w:r>
      <w:r>
        <w:tab/>
        <w:t>powyżej 12 miesięcy, powyżej 24 miesięcy - PODAĆ DOKŁADNIE ILE)</w:t>
      </w:r>
      <w:r w:rsidR="00B57F95">
        <w:t xml:space="preserve"> </w:t>
      </w:r>
      <w:r w:rsidR="00B57F95">
        <w:t>– zgodnie z rozdziałem 21 SWZ</w:t>
      </w:r>
    </w:p>
    <w:p w14:paraId="477046A9" w14:textId="77777777" w:rsidR="001C5224" w:rsidRDefault="001C5224" w:rsidP="001C5224">
      <w:pPr>
        <w:jc w:val="both"/>
        <w:rPr>
          <w:u w:val="single"/>
        </w:rPr>
      </w:pPr>
    </w:p>
    <w:p w14:paraId="15697AB6" w14:textId="77777777" w:rsidR="001C5224" w:rsidRDefault="001C5224" w:rsidP="001C5224">
      <w:pPr>
        <w:jc w:val="both"/>
        <w:rPr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01A6DA9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C96AB9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483E403D" w14:textId="77777777" w:rsidR="00635624" w:rsidRPr="00085C92" w:rsidRDefault="00635624" w:rsidP="00635624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7333948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3293FD2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0822BC4" w14:textId="77777777" w:rsidR="00635624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CD5B4D4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D86EC74" w14:textId="77777777" w:rsidR="00635624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C29EF66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20C4BAF8" w:rsidR="00281DC6" w:rsidRDefault="00281DC6" w:rsidP="00F95905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0550E388" w:rsidR="00D74BC1" w:rsidRDefault="00281DC6">
    <w:pPr>
      <w:pStyle w:val="Nagwek"/>
    </w:pPr>
    <w:r>
      <w:t>Znak sprawy: SZW/DZP/</w:t>
    </w:r>
    <w:r w:rsidR="007B296F">
      <w:t>4</w:t>
    </w:r>
    <w:r w:rsidR="003C169C">
      <w:t>4</w:t>
    </w:r>
    <w:r w:rsidR="00FB5281">
      <w:t>/</w:t>
    </w:r>
    <w:r>
      <w:t>202</w:t>
    </w:r>
    <w:r w:rsidR="007B296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26EE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742DEC"/>
    <w:multiLevelType w:val="hybridMultilevel"/>
    <w:tmpl w:val="40B018C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46527D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2047E"/>
    <w:multiLevelType w:val="hybridMultilevel"/>
    <w:tmpl w:val="CCC081E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7F7C7E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BE1139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6"/>
  </w:num>
  <w:num w:numId="2" w16cid:durableId="1906186095">
    <w:abstractNumId w:val="15"/>
  </w:num>
  <w:num w:numId="3" w16cid:durableId="1681618092">
    <w:abstractNumId w:val="7"/>
  </w:num>
  <w:num w:numId="4" w16cid:durableId="484904262">
    <w:abstractNumId w:val="9"/>
  </w:num>
  <w:num w:numId="5" w16cid:durableId="606275709">
    <w:abstractNumId w:val="6"/>
  </w:num>
  <w:num w:numId="6" w16cid:durableId="621153586">
    <w:abstractNumId w:val="2"/>
  </w:num>
  <w:num w:numId="7" w16cid:durableId="409469870">
    <w:abstractNumId w:val="11"/>
  </w:num>
  <w:num w:numId="8" w16cid:durableId="52237868">
    <w:abstractNumId w:val="19"/>
  </w:num>
  <w:num w:numId="9" w16cid:durableId="141969295">
    <w:abstractNumId w:val="8"/>
  </w:num>
  <w:num w:numId="10" w16cid:durableId="1750955323">
    <w:abstractNumId w:val="1"/>
  </w:num>
  <w:num w:numId="11" w16cid:durableId="1438477906">
    <w:abstractNumId w:val="4"/>
  </w:num>
  <w:num w:numId="12" w16cid:durableId="240722652">
    <w:abstractNumId w:val="21"/>
  </w:num>
  <w:num w:numId="13" w16cid:durableId="1494487214">
    <w:abstractNumId w:val="0"/>
  </w:num>
  <w:num w:numId="14" w16cid:durableId="1864006952">
    <w:abstractNumId w:val="14"/>
  </w:num>
  <w:num w:numId="15" w16cid:durableId="932518082">
    <w:abstractNumId w:val="13"/>
  </w:num>
  <w:num w:numId="16" w16cid:durableId="1135949487">
    <w:abstractNumId w:val="5"/>
  </w:num>
  <w:num w:numId="17" w16cid:durableId="1449084641">
    <w:abstractNumId w:val="12"/>
  </w:num>
  <w:num w:numId="18" w16cid:durableId="387074401">
    <w:abstractNumId w:val="17"/>
  </w:num>
  <w:num w:numId="19" w16cid:durableId="2083721444">
    <w:abstractNumId w:val="10"/>
  </w:num>
  <w:num w:numId="20" w16cid:durableId="1276597481">
    <w:abstractNumId w:val="18"/>
  </w:num>
  <w:num w:numId="21" w16cid:durableId="220218314">
    <w:abstractNumId w:val="3"/>
  </w:num>
  <w:num w:numId="22" w16cid:durableId="182138551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14DEA"/>
    <w:rsid w:val="00071FE3"/>
    <w:rsid w:val="0007758E"/>
    <w:rsid w:val="000859D9"/>
    <w:rsid w:val="000B7920"/>
    <w:rsid w:val="000D7815"/>
    <w:rsid w:val="0018410E"/>
    <w:rsid w:val="001C5224"/>
    <w:rsid w:val="0023314B"/>
    <w:rsid w:val="0024760D"/>
    <w:rsid w:val="00281DC6"/>
    <w:rsid w:val="002B4556"/>
    <w:rsid w:val="002D0B11"/>
    <w:rsid w:val="0030391A"/>
    <w:rsid w:val="003A652F"/>
    <w:rsid w:val="003B13D5"/>
    <w:rsid w:val="003C169C"/>
    <w:rsid w:val="004127BF"/>
    <w:rsid w:val="00443C09"/>
    <w:rsid w:val="00460383"/>
    <w:rsid w:val="00464869"/>
    <w:rsid w:val="00467243"/>
    <w:rsid w:val="004858D2"/>
    <w:rsid w:val="004A2566"/>
    <w:rsid w:val="004B0272"/>
    <w:rsid w:val="004B7FD9"/>
    <w:rsid w:val="004D5793"/>
    <w:rsid w:val="005001EB"/>
    <w:rsid w:val="0051587F"/>
    <w:rsid w:val="00535E57"/>
    <w:rsid w:val="00592545"/>
    <w:rsid w:val="005A70C7"/>
    <w:rsid w:val="005E48CE"/>
    <w:rsid w:val="00613B65"/>
    <w:rsid w:val="00635624"/>
    <w:rsid w:val="00635C6E"/>
    <w:rsid w:val="006929C9"/>
    <w:rsid w:val="006A2CCB"/>
    <w:rsid w:val="006F479A"/>
    <w:rsid w:val="00721B85"/>
    <w:rsid w:val="007366F6"/>
    <w:rsid w:val="00740C0B"/>
    <w:rsid w:val="007717C3"/>
    <w:rsid w:val="007B296F"/>
    <w:rsid w:val="007D1797"/>
    <w:rsid w:val="007E5BB6"/>
    <w:rsid w:val="0080270C"/>
    <w:rsid w:val="00813379"/>
    <w:rsid w:val="00862DB2"/>
    <w:rsid w:val="008D178F"/>
    <w:rsid w:val="008D29B6"/>
    <w:rsid w:val="00925993"/>
    <w:rsid w:val="00942685"/>
    <w:rsid w:val="0095758A"/>
    <w:rsid w:val="00957798"/>
    <w:rsid w:val="00993FDC"/>
    <w:rsid w:val="009B09B9"/>
    <w:rsid w:val="009E48B1"/>
    <w:rsid w:val="009E5297"/>
    <w:rsid w:val="00A35DA2"/>
    <w:rsid w:val="00A45690"/>
    <w:rsid w:val="00A76A21"/>
    <w:rsid w:val="00AB0C57"/>
    <w:rsid w:val="00AE55B5"/>
    <w:rsid w:val="00B03F5C"/>
    <w:rsid w:val="00B168A4"/>
    <w:rsid w:val="00B22D6B"/>
    <w:rsid w:val="00B57F95"/>
    <w:rsid w:val="00BB3E12"/>
    <w:rsid w:val="00BF4E7A"/>
    <w:rsid w:val="00C02BAF"/>
    <w:rsid w:val="00C336B1"/>
    <w:rsid w:val="00C3420C"/>
    <w:rsid w:val="00C3597B"/>
    <w:rsid w:val="00C50207"/>
    <w:rsid w:val="00C96AB9"/>
    <w:rsid w:val="00CA0475"/>
    <w:rsid w:val="00CA7C6C"/>
    <w:rsid w:val="00CB2BE7"/>
    <w:rsid w:val="00CC01C8"/>
    <w:rsid w:val="00D200D8"/>
    <w:rsid w:val="00D710C9"/>
    <w:rsid w:val="00D74BC1"/>
    <w:rsid w:val="00D81677"/>
    <w:rsid w:val="00D93667"/>
    <w:rsid w:val="00E57579"/>
    <w:rsid w:val="00E67A95"/>
    <w:rsid w:val="00E93CBB"/>
    <w:rsid w:val="00E95D03"/>
    <w:rsid w:val="00EB70A1"/>
    <w:rsid w:val="00ED1047"/>
    <w:rsid w:val="00F10FCB"/>
    <w:rsid w:val="00F2537A"/>
    <w:rsid w:val="00F67712"/>
    <w:rsid w:val="00F95905"/>
    <w:rsid w:val="00FA46AF"/>
    <w:rsid w:val="00FB4850"/>
    <w:rsid w:val="00FB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98</TotalTime>
  <Pages>4</Pages>
  <Words>739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36</cp:revision>
  <cp:lastPrinted>2024-08-23T07:41:00Z</cp:lastPrinted>
  <dcterms:created xsi:type="dcterms:W3CDTF">2022-10-05T12:38:00Z</dcterms:created>
  <dcterms:modified xsi:type="dcterms:W3CDTF">2025-06-03T10:06:00Z</dcterms:modified>
</cp:coreProperties>
</file>