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36143" w14:textId="3E594678" w:rsidR="005103B9" w:rsidRDefault="006676AE" w:rsidP="00D118C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118CD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D8CE3D4" w14:textId="77777777" w:rsidR="00D118CD" w:rsidRPr="00D118CD" w:rsidRDefault="00D118CD" w:rsidP="00D118CD">
      <w:pPr>
        <w:rPr>
          <w:lang w:eastAsia="pl-PL"/>
        </w:rPr>
      </w:pPr>
    </w:p>
    <w:p w14:paraId="4057083A" w14:textId="77777777" w:rsidR="00C4103F" w:rsidRPr="0012157F" w:rsidRDefault="007118F0" w:rsidP="00D118C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5E37E72" w14:textId="77777777" w:rsidR="006676AE" w:rsidRPr="0012157F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SZPITAL WOJEWÓDZKI W POZNANIU</w:t>
      </w:r>
    </w:p>
    <w:p w14:paraId="6376D266" w14:textId="77777777" w:rsidR="006676AE" w:rsidRPr="0012157F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C5AA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0727DFA" w14:textId="77777777" w:rsidR="00F90CD1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C5AA6">
        <w:rPr>
          <w:rFonts w:ascii="Arial" w:hAnsi="Arial" w:cs="Arial"/>
        </w:rPr>
        <w:t>Poznań</w:t>
      </w:r>
    </w:p>
    <w:p w14:paraId="0A32B24F" w14:textId="77777777" w:rsidR="002578E4" w:rsidRDefault="002578E4" w:rsidP="00D118C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BD334D7" w14:textId="77777777" w:rsidR="00D118CD" w:rsidRDefault="00D118CD" w:rsidP="00D118C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B3C2259" w14:textId="77777777" w:rsidTr="0018769E">
        <w:tc>
          <w:tcPr>
            <w:tcW w:w="2800" w:type="dxa"/>
            <w:shd w:val="clear" w:color="auto" w:fill="auto"/>
          </w:tcPr>
          <w:p w14:paraId="55EF28C9" w14:textId="77777777" w:rsidR="002578E4" w:rsidRPr="00A2540E" w:rsidRDefault="002578E4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2FC87AD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EDDDD3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63C9A9" w14:textId="77777777" w:rsidR="002578E4" w:rsidRPr="00A2540E" w:rsidRDefault="002578E4" w:rsidP="00D118C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39F228D5" w14:textId="77777777" w:rsidTr="0018769E">
        <w:tc>
          <w:tcPr>
            <w:tcW w:w="2800" w:type="dxa"/>
            <w:shd w:val="clear" w:color="auto" w:fill="auto"/>
          </w:tcPr>
          <w:p w14:paraId="7CFE94E2" w14:textId="77777777" w:rsidR="002578E4" w:rsidRPr="00A2540E" w:rsidRDefault="002578E4" w:rsidP="00D118CD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DA29950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E06B99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8CCF1B" w14:textId="77777777" w:rsidR="002578E4" w:rsidRPr="00A2540E" w:rsidRDefault="002578E4" w:rsidP="00D118CD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154E0B" w14:textId="77777777" w:rsidR="002578E4" w:rsidRPr="002578E4" w:rsidRDefault="002578E4" w:rsidP="00D118C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C5AA6" w:rsidRPr="0012157F" w14:paraId="7CE7BE4D" w14:textId="77777777" w:rsidTr="00AE33E5">
        <w:tc>
          <w:tcPr>
            <w:tcW w:w="9104" w:type="dxa"/>
            <w:shd w:val="clear" w:color="auto" w:fill="D9D9D9"/>
          </w:tcPr>
          <w:p w14:paraId="3E5FCD98" w14:textId="77777777" w:rsidR="007C5AA6" w:rsidRPr="0012157F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5F12A3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C5A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C5AA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C5AA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65AEFEC" w14:textId="77777777" w:rsidR="007C5AA6" w:rsidRPr="00612283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9B3228D" w14:textId="77777777" w:rsidR="007C5AA6" w:rsidRPr="00612283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84151B0" w14:textId="77777777" w:rsidR="007C5AA6" w:rsidRPr="0012157F" w:rsidRDefault="007C5AA6" w:rsidP="00D118CD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D6DB52A" w14:textId="77777777" w:rsidR="00D118CD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7C896E" w14:textId="609EF6C4" w:rsidR="00E50194" w:rsidRDefault="001F027E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4C86C20" w14:textId="77777777" w:rsidTr="0018769E">
        <w:tc>
          <w:tcPr>
            <w:tcW w:w="2269" w:type="dxa"/>
            <w:shd w:val="clear" w:color="auto" w:fill="auto"/>
          </w:tcPr>
          <w:p w14:paraId="01B12BBD" w14:textId="77777777" w:rsidR="002578E4" w:rsidRPr="00A2540E" w:rsidRDefault="002578E4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E79EEC" w14:textId="67CDE624" w:rsidR="002578E4" w:rsidRPr="00A2540E" w:rsidRDefault="00C512EE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12EE">
              <w:rPr>
                <w:rFonts w:ascii="Arial" w:eastAsia="Times New Roman" w:hAnsi="Arial" w:cs="Arial"/>
                <w:bCs/>
                <w:lang w:eastAsia="pl-PL"/>
              </w:rPr>
              <w:t>Odnowienie sufitu i części ścian po zalaniu Budynku Archiwum w Szpitalu Wojewódzkim w Poznaniu - Filia  nr 1</w:t>
            </w:r>
          </w:p>
        </w:tc>
      </w:tr>
      <w:tr w:rsidR="007C5AA6" w:rsidRPr="00A2540E" w14:paraId="5D447CE4" w14:textId="77777777" w:rsidTr="00AE33E5">
        <w:tc>
          <w:tcPr>
            <w:tcW w:w="2269" w:type="dxa"/>
            <w:shd w:val="clear" w:color="auto" w:fill="auto"/>
          </w:tcPr>
          <w:p w14:paraId="57E8CE6C" w14:textId="77777777" w:rsidR="007C5AA6" w:rsidRPr="00A2540E" w:rsidRDefault="007C5AA6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43E8BE" w14:textId="47789722" w:rsidR="007C5AA6" w:rsidRPr="00A2540E" w:rsidRDefault="007C5AA6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F765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</w:t>
            </w:r>
            <w:r w:rsidR="00C512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</w:t>
            </w:r>
            <w:r w:rsidRPr="007C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</w:t>
            </w:r>
            <w:r w:rsidR="00F765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277815B0" w14:textId="77777777" w:rsidR="002578E4" w:rsidRDefault="002578E4" w:rsidP="00D118C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4E4D921" w14:textId="77777777" w:rsidR="00F90CD1" w:rsidRDefault="005434B3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C5AA6" w:rsidRPr="007C5AA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1C2A8B8F" w14:textId="77777777" w:rsidR="00D118CD" w:rsidRPr="0012157F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6752487" w14:textId="77777777" w:rsidTr="00650D6C">
        <w:tc>
          <w:tcPr>
            <w:tcW w:w="9104" w:type="dxa"/>
            <w:shd w:val="clear" w:color="auto" w:fill="D9D9D9"/>
          </w:tcPr>
          <w:p w14:paraId="1A6A98D0" w14:textId="77777777" w:rsidR="00E50194" w:rsidRPr="00650D6C" w:rsidRDefault="00650D6C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7071506" w14:textId="77777777" w:rsidR="00C113BF" w:rsidRPr="0012157F" w:rsidRDefault="00C113BF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5BE7A0B" w14:textId="77777777" w:rsidR="002426FF" w:rsidRPr="00A44833" w:rsidRDefault="002426FF" w:rsidP="00D118C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75CE34B" w14:textId="77777777" w:rsidR="00023477" w:rsidRPr="006B53D6" w:rsidRDefault="00023477" w:rsidP="00D118CD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1889249" w14:textId="77777777" w:rsidR="00023477" w:rsidRPr="00992BD8" w:rsidRDefault="00992BD8" w:rsidP="00D118C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F60AC6B" w14:textId="77777777" w:rsidR="00992BD8" w:rsidRPr="00992BD8" w:rsidRDefault="00992BD8" w:rsidP="00D118C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AC38406" w14:textId="77777777" w:rsidR="00023477" w:rsidRDefault="00C113BF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9ACC8FF" w14:textId="77777777" w:rsidR="007A2BCB" w:rsidRDefault="00992BD8" w:rsidP="00D118C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A7D147" w14:textId="77777777" w:rsidR="0011306C" w:rsidRDefault="007A2BC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6043E04" w14:textId="77777777" w:rsidR="00D118CD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AC7607A" w14:textId="77777777" w:rsidTr="00CD4DD1">
        <w:tc>
          <w:tcPr>
            <w:tcW w:w="9104" w:type="dxa"/>
            <w:shd w:val="clear" w:color="auto" w:fill="D9D9D9"/>
          </w:tcPr>
          <w:p w14:paraId="5514672F" w14:textId="77777777" w:rsidR="0011306C" w:rsidRPr="00650D6C" w:rsidRDefault="0011306C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DCCD91A" w14:textId="77777777" w:rsidR="00D2702A" w:rsidRPr="0012157F" w:rsidRDefault="004F23F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94D9F4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7770" w14:textId="77777777" w:rsidR="00D2702A" w:rsidRPr="0012157F" w:rsidRDefault="00D2702A" w:rsidP="00D118C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D7FB" w14:textId="77777777" w:rsidR="00D2702A" w:rsidRPr="0012157F" w:rsidRDefault="00D2702A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C5AA6" w:rsidRPr="0012157F" w14:paraId="076397A7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8AF5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3D83B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97B39C1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58BEB2A1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DA2EF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06652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60213CE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57481E4A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C0CD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C4B0B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8A7C547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1E9B4314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EF380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01738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ED78F25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4569186D" w14:textId="77777777" w:rsidR="00E21BB4" w:rsidRPr="0012157F" w:rsidRDefault="00257E73" w:rsidP="00D118C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BDAF658" w14:textId="77777777" w:rsidR="00E21BB4" w:rsidRPr="00E21BB4" w:rsidRDefault="00E21BB4" w:rsidP="00D118C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A298BA0" w14:textId="77777777" w:rsidR="00C62F57" w:rsidRDefault="00C62F5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6DE4421" w14:textId="77777777" w:rsidR="00C62F57" w:rsidRDefault="00C62F5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7E87903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7C772574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1E4CA48" w14:textId="77777777" w:rsidR="00721D87" w:rsidRPr="00721D87" w:rsidRDefault="00721D87" w:rsidP="00D118C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130D870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9EC27F2" w14:textId="77777777" w:rsidR="00E21BB4" w:rsidRPr="00E21BB4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3C51E92" w14:textId="77777777" w:rsidR="00E21BB4" w:rsidRPr="00721D87" w:rsidRDefault="00E21BB4" w:rsidP="00D118C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C328E98" w14:textId="77777777" w:rsidR="00C62F57" w:rsidRDefault="00257E73" w:rsidP="00D118C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C1D0D5E" w14:textId="77777777" w:rsidTr="00CD4DD1">
        <w:tc>
          <w:tcPr>
            <w:tcW w:w="9104" w:type="dxa"/>
            <w:shd w:val="clear" w:color="auto" w:fill="D9D9D9"/>
          </w:tcPr>
          <w:p w14:paraId="498C7669" w14:textId="77777777" w:rsidR="00D118CD" w:rsidRDefault="00D118CD" w:rsidP="00D118C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9548F7" w14:textId="2BCBEE94" w:rsidR="00BE6F04" w:rsidRPr="00650D6C" w:rsidRDefault="00E426EB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967643" w14:textId="77777777" w:rsidR="00FE4E2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11BE512" w14:textId="77777777" w:rsidR="00D118CD" w:rsidRPr="00E426EB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56EFC8B" w14:textId="77777777" w:rsidTr="00847232">
        <w:tc>
          <w:tcPr>
            <w:tcW w:w="9104" w:type="dxa"/>
            <w:shd w:val="clear" w:color="auto" w:fill="D9D9D9"/>
          </w:tcPr>
          <w:p w14:paraId="1443BB23" w14:textId="77777777" w:rsidR="00E426EB" w:rsidRPr="00650D6C" w:rsidRDefault="00E426EB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DDB1746" w14:textId="77777777" w:rsidR="00E426EB" w:rsidRPr="0012157F" w:rsidRDefault="00E426EB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188371" w14:textId="77777777" w:rsidR="00E426EB" w:rsidRPr="00E426E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C774392" w14:textId="77777777" w:rsidR="00E426EB" w:rsidRPr="00E426EB" w:rsidRDefault="00E426EB" w:rsidP="00D118C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667F062" w14:textId="77777777" w:rsidR="00E426EB" w:rsidRPr="00FF0EBB" w:rsidRDefault="00E426EB" w:rsidP="00D118C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7DD039" w14:textId="77777777" w:rsidR="00E426EB" w:rsidRPr="00E426EB" w:rsidRDefault="00E426EB" w:rsidP="00D118C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1A9CE7B" w14:textId="77777777" w:rsidR="00E426EB" w:rsidRPr="00FF0EBB" w:rsidRDefault="00E426EB" w:rsidP="00D118C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63323A" w14:textId="77777777" w:rsidR="00E426E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8ACA57" w14:textId="77777777" w:rsidR="0012157F" w:rsidRPr="0012157F" w:rsidRDefault="0012157F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813B67" w14:textId="77777777" w:rsidR="00524951" w:rsidRDefault="00FE4E2B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DD0C96A" w14:textId="77777777" w:rsidR="00524951" w:rsidRDefault="00524951" w:rsidP="00D118C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DCBD008" w14:textId="77777777" w:rsidR="00FE4E2B" w:rsidRPr="0012157F" w:rsidRDefault="00524951" w:rsidP="00D118C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EF8ABBC" w14:textId="77777777" w:rsidR="00484F88" w:rsidRPr="0012157F" w:rsidRDefault="006D536F" w:rsidP="00D118C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4E10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282A8" w14:textId="77777777" w:rsidR="004E1091" w:rsidRDefault="004E1091" w:rsidP="0038231F">
      <w:pPr>
        <w:spacing w:after="0" w:line="240" w:lineRule="auto"/>
      </w:pPr>
      <w:r>
        <w:separator/>
      </w:r>
    </w:p>
  </w:endnote>
  <w:endnote w:type="continuationSeparator" w:id="0">
    <w:p w14:paraId="5DE2E070" w14:textId="77777777" w:rsidR="004E1091" w:rsidRDefault="004E10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3443F" w14:textId="77777777" w:rsidR="007C5AA6" w:rsidRDefault="007C5A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30A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982A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D5715" w14:textId="77777777" w:rsidR="007C5AA6" w:rsidRDefault="007C5A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F0B80" w14:textId="77777777" w:rsidR="004E1091" w:rsidRDefault="004E1091" w:rsidP="0038231F">
      <w:pPr>
        <w:spacing w:after="0" w:line="240" w:lineRule="auto"/>
      </w:pPr>
      <w:r>
        <w:separator/>
      </w:r>
    </w:p>
  </w:footnote>
  <w:footnote w:type="continuationSeparator" w:id="0">
    <w:p w14:paraId="074F40D0" w14:textId="77777777" w:rsidR="004E1091" w:rsidRDefault="004E1091" w:rsidP="0038231F">
      <w:pPr>
        <w:spacing w:after="0" w:line="240" w:lineRule="auto"/>
      </w:pPr>
      <w:r>
        <w:continuationSeparator/>
      </w:r>
    </w:p>
  </w:footnote>
  <w:footnote w:id="1">
    <w:p w14:paraId="7A5106A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1795AB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99BF5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4F95B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3DA6E" w14:textId="77777777" w:rsidR="007C5AA6" w:rsidRDefault="007C5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A837F" w14:textId="77777777" w:rsidR="007C5AA6" w:rsidRDefault="007C5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E069B" w14:textId="77777777" w:rsidR="007C5AA6" w:rsidRDefault="007C5A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743848">
    <w:abstractNumId w:val="11"/>
  </w:num>
  <w:num w:numId="2" w16cid:durableId="962662496">
    <w:abstractNumId w:val="0"/>
  </w:num>
  <w:num w:numId="3" w16cid:durableId="1527670294">
    <w:abstractNumId w:val="10"/>
  </w:num>
  <w:num w:numId="4" w16cid:durableId="440497209">
    <w:abstractNumId w:val="13"/>
  </w:num>
  <w:num w:numId="5" w16cid:durableId="159347201">
    <w:abstractNumId w:val="12"/>
  </w:num>
  <w:num w:numId="6" w16cid:durableId="1761755921">
    <w:abstractNumId w:val="9"/>
  </w:num>
  <w:num w:numId="7" w16cid:durableId="807939918">
    <w:abstractNumId w:val="1"/>
  </w:num>
  <w:num w:numId="8" w16cid:durableId="316764783">
    <w:abstractNumId w:val="6"/>
  </w:num>
  <w:num w:numId="9" w16cid:durableId="1683121206">
    <w:abstractNumId w:val="4"/>
  </w:num>
  <w:num w:numId="10" w16cid:durableId="953711830">
    <w:abstractNumId w:val="7"/>
  </w:num>
  <w:num w:numId="11" w16cid:durableId="1840340395">
    <w:abstractNumId w:val="5"/>
  </w:num>
  <w:num w:numId="12" w16cid:durableId="1016157591">
    <w:abstractNumId w:val="8"/>
  </w:num>
  <w:num w:numId="13" w16cid:durableId="1504972382">
    <w:abstractNumId w:val="3"/>
  </w:num>
  <w:num w:numId="14" w16cid:durableId="1716003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09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16C14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34FFD"/>
    <w:rsid w:val="002426FF"/>
    <w:rsid w:val="00255142"/>
    <w:rsid w:val="00256CEC"/>
    <w:rsid w:val="002578E4"/>
    <w:rsid w:val="00257E73"/>
    <w:rsid w:val="00257F8B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634"/>
    <w:rsid w:val="003B2070"/>
    <w:rsid w:val="003B214C"/>
    <w:rsid w:val="003B7238"/>
    <w:rsid w:val="003C3B64"/>
    <w:rsid w:val="003E3FAD"/>
    <w:rsid w:val="003F024C"/>
    <w:rsid w:val="00403625"/>
    <w:rsid w:val="00407ED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1091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20B9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5AA6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DD7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12EE"/>
    <w:rsid w:val="00C57DEB"/>
    <w:rsid w:val="00C62F57"/>
    <w:rsid w:val="00C737A7"/>
    <w:rsid w:val="00C81012"/>
    <w:rsid w:val="00C909B9"/>
    <w:rsid w:val="00CD0851"/>
    <w:rsid w:val="00CD4DD1"/>
    <w:rsid w:val="00CE368B"/>
    <w:rsid w:val="00CF3235"/>
    <w:rsid w:val="00D118CD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0A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65DC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1106E"/>
  <w15:docId w15:val="{DDF3E1B0-CF0D-4D6A-ABB4-125D3703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734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6</cp:revision>
  <cp:lastPrinted>2016-07-26T10:32:00Z</cp:lastPrinted>
  <dcterms:created xsi:type="dcterms:W3CDTF">2024-04-12T08:20:00Z</dcterms:created>
  <dcterms:modified xsi:type="dcterms:W3CDTF">2025-05-22T11:52:00Z</dcterms:modified>
</cp:coreProperties>
</file>