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1391A" w14:textId="58749BFE" w:rsidR="005103B9" w:rsidRDefault="006676AE" w:rsidP="009C2581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C2581">
        <w:rPr>
          <w:rFonts w:ascii="Arial" w:hAnsi="Arial" w:cs="Arial"/>
          <w:bCs/>
          <w:i w:val="0"/>
          <w:szCs w:val="24"/>
        </w:rPr>
        <w:t xml:space="preserve">3 </w:t>
      </w:r>
      <w:r w:rsidR="00B36ABD" w:rsidRPr="00A90D0E">
        <w:rPr>
          <w:rFonts w:ascii="Arial" w:hAnsi="Arial" w:cs="Arial"/>
          <w:bCs/>
          <w:i w:val="0"/>
          <w:szCs w:val="24"/>
        </w:rPr>
        <w:t>do SWZ</w:t>
      </w:r>
    </w:p>
    <w:p w14:paraId="7DB6B49D" w14:textId="77777777" w:rsidR="009C2581" w:rsidRPr="009C2581" w:rsidRDefault="009C2581" w:rsidP="009C2581">
      <w:pPr>
        <w:rPr>
          <w:lang w:eastAsia="pl-PL"/>
        </w:rPr>
      </w:pPr>
    </w:p>
    <w:p w14:paraId="02987064" w14:textId="77777777" w:rsidR="00C4103F" w:rsidRPr="0012157F" w:rsidRDefault="007118F0" w:rsidP="009C2581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1C6CEB" w14:textId="77777777" w:rsidR="006676AE" w:rsidRPr="0012157F" w:rsidRDefault="00AF22D8" w:rsidP="009C2581">
      <w:pPr>
        <w:pStyle w:val="Tekstpodstawowy"/>
        <w:spacing w:after="0"/>
        <w:ind w:left="4111"/>
        <w:rPr>
          <w:rFonts w:ascii="Arial" w:hAnsi="Arial" w:cs="Arial"/>
        </w:rPr>
      </w:pPr>
      <w:r w:rsidRPr="00AF22D8">
        <w:rPr>
          <w:rFonts w:ascii="Arial" w:hAnsi="Arial" w:cs="Arial"/>
        </w:rPr>
        <w:t>SZPITAL WOJEWÓDZKI W POZNANIU</w:t>
      </w:r>
    </w:p>
    <w:p w14:paraId="368B3CE1" w14:textId="77777777" w:rsidR="006676AE" w:rsidRPr="0012157F" w:rsidRDefault="00AF22D8" w:rsidP="009C2581">
      <w:pPr>
        <w:pStyle w:val="Tekstpodstawowy"/>
        <w:spacing w:after="0"/>
        <w:ind w:left="4111"/>
        <w:rPr>
          <w:rFonts w:ascii="Arial" w:hAnsi="Arial" w:cs="Arial"/>
        </w:rPr>
      </w:pPr>
      <w:r w:rsidRPr="00AF22D8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AF22D8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6AB557D" w14:textId="77777777" w:rsidR="00F90CD1" w:rsidRDefault="00AF22D8" w:rsidP="009C2581">
      <w:pPr>
        <w:pStyle w:val="Tekstpodstawowy"/>
        <w:spacing w:after="0"/>
        <w:ind w:left="4111"/>
        <w:rPr>
          <w:rFonts w:ascii="Arial" w:hAnsi="Arial" w:cs="Arial"/>
        </w:rPr>
      </w:pPr>
      <w:r w:rsidRPr="00AF22D8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AF22D8">
        <w:rPr>
          <w:rFonts w:ascii="Arial" w:hAnsi="Arial" w:cs="Arial"/>
        </w:rPr>
        <w:t>Poznań</w:t>
      </w:r>
    </w:p>
    <w:p w14:paraId="45FB5668" w14:textId="77777777" w:rsidR="009169D4" w:rsidRDefault="009169D4" w:rsidP="009C2581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62E9DE2" w14:textId="77777777" w:rsidR="00C4103F" w:rsidRPr="002578E4" w:rsidRDefault="002578E4" w:rsidP="009C2581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556BD997" w14:textId="77777777" w:rsidR="002578E4" w:rsidRDefault="002578E4" w:rsidP="009C258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74088C56" w14:textId="77777777" w:rsidTr="0018769E">
        <w:tc>
          <w:tcPr>
            <w:tcW w:w="2800" w:type="dxa"/>
            <w:shd w:val="clear" w:color="auto" w:fill="auto"/>
          </w:tcPr>
          <w:p w14:paraId="258764AD" w14:textId="77777777" w:rsidR="002578E4" w:rsidRPr="00A2540E" w:rsidRDefault="002578E4" w:rsidP="009C2581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62E0D20" w14:textId="77777777" w:rsidR="002578E4" w:rsidRPr="00A2540E" w:rsidRDefault="002578E4" w:rsidP="009C2581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FBA5B05" w14:textId="77777777" w:rsidR="002578E4" w:rsidRPr="00A2540E" w:rsidRDefault="002578E4" w:rsidP="009C2581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4292D9" w14:textId="77777777" w:rsidR="002578E4" w:rsidRPr="00A2540E" w:rsidRDefault="002578E4" w:rsidP="009C2581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6EFCBB46" w14:textId="77777777" w:rsidTr="0018769E">
        <w:tc>
          <w:tcPr>
            <w:tcW w:w="2800" w:type="dxa"/>
            <w:shd w:val="clear" w:color="auto" w:fill="auto"/>
          </w:tcPr>
          <w:p w14:paraId="06FCA2AD" w14:textId="77777777" w:rsidR="002578E4" w:rsidRPr="00A2540E" w:rsidRDefault="002578E4" w:rsidP="009C2581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4F97BD3" w14:textId="77777777" w:rsidR="002578E4" w:rsidRPr="00A2540E" w:rsidRDefault="002578E4" w:rsidP="009C2581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210113E" w14:textId="77777777" w:rsidR="002578E4" w:rsidRPr="00A2540E" w:rsidRDefault="002578E4" w:rsidP="009C2581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7224DC" w14:textId="77777777" w:rsidR="002578E4" w:rsidRPr="00A2540E" w:rsidRDefault="002578E4" w:rsidP="009C2581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0A964D6" w14:textId="77777777" w:rsidR="002578E4" w:rsidRPr="002578E4" w:rsidRDefault="002578E4" w:rsidP="009C2581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F22D8" w:rsidRPr="0012157F" w14:paraId="2B654E48" w14:textId="77777777" w:rsidTr="001107A9">
        <w:tc>
          <w:tcPr>
            <w:tcW w:w="9104" w:type="dxa"/>
            <w:shd w:val="clear" w:color="auto" w:fill="D9D9D9"/>
          </w:tcPr>
          <w:p w14:paraId="2D8E620D" w14:textId="77777777" w:rsidR="00AF22D8" w:rsidRPr="0012157F" w:rsidRDefault="00AF22D8" w:rsidP="009C2581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A544D63" w14:textId="77777777" w:rsidR="00AF22D8" w:rsidRPr="0012157F" w:rsidRDefault="00AF22D8" w:rsidP="009C25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F22D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F22D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F22D8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1F299F71" w14:textId="77777777" w:rsidR="00AF22D8" w:rsidRPr="00612283" w:rsidRDefault="00AF22D8" w:rsidP="009C2581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AD668AD" w14:textId="77777777" w:rsidR="00AF22D8" w:rsidRPr="00612283" w:rsidRDefault="00AF22D8" w:rsidP="009C2581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E7A7849" w14:textId="77777777" w:rsidR="00AF22D8" w:rsidRPr="0012157F" w:rsidRDefault="00AF22D8" w:rsidP="009C2581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878D7C0" w14:textId="77777777" w:rsidR="00E50194" w:rsidRDefault="001F027E" w:rsidP="009C25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1CB28EC" w14:textId="77777777" w:rsidTr="0018769E">
        <w:tc>
          <w:tcPr>
            <w:tcW w:w="2269" w:type="dxa"/>
            <w:shd w:val="clear" w:color="auto" w:fill="auto"/>
          </w:tcPr>
          <w:p w14:paraId="7EF9D868" w14:textId="77777777" w:rsidR="002578E4" w:rsidRPr="00A2540E" w:rsidRDefault="002578E4" w:rsidP="009C2581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F0110E" w14:textId="77777777" w:rsidR="002578E4" w:rsidRPr="00A2540E" w:rsidRDefault="00AF22D8" w:rsidP="009C2581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F22D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niezbędnego sprzętu medycznego i wyposażenia na potrzeby Oddziału Chirurgii Ogólnej i Chirurgii Onkologicznej - 2 zadania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F22D8" w:rsidRPr="00A2540E" w14:paraId="0832B291" w14:textId="77777777" w:rsidTr="001107A9">
        <w:tc>
          <w:tcPr>
            <w:tcW w:w="2269" w:type="dxa"/>
            <w:shd w:val="clear" w:color="auto" w:fill="auto"/>
          </w:tcPr>
          <w:p w14:paraId="69ED8940" w14:textId="77777777" w:rsidR="00AF22D8" w:rsidRPr="00A2540E" w:rsidRDefault="00AF22D8" w:rsidP="009C2581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8B739D6" w14:textId="77777777" w:rsidR="00AF22D8" w:rsidRPr="00A2540E" w:rsidRDefault="00AF22D8" w:rsidP="009C2581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F22D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SZW/DZP/65/2025</w:t>
            </w:r>
          </w:p>
        </w:tc>
      </w:tr>
    </w:tbl>
    <w:p w14:paraId="1BF926C4" w14:textId="77777777" w:rsidR="002578E4" w:rsidRDefault="002578E4" w:rsidP="009C258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050E89F" w14:textId="77777777" w:rsidR="00F90CD1" w:rsidRDefault="005434B3" w:rsidP="009C25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F22D8" w:rsidRPr="00AF22D8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446C2F8C" w14:textId="77777777" w:rsidR="009C2581" w:rsidRPr="0012157F" w:rsidRDefault="009C2581" w:rsidP="009C25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C2F43E7" w14:textId="77777777" w:rsidTr="00650D6C">
        <w:tc>
          <w:tcPr>
            <w:tcW w:w="9104" w:type="dxa"/>
            <w:shd w:val="clear" w:color="auto" w:fill="D9D9D9"/>
          </w:tcPr>
          <w:p w14:paraId="7AF8F72C" w14:textId="77777777" w:rsidR="00E50194" w:rsidRPr="00650D6C" w:rsidRDefault="00650D6C" w:rsidP="009C258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C4CC490" w14:textId="77777777" w:rsidR="00C113BF" w:rsidRPr="0012157F" w:rsidRDefault="00C113BF" w:rsidP="009C25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81DCBBD" w14:textId="77777777" w:rsidR="002426FF" w:rsidRPr="00A44833" w:rsidRDefault="002426FF" w:rsidP="009C2581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A1DDC37" w14:textId="77777777" w:rsidR="00023477" w:rsidRPr="006B53D6" w:rsidRDefault="00023477" w:rsidP="009C2581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0695F98F" w14:textId="77777777" w:rsidR="00023477" w:rsidRPr="00992BD8" w:rsidRDefault="00992BD8" w:rsidP="009C2581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29392AE" w14:textId="77777777" w:rsidR="00992BD8" w:rsidRPr="00992BD8" w:rsidRDefault="00992BD8" w:rsidP="009C2581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26EEBBD" w14:textId="77777777" w:rsidR="00023477" w:rsidRDefault="00C113BF" w:rsidP="009C25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45672EC" w14:textId="77777777" w:rsidR="007A2BCB" w:rsidRDefault="00992BD8" w:rsidP="009C258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383A997" w14:textId="77777777" w:rsidR="0011306C" w:rsidRDefault="007A2BCB" w:rsidP="009C25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4DE3E8B0" w14:textId="77777777" w:rsidR="009C2581" w:rsidRDefault="009C2581" w:rsidP="009C25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9933298" w14:textId="77777777" w:rsidTr="00CD4DD1">
        <w:tc>
          <w:tcPr>
            <w:tcW w:w="9104" w:type="dxa"/>
            <w:shd w:val="clear" w:color="auto" w:fill="D9D9D9"/>
          </w:tcPr>
          <w:p w14:paraId="4D0DE83C" w14:textId="77777777" w:rsidR="0011306C" w:rsidRPr="00650D6C" w:rsidRDefault="0011306C" w:rsidP="009C258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F08C12C" w14:textId="77777777" w:rsidR="00D2702A" w:rsidRPr="0012157F" w:rsidRDefault="004F23F7" w:rsidP="009C25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E00902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76131" w14:textId="77777777" w:rsidR="00D2702A" w:rsidRPr="0012157F" w:rsidRDefault="00D2702A" w:rsidP="009C258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87516" w14:textId="77777777" w:rsidR="00D2702A" w:rsidRPr="0012157F" w:rsidRDefault="00D2702A" w:rsidP="009C258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F22D8" w:rsidRPr="0012157F" w14:paraId="06BD4CCA" w14:textId="77777777" w:rsidTr="001107A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6123C" w14:textId="77777777" w:rsidR="00AF22D8" w:rsidRPr="0012157F" w:rsidRDefault="00AF22D8" w:rsidP="009C258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22D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6763E" w14:textId="77777777" w:rsidR="00AF22D8" w:rsidRPr="0012157F" w:rsidRDefault="00AF22D8" w:rsidP="009C258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22D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4C2F852" w14:textId="0568F32B" w:rsidR="00AF22D8" w:rsidRPr="0012157F" w:rsidRDefault="00AF22D8" w:rsidP="009C25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22D8">
              <w:rPr>
                <w:rFonts w:ascii="Arial" w:hAnsi="Arial" w:cs="Arial"/>
                <w:sz w:val="24"/>
                <w:szCs w:val="24"/>
              </w:rPr>
              <w:t>Zamawiający nie stawia szczególnych warunków w tym zakresie..</w:t>
            </w:r>
          </w:p>
        </w:tc>
      </w:tr>
      <w:tr w:rsidR="00AF22D8" w:rsidRPr="0012157F" w14:paraId="0E506BA5" w14:textId="77777777" w:rsidTr="001107A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7A38C" w14:textId="77777777" w:rsidR="00AF22D8" w:rsidRPr="0012157F" w:rsidRDefault="00AF22D8" w:rsidP="009C258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22D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9F440" w14:textId="77777777" w:rsidR="00AF22D8" w:rsidRPr="0012157F" w:rsidRDefault="00AF22D8" w:rsidP="009C258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22D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36BEC2D" w14:textId="77777777" w:rsidR="00AF22D8" w:rsidRPr="0012157F" w:rsidRDefault="00AF22D8" w:rsidP="009C25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22D8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AF22D8" w:rsidRPr="0012157F" w14:paraId="5A6FAC74" w14:textId="77777777" w:rsidTr="001107A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E3EA1" w14:textId="77777777" w:rsidR="00AF22D8" w:rsidRPr="0012157F" w:rsidRDefault="00AF22D8" w:rsidP="009C258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22D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58E56" w14:textId="77777777" w:rsidR="00AF22D8" w:rsidRPr="0012157F" w:rsidRDefault="00AF22D8" w:rsidP="009C258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22D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B627002" w14:textId="77777777" w:rsidR="00AF22D8" w:rsidRPr="0012157F" w:rsidRDefault="00AF22D8" w:rsidP="009C25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22D8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AF22D8" w:rsidRPr="0012157F" w14:paraId="1A7E04B4" w14:textId="77777777" w:rsidTr="001107A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7D308" w14:textId="77777777" w:rsidR="00AF22D8" w:rsidRPr="0012157F" w:rsidRDefault="00AF22D8" w:rsidP="009C258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22D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79B2B" w14:textId="77777777" w:rsidR="00AF22D8" w:rsidRPr="0012157F" w:rsidRDefault="00AF22D8" w:rsidP="009C258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22D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61F8A27A" w14:textId="77777777" w:rsidR="00AF22D8" w:rsidRPr="0012157F" w:rsidRDefault="00AF22D8" w:rsidP="009C25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22D8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6F8733D2" w14:textId="77777777" w:rsidR="00E21BB4" w:rsidRPr="0012157F" w:rsidRDefault="00257E73" w:rsidP="009C258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0DBF59A" w14:textId="77777777" w:rsidR="00E21BB4" w:rsidRPr="00E21BB4" w:rsidRDefault="00E21BB4" w:rsidP="009C2581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169E798" w14:textId="77777777" w:rsidR="00C62F57" w:rsidRDefault="00C62F57" w:rsidP="009C25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6E6731B" w14:textId="77777777" w:rsidR="00C62F57" w:rsidRDefault="00C62F57" w:rsidP="009C25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1DAB830" w14:textId="77777777" w:rsidR="00721D87" w:rsidRDefault="00E21BB4" w:rsidP="009C25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ED8E587" w14:textId="77777777" w:rsidR="00721D87" w:rsidRDefault="00E21BB4" w:rsidP="009C25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1EA2897" w14:textId="77777777" w:rsidR="00721D87" w:rsidRPr="00721D87" w:rsidRDefault="00721D87" w:rsidP="009C2581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F23D358" w14:textId="77777777" w:rsidR="00721D87" w:rsidRDefault="00E21BB4" w:rsidP="009C25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C6F8A12" w14:textId="77777777" w:rsidR="00E21BB4" w:rsidRPr="00E21BB4" w:rsidRDefault="00E21BB4" w:rsidP="009C25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E10C0BD" w14:textId="77777777" w:rsidR="00E21BB4" w:rsidRPr="00721D87" w:rsidRDefault="00E21BB4" w:rsidP="009C2581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3BED13A" w14:textId="77777777" w:rsidR="00C62F57" w:rsidRDefault="00257E73" w:rsidP="009C258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2B82D2D" w14:textId="77777777" w:rsidTr="00CD4DD1">
        <w:tc>
          <w:tcPr>
            <w:tcW w:w="9104" w:type="dxa"/>
            <w:shd w:val="clear" w:color="auto" w:fill="D9D9D9"/>
          </w:tcPr>
          <w:p w14:paraId="3A6D6B3F" w14:textId="77777777" w:rsidR="00BE6F04" w:rsidRPr="00650D6C" w:rsidRDefault="00E426EB" w:rsidP="009C258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EA9D04B" w14:textId="77777777" w:rsidR="00FE4E2B" w:rsidRDefault="00E426EB" w:rsidP="009C25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4E33344A" w14:textId="77777777" w:rsidR="009C2581" w:rsidRDefault="009C2581" w:rsidP="009C25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2B8F05D" w14:textId="77777777" w:rsidR="009C2581" w:rsidRDefault="009C2581" w:rsidP="009C25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243DB12" w14:textId="77777777" w:rsidR="009C2581" w:rsidRDefault="009C2581" w:rsidP="009C25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1038A85" w14:textId="77777777" w:rsidR="009C2581" w:rsidRDefault="009C2581" w:rsidP="009C25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E1A92E5" w14:textId="77777777" w:rsidR="009C2581" w:rsidRDefault="009C2581" w:rsidP="009C25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9D61A13" w14:textId="77777777" w:rsidR="009C2581" w:rsidRPr="00E426EB" w:rsidRDefault="009C2581" w:rsidP="009C25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4863C58F" w14:textId="77777777" w:rsidTr="00847232">
        <w:tc>
          <w:tcPr>
            <w:tcW w:w="9104" w:type="dxa"/>
            <w:shd w:val="clear" w:color="auto" w:fill="D9D9D9"/>
          </w:tcPr>
          <w:p w14:paraId="13A8A8E3" w14:textId="77777777" w:rsidR="00E426EB" w:rsidRPr="00650D6C" w:rsidRDefault="00E426EB" w:rsidP="009C258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369EE886" w14:textId="77777777" w:rsidR="00E426EB" w:rsidRPr="0012157F" w:rsidRDefault="00E426EB" w:rsidP="009C258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4B33E6" w14:textId="77777777" w:rsidR="00E426EB" w:rsidRPr="00E426EB" w:rsidRDefault="00E426EB" w:rsidP="009C25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512C284" w14:textId="77777777" w:rsidR="00E426EB" w:rsidRPr="00E426EB" w:rsidRDefault="00E426EB" w:rsidP="009C2581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BBD1220" w14:textId="77777777" w:rsidR="00E426EB" w:rsidRPr="00FF0EBB" w:rsidRDefault="00E426EB" w:rsidP="009C2581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F6D3D19" w14:textId="77777777" w:rsidR="00E426EB" w:rsidRPr="00E426EB" w:rsidRDefault="00E426EB" w:rsidP="009C2581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CCDE25E" w14:textId="77777777" w:rsidR="00E426EB" w:rsidRPr="00FF0EBB" w:rsidRDefault="00E426EB" w:rsidP="009C2581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171F469" w14:textId="77777777" w:rsidR="00E426EB" w:rsidRDefault="00E426EB" w:rsidP="009C25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BBA25D4" w14:textId="77777777" w:rsidR="0012157F" w:rsidRPr="0012157F" w:rsidRDefault="0012157F" w:rsidP="009C258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4A0D02" w14:textId="77777777" w:rsidR="00524951" w:rsidRDefault="00FE4E2B" w:rsidP="009C258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6E1DB24" w14:textId="77777777" w:rsidR="00524951" w:rsidRDefault="00524951" w:rsidP="009C2581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1A0F6FA" w14:textId="77777777" w:rsidR="00FE4E2B" w:rsidRPr="0012157F" w:rsidRDefault="00524951" w:rsidP="009C2581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72FBB40" w14:textId="77777777" w:rsidR="00484F88" w:rsidRPr="0012157F" w:rsidRDefault="006D536F" w:rsidP="009C2581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38C10" w14:textId="77777777" w:rsidR="00965FAE" w:rsidRDefault="00965FAE" w:rsidP="0038231F">
      <w:pPr>
        <w:spacing w:after="0" w:line="240" w:lineRule="auto"/>
      </w:pPr>
      <w:r>
        <w:separator/>
      </w:r>
    </w:p>
  </w:endnote>
  <w:endnote w:type="continuationSeparator" w:id="0">
    <w:p w14:paraId="13E565FE" w14:textId="77777777" w:rsidR="00965FAE" w:rsidRDefault="00965F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FC447" w14:textId="77777777" w:rsidR="00AF22D8" w:rsidRDefault="00AF22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76AA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2E2E87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20D09" w14:textId="77777777" w:rsidR="00AF22D8" w:rsidRDefault="00AF22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3B4AB" w14:textId="77777777" w:rsidR="00965FAE" w:rsidRDefault="00965FAE" w:rsidP="0038231F">
      <w:pPr>
        <w:spacing w:after="0" w:line="240" w:lineRule="auto"/>
      </w:pPr>
      <w:r>
        <w:separator/>
      </w:r>
    </w:p>
  </w:footnote>
  <w:footnote w:type="continuationSeparator" w:id="0">
    <w:p w14:paraId="6BA99CE1" w14:textId="77777777" w:rsidR="00965FAE" w:rsidRDefault="00965FAE" w:rsidP="0038231F">
      <w:pPr>
        <w:spacing w:after="0" w:line="240" w:lineRule="auto"/>
      </w:pPr>
      <w:r>
        <w:continuationSeparator/>
      </w:r>
    </w:p>
  </w:footnote>
  <w:footnote w:id="1">
    <w:p w14:paraId="25204A9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2DB5FC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4F6EB2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FA7188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BFDCE" w14:textId="77777777" w:rsidR="00AF22D8" w:rsidRDefault="00AF22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741C8" w14:textId="77777777" w:rsidR="00AF22D8" w:rsidRDefault="00AF22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50F0E" w14:textId="77777777" w:rsidR="00AF22D8" w:rsidRDefault="00AF22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4562875">
    <w:abstractNumId w:val="11"/>
  </w:num>
  <w:num w:numId="2" w16cid:durableId="982583968">
    <w:abstractNumId w:val="0"/>
  </w:num>
  <w:num w:numId="3" w16cid:durableId="1553731205">
    <w:abstractNumId w:val="10"/>
  </w:num>
  <w:num w:numId="4" w16cid:durableId="1108088035">
    <w:abstractNumId w:val="13"/>
  </w:num>
  <w:num w:numId="5" w16cid:durableId="108012782">
    <w:abstractNumId w:val="12"/>
  </w:num>
  <w:num w:numId="6" w16cid:durableId="62990492">
    <w:abstractNumId w:val="9"/>
  </w:num>
  <w:num w:numId="7" w16cid:durableId="531891257">
    <w:abstractNumId w:val="1"/>
  </w:num>
  <w:num w:numId="8" w16cid:durableId="781995541">
    <w:abstractNumId w:val="6"/>
  </w:num>
  <w:num w:numId="9" w16cid:durableId="1007247411">
    <w:abstractNumId w:val="4"/>
  </w:num>
  <w:num w:numId="10" w16cid:durableId="1324774679">
    <w:abstractNumId w:val="7"/>
  </w:num>
  <w:num w:numId="11" w16cid:durableId="917247360">
    <w:abstractNumId w:val="5"/>
  </w:num>
  <w:num w:numId="12" w16cid:durableId="1990402462">
    <w:abstractNumId w:val="8"/>
  </w:num>
  <w:num w:numId="13" w16cid:durableId="1865288415">
    <w:abstractNumId w:val="3"/>
  </w:num>
  <w:num w:numId="14" w16cid:durableId="8526445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FA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5FAE"/>
    <w:rsid w:val="00975019"/>
    <w:rsid w:val="00975C49"/>
    <w:rsid w:val="00992BD8"/>
    <w:rsid w:val="00997D0F"/>
    <w:rsid w:val="009C2581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AF22D8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3C4BBE"/>
  <w15:docId w15:val="{64BD5474-784D-4FE1-A9A6-30C79E8B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733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2025-05-30T07:28:00Z</dcterms:created>
  <dcterms:modified xsi:type="dcterms:W3CDTF">2025-05-30T07:28:00Z</dcterms:modified>
</cp:coreProperties>
</file>