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4F20C84A" w:rsidR="00B95C96" w:rsidRPr="00801FC7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801FC7">
        <w:rPr>
          <w:bCs/>
          <w:i w:val="0"/>
          <w:sz w:val="22"/>
          <w:szCs w:val="22"/>
        </w:rPr>
        <w:t xml:space="preserve">Załącznik nr </w:t>
      </w:r>
      <w:r w:rsidR="001900A1" w:rsidRPr="00801FC7">
        <w:rPr>
          <w:bCs/>
          <w:i w:val="0"/>
          <w:sz w:val="22"/>
          <w:szCs w:val="22"/>
        </w:rPr>
        <w:t>7</w:t>
      </w:r>
      <w:r w:rsidRPr="00801FC7">
        <w:rPr>
          <w:bCs/>
          <w:i w:val="0"/>
          <w:sz w:val="22"/>
          <w:szCs w:val="22"/>
        </w:rPr>
        <w:t xml:space="preserve"> do SWZ</w:t>
      </w:r>
    </w:p>
    <w:p w14:paraId="282A4922" w14:textId="77777777" w:rsidR="00B95C96" w:rsidRPr="00801FC7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  <w:shd w:val="clear" w:color="auto" w:fill="auto"/>
          </w:tcPr>
          <w:p w14:paraId="47BDC14B" w14:textId="77777777" w:rsidR="00B95C96" w:rsidRPr="00801FC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AD350F" w14:textId="77777777" w:rsidR="00B95C96" w:rsidRPr="00801FC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  <w:shd w:val="clear" w:color="auto" w:fill="auto"/>
          </w:tcPr>
          <w:p w14:paraId="36A15E33" w14:textId="77777777" w:rsidR="00B95C96" w:rsidRPr="00801FC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A78F16" w14:textId="77777777" w:rsidR="00B95C96" w:rsidRPr="00801FC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Pr="00801FC7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48695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48695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1FC7">
              <w:rPr>
                <w:rFonts w:ascii="Times New Roman" w:hAnsi="Times New Roman"/>
              </w:rPr>
              <w:t>t.j</w:t>
            </w:r>
            <w:proofErr w:type="spellEnd"/>
            <w:r w:rsidRPr="00801FC7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1FC7">
              <w:rPr>
                <w:rFonts w:ascii="Times New Roman" w:hAnsi="Times New Roman"/>
              </w:rPr>
              <w:t>Pzp</w:t>
            </w:r>
            <w:proofErr w:type="spellEnd"/>
            <w:r w:rsidRPr="00801FC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E05D4F5" w14:textId="77777777" w:rsidR="00110D62" w:rsidRPr="00801FC7" w:rsidRDefault="00110D62" w:rsidP="0048695F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1FC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1FC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0C784F6" w14:textId="77777777" w:rsidR="00110D62" w:rsidRPr="00801FC7" w:rsidRDefault="00110D62" w:rsidP="0048695F">
            <w:pPr>
              <w:spacing w:after="120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48695F">
            <w:pPr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  <w:shd w:val="clear" w:color="auto" w:fill="auto"/>
          </w:tcPr>
          <w:p w14:paraId="058FF8D0" w14:textId="77777777" w:rsidR="00B95C96" w:rsidRPr="00801FC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48F097" w14:textId="54E85D76" w:rsidR="00B95C96" w:rsidRPr="00801FC7" w:rsidRDefault="00110D6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 xml:space="preserve">Zakup cyfrowego zestawu do drenażu opłucnego oraz endoskopii torakochirurgicznej w ramach realizacji zadania: ,,Zakup sprzętu </w:t>
            </w:r>
            <w:r w:rsidR="00801FC7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 xml:space="preserve">na potrzebę realizowanych zabiegów chirurgicznych oraz nowego Pododdziału Torakochirurgii w Szpitalu Wojewódzkim w Poznaniu - </w:t>
            </w:r>
            <w:r w:rsidR="00801FC7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dwa zadania"</w:t>
            </w:r>
            <w:r w:rsidR="00B95C96" w:rsidRPr="00801FC7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10D62" w:rsidRPr="00801FC7" w14:paraId="0282AA22" w14:textId="77777777" w:rsidTr="0048695F">
        <w:tc>
          <w:tcPr>
            <w:tcW w:w="2269" w:type="dxa"/>
            <w:shd w:val="clear" w:color="auto" w:fill="auto"/>
          </w:tcPr>
          <w:p w14:paraId="1B4F5322" w14:textId="77777777" w:rsidR="00110D62" w:rsidRPr="00801FC7" w:rsidRDefault="00110D62" w:rsidP="004869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34ED5B" w14:textId="77777777" w:rsidR="00110D62" w:rsidRPr="00801FC7" w:rsidRDefault="00110D62" w:rsidP="004869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SZW/DZP/66/2025</w:t>
            </w:r>
          </w:p>
        </w:tc>
      </w:tr>
    </w:tbl>
    <w:p w14:paraId="69C5874E" w14:textId="77777777" w:rsidR="00B95C96" w:rsidRPr="00801FC7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Pr="00801FC7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36E486D8" w14:textId="71564F4E" w:rsidR="002A4E3C" w:rsidRPr="00801FC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1FC7">
        <w:rPr>
          <w:rFonts w:ascii="Times New Roman" w:hAnsi="Times New Roman"/>
        </w:rPr>
        <w:t>Pzp</w:t>
      </w:r>
      <w:proofErr w:type="spellEnd"/>
      <w:r w:rsidR="00886689" w:rsidRPr="00801FC7">
        <w:rPr>
          <w:rFonts w:ascii="Times New Roman" w:hAnsi="Times New Roman"/>
        </w:rPr>
        <w:t xml:space="preserve">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>ustawy Pzp</w:t>
      </w:r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lastRenderedPageBreak/>
        <w:t xml:space="preserve">art. 108 ust. 1 </w:t>
      </w:r>
      <w:r w:rsidR="00697361" w:rsidRPr="00801FC7">
        <w:rPr>
          <w:rFonts w:ascii="Times New Roman" w:hAnsi="Times New Roman"/>
        </w:rPr>
        <w:t>pkt 4 ustawy Pzp</w:t>
      </w:r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art. 108 ust. 1 pkt 5 ustawy Pzp</w:t>
      </w:r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Pzp</w:t>
      </w:r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FC7">
        <w:rPr>
          <w:rFonts w:ascii="Times New Roman" w:hAnsi="Times New Roman"/>
          <w:bCs/>
        </w:rPr>
        <w:t>t.j. Dz.U. z 2024r. poz. 507 z późn.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6A7F7CC5" w14:textId="77777777" w:rsidR="000B3481" w:rsidRPr="00801FC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7E26EA1" w14:textId="77777777" w:rsidR="000B3481" w:rsidRPr="00801FC7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77777777" w:rsidR="00C62F57" w:rsidRPr="00801FC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___________________________________________________________________</w:t>
      </w:r>
    </w:p>
    <w:p w14:paraId="105272D5" w14:textId="77777777" w:rsidR="00FA3E7B" w:rsidRPr="00801FC7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460C0D5A" w14:textId="675CF563" w:rsidR="00FE4E2B" w:rsidRPr="00801FC7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  <w:shd w:val="clear" w:color="auto" w:fill="auto"/>
          </w:tcPr>
          <w:p w14:paraId="57690378" w14:textId="77777777" w:rsidR="00B95C96" w:rsidRPr="00801F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64A20A1" w14:textId="77777777" w:rsidR="00B95C96" w:rsidRPr="00801F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2903" w14:textId="77777777" w:rsidR="00A55ABF" w:rsidRDefault="00A55ABF" w:rsidP="0038231F">
      <w:pPr>
        <w:spacing w:after="0" w:line="240" w:lineRule="auto"/>
      </w:pPr>
      <w:r>
        <w:separator/>
      </w:r>
    </w:p>
  </w:endnote>
  <w:endnote w:type="continuationSeparator" w:id="0">
    <w:p w14:paraId="1730335A" w14:textId="77777777" w:rsidR="00A55ABF" w:rsidRDefault="00A55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D82F" w14:textId="77777777" w:rsidR="00A55ABF" w:rsidRDefault="00A55ABF" w:rsidP="0038231F">
      <w:pPr>
        <w:spacing w:after="0" w:line="240" w:lineRule="auto"/>
      </w:pPr>
      <w:r>
        <w:separator/>
      </w:r>
    </w:p>
  </w:footnote>
  <w:footnote w:type="continuationSeparator" w:id="0">
    <w:p w14:paraId="0E3A0FA6" w14:textId="77777777" w:rsidR="00A55ABF" w:rsidRDefault="00A55A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2025-06-03T07:53:00Z</dcterms:created>
  <dcterms:modified xsi:type="dcterms:W3CDTF">2025-06-03T07:55:00Z</dcterms:modified>
</cp:coreProperties>
</file>