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030F5824" w:rsidR="00D62E6E" w:rsidRPr="00A74930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486A75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A7493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3CF4F01" w14:textId="77777777" w:rsidR="00BC121E" w:rsidRPr="00A74930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7E36B3E1" w:rsidR="00D62E6E" w:rsidRPr="00A74930" w:rsidRDefault="008C5A6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C5A6A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Specjalistyczny jednorazowy sprzęt medyczny - Oddział Ortopedii</w:t>
            </w:r>
          </w:p>
        </w:tc>
      </w:tr>
      <w:tr w:rsidR="0055439C" w:rsidRPr="00A74930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E9225" w14:textId="5A806E5E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8C5A6A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5</w:t>
            </w:r>
            <w:r w:rsidR="00486A7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7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7C2FB1AB" w14:textId="77777777" w:rsidR="00BC121E" w:rsidRPr="00A74930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72E8E024" w:rsidR="00BC121E" w:rsidRPr="00A74930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798AEC9A" w:rsidR="00BC121E" w:rsidRPr="00A74930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BC121E">
      <w:pPr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26D2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6A75"/>
    <w:rsid w:val="004B1027"/>
    <w:rsid w:val="004C55DE"/>
    <w:rsid w:val="004D5C77"/>
    <w:rsid w:val="00517FF1"/>
    <w:rsid w:val="00532ED5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5473"/>
    <w:rsid w:val="00844A96"/>
    <w:rsid w:val="008460DE"/>
    <w:rsid w:val="00882E9F"/>
    <w:rsid w:val="008843C0"/>
    <w:rsid w:val="008A0D67"/>
    <w:rsid w:val="008B3C7B"/>
    <w:rsid w:val="008C2CBF"/>
    <w:rsid w:val="008C5A6A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215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3</cp:revision>
  <cp:lastPrinted>2010-01-07T09:39:00Z</cp:lastPrinted>
  <dcterms:created xsi:type="dcterms:W3CDTF">2025-04-24T08:29:00Z</dcterms:created>
  <dcterms:modified xsi:type="dcterms:W3CDTF">2025-05-28T12:32:00Z</dcterms:modified>
</cp:coreProperties>
</file>