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E520E" w14:textId="18F9B369" w:rsidR="00025386" w:rsidRDefault="008C66DC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006F2DD" wp14:editId="05AB5572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366A62" w14:textId="77777777" w:rsidR="00025386" w:rsidRDefault="00025386" w:rsidP="00025386"/>
                          <w:p w14:paraId="759C05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D89CA1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19DE7F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796C67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640831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3F1AA6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22E8F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4F2FE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7ECABC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06F2DD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4F366A62" w14:textId="77777777" w:rsidR="00025386" w:rsidRDefault="00025386" w:rsidP="00025386"/>
                    <w:p w14:paraId="759C05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D89CA1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19DE7F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796C67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640831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3F1AA6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922E8F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B4F2FE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7ECABC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565949">
        <w:rPr>
          <w:b/>
        </w:rPr>
        <w:t>7</w:t>
      </w:r>
    </w:p>
    <w:p w14:paraId="06AEDF05" w14:textId="77777777" w:rsidR="00025386" w:rsidRDefault="00025386"/>
    <w:p w14:paraId="7DAE8713" w14:textId="77777777" w:rsidR="00025386" w:rsidRPr="00025386" w:rsidRDefault="00025386" w:rsidP="00025386"/>
    <w:p w14:paraId="2B80CFF3" w14:textId="5439E6D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1A17F8">
        <w:rPr>
          <w:rFonts w:ascii="Times New Roman" w:eastAsia="Times New Roman" w:hAnsi="Times New Roman"/>
          <w:b/>
          <w:sz w:val="24"/>
          <w:szCs w:val="20"/>
          <w:lang w:eastAsia="pl-PL"/>
        </w:rPr>
        <w:t>28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4063A6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07B6746C" w14:textId="77777777" w:rsidR="00025386" w:rsidRPr="00025386" w:rsidRDefault="00025386" w:rsidP="00025386"/>
    <w:p w14:paraId="7D9D103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D84555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8CBB7F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A5D36C7" w14:textId="4C5ADDF1" w:rsidR="00A56A6F" w:rsidRPr="00A56A6F" w:rsidRDefault="00F32B3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32B3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wyrobów medycznych </w:t>
      </w:r>
      <w:r w:rsidR="004063A6">
        <w:rPr>
          <w:rFonts w:ascii="Times New Roman" w:eastAsia="Times New Roman" w:hAnsi="Times New Roman"/>
          <w:b/>
          <w:sz w:val="24"/>
          <w:szCs w:val="24"/>
          <w:lang w:eastAsia="pl-PL"/>
        </w:rPr>
        <w:t>II</w:t>
      </w:r>
      <w:r w:rsidR="001A17F8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550B450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C6454D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016BB0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8C456B0" w14:textId="77777777" w:rsidTr="00C2318B">
        <w:tc>
          <w:tcPr>
            <w:tcW w:w="772" w:type="dxa"/>
            <w:shd w:val="clear" w:color="auto" w:fill="auto"/>
          </w:tcPr>
          <w:p w14:paraId="2310F0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BE64D5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2D32C8D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04FDB1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293D16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BD6098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3D3966F3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E2F545D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BBBC5BE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F3E952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1EECAC4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899A8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9DE99B7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D9DCFB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3629C0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AEC59C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83E1060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0A6F2" w14:textId="77777777" w:rsidR="00971FD6" w:rsidRDefault="00971FD6" w:rsidP="00025386">
      <w:pPr>
        <w:spacing w:after="0" w:line="240" w:lineRule="auto"/>
      </w:pPr>
      <w:r>
        <w:separator/>
      </w:r>
    </w:p>
  </w:endnote>
  <w:endnote w:type="continuationSeparator" w:id="0">
    <w:p w14:paraId="2202A204" w14:textId="77777777" w:rsidR="00971FD6" w:rsidRDefault="00971F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83A1A" w14:textId="77777777" w:rsidR="00F32B3F" w:rsidRDefault="00F32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46EEF" w14:textId="4EED3209" w:rsidR="00025386" w:rsidRDefault="008C66D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7A9F19" wp14:editId="15A3FB5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28B58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F5097F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E2FA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BD9A6" w14:textId="77777777" w:rsidR="00F32B3F" w:rsidRDefault="00F32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C5D39" w14:textId="77777777" w:rsidR="00971FD6" w:rsidRDefault="00971FD6" w:rsidP="00025386">
      <w:pPr>
        <w:spacing w:after="0" w:line="240" w:lineRule="auto"/>
      </w:pPr>
      <w:r>
        <w:separator/>
      </w:r>
    </w:p>
  </w:footnote>
  <w:footnote w:type="continuationSeparator" w:id="0">
    <w:p w14:paraId="5ACAF3B3" w14:textId="77777777" w:rsidR="00971FD6" w:rsidRDefault="00971F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F857" w14:textId="77777777" w:rsidR="00F32B3F" w:rsidRDefault="00F32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8C76" w14:textId="77777777" w:rsidR="00F32B3F" w:rsidRDefault="00F32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49724" w14:textId="77777777" w:rsidR="00F32B3F" w:rsidRDefault="00F32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D6"/>
    <w:rsid w:val="00025386"/>
    <w:rsid w:val="00056789"/>
    <w:rsid w:val="001A17F8"/>
    <w:rsid w:val="001C2314"/>
    <w:rsid w:val="002659DA"/>
    <w:rsid w:val="00394A22"/>
    <w:rsid w:val="004063A6"/>
    <w:rsid w:val="004E2B1B"/>
    <w:rsid w:val="005624D8"/>
    <w:rsid w:val="00565949"/>
    <w:rsid w:val="006F2AD1"/>
    <w:rsid w:val="00867703"/>
    <w:rsid w:val="008C66DC"/>
    <w:rsid w:val="008F2498"/>
    <w:rsid w:val="00971FD6"/>
    <w:rsid w:val="009B09E9"/>
    <w:rsid w:val="00A56A6F"/>
    <w:rsid w:val="00AD38B5"/>
    <w:rsid w:val="00C2318B"/>
    <w:rsid w:val="00D04316"/>
    <w:rsid w:val="00D55FC4"/>
    <w:rsid w:val="00F32B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E191D"/>
  <w15:chartTrackingRefBased/>
  <w15:docId w15:val="{70BB3018-181F-4C5A-A498-2A172ED4E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2025-03-25T08:53:00Z</dcterms:created>
  <dcterms:modified xsi:type="dcterms:W3CDTF">2025-05-15T07:17:00Z</dcterms:modified>
</cp:coreProperties>
</file>