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17E24A" w14:textId="05A4EC32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15894">
        <w:rPr>
          <w:rFonts w:ascii="Arial" w:hAnsi="Arial" w:cs="Arial"/>
          <w:bCs/>
          <w:i w:val="0"/>
          <w:szCs w:val="24"/>
        </w:rPr>
        <w:t>9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D51289E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6D901947" w14:textId="77777777" w:rsidR="00EB74BC" w:rsidRPr="00EB74BC" w:rsidRDefault="00EB74BC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B74BC">
        <w:rPr>
          <w:rFonts w:ascii="Arial" w:hAnsi="Arial" w:cs="Arial"/>
        </w:rPr>
        <w:t xml:space="preserve">Szpital Miejski Specjalistyczny </w:t>
      </w:r>
    </w:p>
    <w:p w14:paraId="4C269780" w14:textId="77777777" w:rsidR="00B95C96" w:rsidRPr="0012157F" w:rsidRDefault="00EB74BC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B74BC">
        <w:rPr>
          <w:rFonts w:ascii="Arial" w:hAnsi="Arial" w:cs="Arial"/>
        </w:rPr>
        <w:t>im. Gabriela Narutowicza w Krakowie</w:t>
      </w:r>
    </w:p>
    <w:p w14:paraId="7F8EFA1D" w14:textId="77777777" w:rsidR="00B95C96" w:rsidRPr="0012157F" w:rsidRDefault="00EB74BC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B74BC">
        <w:rPr>
          <w:rFonts w:ascii="Arial" w:hAnsi="Arial" w:cs="Arial"/>
        </w:rPr>
        <w:t>ul. Prądnicka</w:t>
      </w:r>
      <w:r w:rsidR="00B95C96" w:rsidRPr="0012157F">
        <w:rPr>
          <w:rFonts w:ascii="Arial" w:hAnsi="Arial" w:cs="Arial"/>
        </w:rPr>
        <w:t xml:space="preserve"> </w:t>
      </w:r>
      <w:r w:rsidRPr="00EB74BC">
        <w:rPr>
          <w:rFonts w:ascii="Arial" w:hAnsi="Arial" w:cs="Arial"/>
        </w:rPr>
        <w:t>35-37</w:t>
      </w:r>
      <w:r w:rsidR="00B95C96" w:rsidRPr="0012157F">
        <w:rPr>
          <w:rFonts w:ascii="Arial" w:hAnsi="Arial" w:cs="Arial"/>
        </w:rPr>
        <w:t xml:space="preserve"> </w:t>
      </w:r>
    </w:p>
    <w:p w14:paraId="2B1E2AF7" w14:textId="77777777" w:rsidR="00B95C96" w:rsidRDefault="00EB74BC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B74BC">
        <w:rPr>
          <w:rFonts w:ascii="Arial" w:hAnsi="Arial" w:cs="Arial"/>
        </w:rPr>
        <w:t>31-202</w:t>
      </w:r>
      <w:r w:rsidR="00B95C96" w:rsidRPr="0012157F">
        <w:rPr>
          <w:rFonts w:ascii="Arial" w:hAnsi="Arial" w:cs="Arial"/>
        </w:rPr>
        <w:t xml:space="preserve"> </w:t>
      </w:r>
      <w:r w:rsidRPr="00EB74BC">
        <w:rPr>
          <w:rFonts w:ascii="Arial" w:hAnsi="Arial" w:cs="Arial"/>
        </w:rPr>
        <w:t>Kraków</w:t>
      </w:r>
    </w:p>
    <w:p w14:paraId="3F630618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4EDA1AE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3B607DAF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0C44926C" w14:textId="77777777" w:rsidTr="006C3667">
        <w:tc>
          <w:tcPr>
            <w:tcW w:w="2800" w:type="dxa"/>
            <w:shd w:val="clear" w:color="auto" w:fill="auto"/>
          </w:tcPr>
          <w:p w14:paraId="7FC26482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F96C96F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6BA8B0E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D7568DC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6833A571" w14:textId="77777777" w:rsidTr="006C3667">
        <w:tc>
          <w:tcPr>
            <w:tcW w:w="2800" w:type="dxa"/>
            <w:shd w:val="clear" w:color="auto" w:fill="auto"/>
          </w:tcPr>
          <w:p w14:paraId="3DB1EC30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DBEB4B1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826E08A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80D9E3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05EC0EF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B74BC" w:rsidRPr="0012157F" w14:paraId="447B4E3C" w14:textId="77777777" w:rsidTr="00EB38FB">
        <w:tc>
          <w:tcPr>
            <w:tcW w:w="9104" w:type="dxa"/>
            <w:shd w:val="clear" w:color="auto" w:fill="D9D9D9"/>
          </w:tcPr>
          <w:p w14:paraId="6E1C6557" w14:textId="77777777" w:rsidR="00EB74BC" w:rsidRPr="0012157F" w:rsidRDefault="00EB74BC" w:rsidP="00EB38F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268B69C" w14:textId="77777777" w:rsidR="00EB74BC" w:rsidRPr="00094F76" w:rsidRDefault="00EB74BC" w:rsidP="00EB38F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B74BC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16327031" w14:textId="77777777" w:rsidR="00EB74BC" w:rsidRPr="0017574D" w:rsidRDefault="00EB74BC" w:rsidP="00EB38F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2806C266" w14:textId="77777777" w:rsidR="00EB74BC" w:rsidRDefault="00EB74BC" w:rsidP="00EB38F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265C782E" w14:textId="77777777" w:rsidR="00EB74BC" w:rsidRPr="002C3302" w:rsidRDefault="00EB74BC" w:rsidP="00EB38F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49751F40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D3CB0B8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13999EEE" w14:textId="77777777" w:rsidTr="006C3667">
        <w:tc>
          <w:tcPr>
            <w:tcW w:w="2269" w:type="dxa"/>
            <w:shd w:val="clear" w:color="auto" w:fill="auto"/>
          </w:tcPr>
          <w:p w14:paraId="0C544DDA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93B50DB" w14:textId="4DA44D53" w:rsidR="00B95C96" w:rsidRPr="00A2540E" w:rsidRDefault="00EB74BC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B74B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Zakup i dostawa wyrobów medycznych </w:t>
            </w:r>
            <w:r w:rsidR="00CD178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II</w:t>
            </w:r>
            <w:r w:rsidR="0033137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</w:t>
            </w:r>
          </w:p>
        </w:tc>
      </w:tr>
      <w:tr w:rsidR="00EB74BC" w:rsidRPr="00A2540E" w14:paraId="2A60878B" w14:textId="77777777" w:rsidTr="00EB38FB">
        <w:tc>
          <w:tcPr>
            <w:tcW w:w="2269" w:type="dxa"/>
            <w:shd w:val="clear" w:color="auto" w:fill="auto"/>
          </w:tcPr>
          <w:p w14:paraId="0772BAE0" w14:textId="77777777" w:rsidR="00EB74BC" w:rsidRPr="00A2540E" w:rsidRDefault="00EB74BC" w:rsidP="00EB38F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777CF82" w14:textId="7F1630CE" w:rsidR="00EB74BC" w:rsidRPr="00A2540E" w:rsidRDefault="00EB74BC" w:rsidP="00EB38F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B74B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ZP/</w:t>
            </w:r>
            <w:r w:rsidR="0033137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28</w:t>
            </w:r>
            <w:r w:rsidRPr="00EB74B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</w:t>
            </w:r>
            <w:r w:rsidR="00CD178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</w:t>
            </w:r>
          </w:p>
        </w:tc>
      </w:tr>
    </w:tbl>
    <w:p w14:paraId="543CA6C1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35D609FD" w14:textId="77777777" w:rsidR="00EB74BC" w:rsidRPr="00EB74BC" w:rsidRDefault="00B95C96" w:rsidP="00B95C96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EB74BC" w:rsidRPr="00EB74BC">
        <w:rPr>
          <w:rFonts w:ascii="Arial" w:hAnsi="Arial" w:cs="Arial"/>
          <w:b/>
          <w:sz w:val="24"/>
          <w:szCs w:val="24"/>
        </w:rPr>
        <w:t xml:space="preserve">Szpital Miejski Specjalistyczny </w:t>
      </w:r>
    </w:p>
    <w:p w14:paraId="6F49FA83" w14:textId="77777777" w:rsidR="004115BC" w:rsidRDefault="00EB74BC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B74BC">
        <w:rPr>
          <w:rFonts w:ascii="Arial" w:hAnsi="Arial" w:cs="Arial"/>
          <w:b/>
          <w:sz w:val="24"/>
          <w:szCs w:val="24"/>
        </w:rPr>
        <w:t>im. Gabriela Narutowicza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041C57FF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4E689466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D11E0D4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1EADB56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39ED6688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38345A6" w14:textId="77777777" w:rsidR="00EB74BC" w:rsidRPr="007104AC" w:rsidRDefault="00EB74BC" w:rsidP="00EB74BC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3E13CDC4" w14:textId="77777777" w:rsidR="00EB74BC" w:rsidRDefault="00EB74BC" w:rsidP="00EB74B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14:paraId="18C9B797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0D94D81A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2233126C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1C567CD2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3CFF57FC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2ADF3444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4FE4E6C0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B75299F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78CA7261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16BDAEFF" w14:textId="77777777" w:rsidTr="006C3667">
        <w:tc>
          <w:tcPr>
            <w:tcW w:w="2660" w:type="dxa"/>
            <w:shd w:val="clear" w:color="auto" w:fill="auto"/>
          </w:tcPr>
          <w:p w14:paraId="0992E73B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3BD7CCD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769B16A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CC833C2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77663E2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3E296BD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B74BC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5EF3A6B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061276" w14:textId="77777777" w:rsidR="0044133C" w:rsidRDefault="0044133C" w:rsidP="0038231F">
      <w:pPr>
        <w:spacing w:after="0" w:line="240" w:lineRule="auto"/>
      </w:pPr>
      <w:r>
        <w:separator/>
      </w:r>
    </w:p>
  </w:endnote>
  <w:endnote w:type="continuationSeparator" w:id="0">
    <w:p w14:paraId="3E3AB05C" w14:textId="77777777" w:rsidR="0044133C" w:rsidRDefault="004413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2D0DA" w14:textId="77777777" w:rsidR="00EB74BC" w:rsidRDefault="00EB74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1EC0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5E8210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A3FD3" w14:textId="77777777" w:rsidR="00EB74BC" w:rsidRDefault="00EB74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468677" w14:textId="77777777" w:rsidR="0044133C" w:rsidRDefault="0044133C" w:rsidP="0038231F">
      <w:pPr>
        <w:spacing w:after="0" w:line="240" w:lineRule="auto"/>
      </w:pPr>
      <w:r>
        <w:separator/>
      </w:r>
    </w:p>
  </w:footnote>
  <w:footnote w:type="continuationSeparator" w:id="0">
    <w:p w14:paraId="60901549" w14:textId="77777777" w:rsidR="0044133C" w:rsidRDefault="004413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954A8" w14:textId="77777777" w:rsidR="00EB74BC" w:rsidRDefault="00EB74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4B1A4A" w14:textId="77777777" w:rsidR="00EB74BC" w:rsidRDefault="00EB74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E7689" w14:textId="77777777" w:rsidR="00EB74BC" w:rsidRDefault="00EB74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0483241">
    <w:abstractNumId w:val="12"/>
  </w:num>
  <w:num w:numId="2" w16cid:durableId="1613592522">
    <w:abstractNumId w:val="0"/>
  </w:num>
  <w:num w:numId="3" w16cid:durableId="1258558736">
    <w:abstractNumId w:val="11"/>
  </w:num>
  <w:num w:numId="4" w16cid:durableId="812478774">
    <w:abstractNumId w:val="16"/>
  </w:num>
  <w:num w:numId="5" w16cid:durableId="2021926047">
    <w:abstractNumId w:val="13"/>
  </w:num>
  <w:num w:numId="6" w16cid:durableId="823009024">
    <w:abstractNumId w:val="10"/>
  </w:num>
  <w:num w:numId="7" w16cid:durableId="1858889290">
    <w:abstractNumId w:val="1"/>
  </w:num>
  <w:num w:numId="8" w16cid:durableId="2038313428">
    <w:abstractNumId w:val="6"/>
  </w:num>
  <w:num w:numId="9" w16cid:durableId="1523350486">
    <w:abstractNumId w:val="4"/>
  </w:num>
  <w:num w:numId="10" w16cid:durableId="419329201">
    <w:abstractNumId w:val="7"/>
  </w:num>
  <w:num w:numId="11" w16cid:durableId="1751149757">
    <w:abstractNumId w:val="5"/>
  </w:num>
  <w:num w:numId="12" w16cid:durableId="1322464328">
    <w:abstractNumId w:val="9"/>
  </w:num>
  <w:num w:numId="13" w16cid:durableId="1492798062">
    <w:abstractNumId w:val="3"/>
  </w:num>
  <w:num w:numId="14" w16cid:durableId="841705282">
    <w:abstractNumId w:val="2"/>
  </w:num>
  <w:num w:numId="15" w16cid:durableId="299650808">
    <w:abstractNumId w:val="15"/>
  </w:num>
  <w:num w:numId="16" w16cid:durableId="1156144062">
    <w:abstractNumId w:val="8"/>
  </w:num>
  <w:num w:numId="17" w16cid:durableId="162715416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33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56A96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0CFE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15894"/>
    <w:rsid w:val="00331370"/>
    <w:rsid w:val="00333209"/>
    <w:rsid w:val="00337073"/>
    <w:rsid w:val="00343DBD"/>
    <w:rsid w:val="00350CD9"/>
    <w:rsid w:val="00351F8A"/>
    <w:rsid w:val="00364235"/>
    <w:rsid w:val="00371CB8"/>
    <w:rsid w:val="0038231F"/>
    <w:rsid w:val="00391E35"/>
    <w:rsid w:val="00394A22"/>
    <w:rsid w:val="003B2070"/>
    <w:rsid w:val="003B214C"/>
    <w:rsid w:val="003B7238"/>
    <w:rsid w:val="003C3B64"/>
    <w:rsid w:val="003F024C"/>
    <w:rsid w:val="00403625"/>
    <w:rsid w:val="004115BC"/>
    <w:rsid w:val="00434CC2"/>
    <w:rsid w:val="0044133C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408F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D11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178D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0167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4BC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E9320C"/>
  <w15:docId w15:val="{1626CC00-5154-47F9-84BE-354A49312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432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cp:lastModifiedBy>Ewa Szlifińska</cp:lastModifiedBy>
  <cp:revision>4</cp:revision>
  <cp:lastPrinted>2016-07-26T10:32:00Z</cp:lastPrinted>
  <dcterms:created xsi:type="dcterms:W3CDTF">2025-03-25T08:54:00Z</dcterms:created>
  <dcterms:modified xsi:type="dcterms:W3CDTF">2025-05-15T07:18:00Z</dcterms:modified>
</cp:coreProperties>
</file>