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12FF6" w:rsidRPr="00312FF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12FF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12FF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312FF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12FF6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312FF6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12FF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12FF6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312FF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12FF6" w:rsidRPr="0012157F" w:rsidTr="00991243">
        <w:tc>
          <w:tcPr>
            <w:tcW w:w="9104" w:type="dxa"/>
            <w:shd w:val="clear" w:color="auto" w:fill="D9D9D9"/>
          </w:tcPr>
          <w:p w:rsidR="00312FF6" w:rsidRPr="0012157F" w:rsidRDefault="00312FF6" w:rsidP="0099124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12FF6" w:rsidRPr="0012157F" w:rsidRDefault="00312FF6" w:rsidP="0099124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12FF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12FF6" w:rsidRPr="00612283" w:rsidRDefault="00312FF6" w:rsidP="0099124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12FF6" w:rsidRPr="00612283" w:rsidRDefault="00312FF6" w:rsidP="0099124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12FF6" w:rsidRPr="0012157F" w:rsidRDefault="00312FF6" w:rsidP="0099124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312FF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2F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Dokonywanie nadzoru, konserwacji oraz napraw i usuwania awarii urządzeń dźwigowych w budynkach 10 Wojskowego Szpitala Klinicznego z Polikliniką - SPZOZ w Bydgoszczy oraz w Domu Medyka ul. Skromna 5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12FF6" w:rsidRPr="00A2540E" w:rsidTr="00991243">
        <w:tc>
          <w:tcPr>
            <w:tcW w:w="2269" w:type="dxa"/>
            <w:shd w:val="clear" w:color="auto" w:fill="auto"/>
          </w:tcPr>
          <w:p w:rsidR="00312FF6" w:rsidRPr="00A2540E" w:rsidRDefault="00312FF6" w:rsidP="0099124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12FF6" w:rsidRPr="00A2540E" w:rsidRDefault="00312FF6" w:rsidP="0099124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12FF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53/2025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12FF6" w:rsidRPr="00312FF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312FF6" w:rsidRPr="00992BD8" w:rsidRDefault="00312FF6" w:rsidP="00312FF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312FF6" w:rsidP="00312FF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:rsidR="00312FF6" w:rsidRPr="0012157F" w:rsidRDefault="00312FF6" w:rsidP="00312F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312FF6" w:rsidRPr="0012157F" w:rsidRDefault="00312FF6" w:rsidP="00312FF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1</w:t>
      </w:r>
    </w:p>
    <w:p w:rsidR="00312FF6" w:rsidRPr="0012157F" w:rsidRDefault="00312FF6" w:rsidP="00312FF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12FF6" w:rsidRPr="00A44833" w:rsidRDefault="00312FF6" w:rsidP="00312FF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312FF6" w:rsidRPr="0012157F" w:rsidRDefault="00312FF6" w:rsidP="00312FF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312FF6" w:rsidRPr="0012157F" w:rsidRDefault="00312FF6" w:rsidP="00312FF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12FF6" w:rsidRPr="0012157F" w:rsidTr="009912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FF6" w:rsidRPr="0012157F" w:rsidRDefault="00312FF6" w:rsidP="009912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FF6" w:rsidRPr="0012157F" w:rsidRDefault="00312FF6" w:rsidP="0099124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2FF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12FF6" w:rsidRPr="0012157F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Wykonawca spełni warunek jeżeli wykaże, że posiada dokument potwierdzający, że jest ubezpieczony od odpowiedzialności cywilnej w zakresie prowadzonej działalności związanej z przedmiotem zamówienia na sumę gwarancyjną nie niższą niż  1  000.000,00 PLN (słownie: jeden milion złotych 00/100).</w:t>
            </w:r>
          </w:p>
        </w:tc>
      </w:tr>
      <w:tr w:rsidR="00312FF6" w:rsidRPr="0012157F" w:rsidTr="0099124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FF6" w:rsidRPr="0012157F" w:rsidRDefault="00312FF6" w:rsidP="0099124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FF6" w:rsidRPr="0012157F" w:rsidRDefault="00312FF6" w:rsidP="0099124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12FF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312FF6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Zamawiający uzna warunek za spełniony jeżeli Wykonawca wykaże, że dysponuje:</w:t>
            </w:r>
          </w:p>
          <w:p w:rsidR="00312FF6" w:rsidRPr="00312FF6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- minimum dwoma konserwatorami z uprawnieniami UDT wymaganymi do wykonania przedmiotu zamówienia</w:t>
            </w:r>
          </w:p>
          <w:p w:rsidR="00312FF6" w:rsidRPr="0012157F" w:rsidRDefault="00312FF6" w:rsidP="0099124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12FF6">
              <w:rPr>
                <w:rFonts w:ascii="Arial" w:hAnsi="Arial" w:cs="Arial"/>
                <w:sz w:val="24"/>
                <w:szCs w:val="24"/>
              </w:rPr>
              <w:t>- minimum jedną osobę z uprawnieniami pomiarowymi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0A7" w:rsidRDefault="004F50A7" w:rsidP="0038231F">
      <w:pPr>
        <w:spacing w:after="0" w:line="240" w:lineRule="auto"/>
      </w:pPr>
      <w:r>
        <w:separator/>
      </w:r>
    </w:p>
  </w:endnote>
  <w:endnote w:type="continuationSeparator" w:id="1">
    <w:p w:rsidR="004F50A7" w:rsidRDefault="004F50A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F6" w:rsidRDefault="00312F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8494A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74DAE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F6" w:rsidRDefault="00312F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0A7" w:rsidRDefault="004F50A7" w:rsidP="0038231F">
      <w:pPr>
        <w:spacing w:after="0" w:line="240" w:lineRule="auto"/>
      </w:pPr>
      <w:r>
        <w:separator/>
      </w:r>
    </w:p>
  </w:footnote>
  <w:footnote w:type="continuationSeparator" w:id="1">
    <w:p w:rsidR="004F50A7" w:rsidRDefault="004F50A7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F6" w:rsidRDefault="00312F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F6" w:rsidRDefault="00312F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2FF6" w:rsidRDefault="00312F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2FF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2FF6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50A7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8494A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4DAE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5</Pages>
  <Words>990</Words>
  <Characters>5941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2025-06-04T09:23:00Z</cp:lastPrinted>
  <dcterms:created xsi:type="dcterms:W3CDTF">2025-06-04T09:22:00Z</dcterms:created>
  <dcterms:modified xsi:type="dcterms:W3CDTF">2025-06-04T09:31:00Z</dcterms:modified>
</cp:coreProperties>
</file>