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F0E97" w:rsidRPr="006F0E97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F0E97" w:rsidRPr="00C14101" w:rsidTr="00FD129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0E97" w:rsidRPr="00C14101" w:rsidRDefault="006F0E97" w:rsidP="00FD129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F0E97" w:rsidRPr="00C14101" w:rsidRDefault="006F0E97" w:rsidP="00FD129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F0E97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6F0E97" w:rsidRPr="00C14101" w:rsidRDefault="006F0E97" w:rsidP="00FD12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F0E97" w:rsidRPr="00C14101" w:rsidRDefault="006F0E97" w:rsidP="00FD12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6F0E9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6F0E9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0E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0E97" w:rsidRPr="00D62E6E" w:rsidTr="00FD1290">
        <w:tc>
          <w:tcPr>
            <w:tcW w:w="2269" w:type="dxa"/>
            <w:shd w:val="clear" w:color="auto" w:fill="auto"/>
          </w:tcPr>
          <w:p w:rsidR="006F0E97" w:rsidRPr="00D62E6E" w:rsidRDefault="006F0E97" w:rsidP="00FD12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0E97" w:rsidRPr="00D62E6E" w:rsidRDefault="006F0E97" w:rsidP="00FD12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0E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53/2025</w:t>
            </w:r>
          </w:p>
        </w:tc>
      </w:tr>
    </w:tbl>
    <w:p w:rsidR="00BC121E" w:rsidRDefault="006F0E9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F0E97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F0E9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F0E9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760" w:rsidRDefault="00DB5760">
      <w:r>
        <w:separator/>
      </w:r>
    </w:p>
  </w:endnote>
  <w:endnote w:type="continuationSeparator" w:id="0">
    <w:p w:rsidR="00DB5760" w:rsidRDefault="00DB5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0E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0E9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97" w:rsidRDefault="006F0E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760" w:rsidRDefault="00DB5760">
      <w:r>
        <w:separator/>
      </w:r>
    </w:p>
  </w:footnote>
  <w:footnote w:type="continuationSeparator" w:id="0">
    <w:p w:rsidR="00DB5760" w:rsidRDefault="00DB57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97" w:rsidRDefault="006F0E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97" w:rsidRDefault="006F0E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97" w:rsidRDefault="006F0E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E9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0E9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B5760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E5E59-69D2-4284-A502-E26CEFF53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2025-05-23T07:28:00Z</dcterms:created>
  <dcterms:modified xsi:type="dcterms:W3CDTF">2025-05-23T07:28:00Z</dcterms:modified>
</cp:coreProperties>
</file>