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922E2" w14:textId="77777777" w:rsidR="00986737" w:rsidRPr="009432A1" w:rsidRDefault="001D1D9B" w:rsidP="00F70DB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D1D9B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D1D9B">
        <w:rPr>
          <w:rFonts w:ascii="Arial" w:hAnsi="Arial" w:cs="Arial"/>
          <w:sz w:val="24"/>
          <w:szCs w:val="24"/>
        </w:rPr>
        <w:t>2025-06-06</w:t>
      </w:r>
    </w:p>
    <w:p w14:paraId="79EBFCA8" w14:textId="77777777" w:rsidR="001D1D9B" w:rsidRPr="001D1D9B" w:rsidRDefault="001D1D9B" w:rsidP="00F70DB7">
      <w:pPr>
        <w:rPr>
          <w:rFonts w:ascii="Arial" w:hAnsi="Arial" w:cs="Arial"/>
          <w:b/>
          <w:bCs/>
          <w:sz w:val="24"/>
          <w:szCs w:val="24"/>
        </w:rPr>
      </w:pPr>
      <w:r w:rsidRPr="001D1D9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D48C0F3" w14:textId="77777777" w:rsidR="00986737" w:rsidRPr="009432A1" w:rsidRDefault="001D1D9B" w:rsidP="00F70DB7">
      <w:pPr>
        <w:rPr>
          <w:rFonts w:ascii="Arial" w:hAnsi="Arial" w:cs="Arial"/>
          <w:b/>
          <w:bCs/>
          <w:sz w:val="24"/>
          <w:szCs w:val="24"/>
        </w:rPr>
      </w:pPr>
      <w:r w:rsidRPr="001D1D9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B1F174D" w14:textId="77777777" w:rsidR="00986737" w:rsidRPr="009432A1" w:rsidRDefault="001D1D9B" w:rsidP="00F70DB7">
      <w:pPr>
        <w:rPr>
          <w:rFonts w:ascii="Arial" w:hAnsi="Arial" w:cs="Arial"/>
          <w:sz w:val="24"/>
          <w:szCs w:val="24"/>
        </w:rPr>
      </w:pPr>
      <w:r w:rsidRPr="001D1D9B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1D9B">
        <w:rPr>
          <w:rFonts w:ascii="Arial" w:hAnsi="Arial" w:cs="Arial"/>
          <w:sz w:val="24"/>
          <w:szCs w:val="24"/>
        </w:rPr>
        <w:t>7/19</w:t>
      </w:r>
    </w:p>
    <w:p w14:paraId="12CDA38A" w14:textId="77777777" w:rsidR="00986737" w:rsidRPr="009432A1" w:rsidRDefault="001D1D9B" w:rsidP="00F70DB7">
      <w:pPr>
        <w:rPr>
          <w:rFonts w:ascii="Arial" w:hAnsi="Arial" w:cs="Arial"/>
          <w:sz w:val="24"/>
          <w:szCs w:val="24"/>
        </w:rPr>
      </w:pPr>
      <w:r w:rsidRPr="001D1D9B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D1D9B">
        <w:rPr>
          <w:rFonts w:ascii="Arial" w:hAnsi="Arial" w:cs="Arial"/>
          <w:sz w:val="24"/>
          <w:szCs w:val="24"/>
        </w:rPr>
        <w:t>Poznań</w:t>
      </w:r>
    </w:p>
    <w:p w14:paraId="20505DFD" w14:textId="2E39A2F3" w:rsidR="00986737" w:rsidRDefault="00986737" w:rsidP="00F70DB7">
      <w:pPr>
        <w:jc w:val="both"/>
        <w:rPr>
          <w:rFonts w:ascii="Arial" w:hAnsi="Arial" w:cs="Arial"/>
          <w:bCs/>
          <w:sz w:val="18"/>
          <w:szCs w:val="18"/>
        </w:rPr>
      </w:pPr>
    </w:p>
    <w:p w14:paraId="7ECA1A85" w14:textId="77777777" w:rsidR="00F70DB7" w:rsidRPr="009432A1" w:rsidRDefault="00F70DB7" w:rsidP="00F70DB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7636C1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326BEE" w14:textId="77777777" w:rsidR="00986737" w:rsidRPr="00CF7835" w:rsidRDefault="00986737" w:rsidP="00F70D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C35A383" w14:textId="77777777" w:rsidR="00986737" w:rsidRPr="00382A4A" w:rsidRDefault="00986737" w:rsidP="00F70DB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0CEC28B" w14:textId="77777777" w:rsidR="00986737" w:rsidRPr="004E4B64" w:rsidRDefault="00986737" w:rsidP="00F70DB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35E0358" w14:textId="77777777" w:rsidTr="005A632E">
        <w:tc>
          <w:tcPr>
            <w:tcW w:w="2269" w:type="dxa"/>
            <w:shd w:val="clear" w:color="auto" w:fill="auto"/>
          </w:tcPr>
          <w:p w14:paraId="6709FBD3" w14:textId="77777777" w:rsidR="00986737" w:rsidRPr="004E4B64" w:rsidRDefault="00986737" w:rsidP="00F70DB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0EC9BD" w14:textId="77777777" w:rsidR="00986737" w:rsidRPr="004E4B64" w:rsidRDefault="001D1D9B" w:rsidP="00F70D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1D9B">
              <w:rPr>
                <w:rFonts w:ascii="Arial" w:hAnsi="Arial" w:cs="Arial"/>
                <w:bCs/>
                <w:sz w:val="24"/>
                <w:szCs w:val="24"/>
              </w:rPr>
              <w:t>Sukcesywna dostawa jajek, masła i serów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1D9B" w:rsidRPr="004E4B64" w14:paraId="7A8F3631" w14:textId="77777777" w:rsidTr="005318A7">
        <w:tc>
          <w:tcPr>
            <w:tcW w:w="2269" w:type="dxa"/>
            <w:shd w:val="clear" w:color="auto" w:fill="auto"/>
          </w:tcPr>
          <w:p w14:paraId="68B31CD6" w14:textId="77777777" w:rsidR="001D1D9B" w:rsidRPr="004E4B64" w:rsidRDefault="001D1D9B" w:rsidP="00F70DB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661DBA" w14:textId="77777777" w:rsidR="001D1D9B" w:rsidRPr="004E4B64" w:rsidRDefault="001D1D9B" w:rsidP="00F70DB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1D9B">
              <w:rPr>
                <w:rFonts w:ascii="Arial" w:hAnsi="Arial" w:cs="Arial"/>
                <w:bCs/>
                <w:sz w:val="24"/>
                <w:szCs w:val="24"/>
              </w:rPr>
              <w:t>SZW/DZP/54/2025</w:t>
            </w:r>
          </w:p>
        </w:tc>
      </w:tr>
    </w:tbl>
    <w:p w14:paraId="631EFCE5" w14:textId="77777777" w:rsidR="00A80738" w:rsidRPr="00986737" w:rsidRDefault="00A80738" w:rsidP="00F70DB7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36D8CA37" w14:textId="1C72B0F6" w:rsidR="00D665F5" w:rsidRDefault="00D665F5" w:rsidP="00F70DB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D1D9B" w:rsidRPr="001D1D9B">
        <w:rPr>
          <w:rFonts w:ascii="Arial" w:hAnsi="Arial" w:cs="Arial"/>
          <w:sz w:val="24"/>
          <w:szCs w:val="24"/>
        </w:rPr>
        <w:t>(</w:t>
      </w:r>
      <w:proofErr w:type="spellStart"/>
      <w:r w:rsidR="001D1D9B" w:rsidRPr="001D1D9B">
        <w:rPr>
          <w:rFonts w:ascii="Arial" w:hAnsi="Arial" w:cs="Arial"/>
          <w:sz w:val="24"/>
          <w:szCs w:val="24"/>
        </w:rPr>
        <w:t>t.j</w:t>
      </w:r>
      <w:proofErr w:type="spellEnd"/>
      <w:r w:rsidR="001D1D9B" w:rsidRPr="001D1D9B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A48679B" w14:textId="77777777" w:rsidR="00151635" w:rsidRDefault="00151635" w:rsidP="00F70DB7">
      <w:pPr>
        <w:jc w:val="both"/>
        <w:rPr>
          <w:rFonts w:ascii="Arial" w:hAnsi="Arial" w:cs="Arial"/>
          <w:sz w:val="24"/>
          <w:szCs w:val="24"/>
        </w:rPr>
      </w:pPr>
    </w:p>
    <w:p w14:paraId="01ACF32B" w14:textId="77777777" w:rsidR="00151635" w:rsidRPr="00151635" w:rsidRDefault="00151635" w:rsidP="00151635">
      <w:pPr>
        <w:jc w:val="both"/>
        <w:rPr>
          <w:rFonts w:ascii="Arial" w:hAnsi="Arial" w:cs="Arial"/>
          <w:sz w:val="24"/>
          <w:szCs w:val="24"/>
        </w:rPr>
      </w:pPr>
      <w:r w:rsidRPr="0015163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54D516A" w14:textId="2100D895" w:rsidR="00151635" w:rsidRPr="00151635" w:rsidRDefault="00151635" w:rsidP="00151635">
      <w:pPr>
        <w:jc w:val="both"/>
        <w:rPr>
          <w:rFonts w:ascii="Arial" w:hAnsi="Arial" w:cs="Arial"/>
          <w:sz w:val="24"/>
          <w:szCs w:val="24"/>
        </w:rPr>
      </w:pPr>
      <w:r w:rsidRPr="0015163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151635">
        <w:rPr>
          <w:rFonts w:ascii="Arial" w:hAnsi="Arial" w:cs="Arial"/>
          <w:sz w:val="24"/>
          <w:szCs w:val="24"/>
        </w:rPr>
        <w:t>130640,00 zł brutto</w:t>
      </w:r>
    </w:p>
    <w:p w14:paraId="72D21115" w14:textId="042B0BF5" w:rsidR="00151635" w:rsidRPr="00151635" w:rsidRDefault="00151635" w:rsidP="00151635">
      <w:pPr>
        <w:jc w:val="both"/>
        <w:rPr>
          <w:rFonts w:ascii="Arial" w:hAnsi="Arial" w:cs="Arial"/>
          <w:sz w:val="24"/>
          <w:szCs w:val="24"/>
        </w:rPr>
      </w:pPr>
      <w:r w:rsidRPr="00151635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151635">
        <w:rPr>
          <w:rFonts w:ascii="Arial" w:hAnsi="Arial" w:cs="Arial"/>
          <w:sz w:val="24"/>
          <w:szCs w:val="24"/>
        </w:rPr>
        <w:t>719817,50 zł brutto</w:t>
      </w:r>
      <w:r>
        <w:rPr>
          <w:rFonts w:ascii="Arial" w:hAnsi="Arial" w:cs="Arial"/>
          <w:sz w:val="24"/>
          <w:szCs w:val="24"/>
        </w:rPr>
        <w:t>.</w:t>
      </w:r>
    </w:p>
    <w:p w14:paraId="51742D33" w14:textId="77777777" w:rsidR="00151635" w:rsidRPr="00BB547B" w:rsidRDefault="00151635" w:rsidP="00F70DB7">
      <w:pPr>
        <w:jc w:val="both"/>
        <w:rPr>
          <w:rFonts w:ascii="Arial" w:hAnsi="Arial" w:cs="Arial"/>
          <w:sz w:val="24"/>
          <w:szCs w:val="24"/>
        </w:rPr>
      </w:pPr>
    </w:p>
    <w:p w14:paraId="35D25E79" w14:textId="77777777" w:rsidR="00A80738" w:rsidRPr="00BB547B" w:rsidRDefault="00D665F5" w:rsidP="00F70DB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D1D9B" w:rsidRPr="001D1D9B">
        <w:rPr>
          <w:rFonts w:ascii="Arial" w:hAnsi="Arial" w:cs="Arial"/>
          <w:sz w:val="24"/>
          <w:szCs w:val="24"/>
        </w:rPr>
        <w:t>06/06/2025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D1D9B" w:rsidRPr="001D1D9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819"/>
        <w:gridCol w:w="2268"/>
      </w:tblGrid>
      <w:tr w:rsidR="006B27ED" w:rsidRPr="00151635" w14:paraId="279B8F92" w14:textId="77777777" w:rsidTr="00151635">
        <w:tc>
          <w:tcPr>
            <w:tcW w:w="993" w:type="dxa"/>
            <w:shd w:val="clear" w:color="auto" w:fill="F2F2F2"/>
            <w:vAlign w:val="center"/>
          </w:tcPr>
          <w:p w14:paraId="627F0E2A" w14:textId="77777777" w:rsidR="006B27ED" w:rsidRPr="00151635" w:rsidRDefault="00986737" w:rsidP="00F70DB7">
            <w:pPr>
              <w:jc w:val="center"/>
              <w:rPr>
                <w:rFonts w:ascii="Arial" w:hAnsi="Arial" w:cs="Arial"/>
              </w:rPr>
            </w:pPr>
            <w:r w:rsidRPr="00151635">
              <w:rPr>
                <w:rFonts w:ascii="Arial" w:hAnsi="Arial" w:cs="Arial"/>
              </w:rPr>
              <w:t>Oferta n</w:t>
            </w:r>
            <w:r w:rsidR="006B27ED" w:rsidRPr="00151635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F4F42AA" w14:textId="77777777" w:rsidR="006B27ED" w:rsidRPr="00151635" w:rsidRDefault="00986737" w:rsidP="00F70DB7">
            <w:pPr>
              <w:jc w:val="center"/>
              <w:rPr>
                <w:rFonts w:ascii="Arial" w:hAnsi="Arial" w:cs="Arial"/>
              </w:rPr>
            </w:pPr>
            <w:r w:rsidRPr="00151635">
              <w:rPr>
                <w:rFonts w:ascii="Arial" w:hAnsi="Arial" w:cs="Arial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5EBD52B1" w14:textId="77777777" w:rsidR="006B27ED" w:rsidRPr="00151635" w:rsidRDefault="006B27ED" w:rsidP="00F70DB7">
            <w:pPr>
              <w:jc w:val="center"/>
              <w:rPr>
                <w:rFonts w:ascii="Arial" w:hAnsi="Arial" w:cs="Arial"/>
              </w:rPr>
            </w:pPr>
            <w:r w:rsidRPr="00151635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01A2F76" w14:textId="77777777" w:rsidR="006B27ED" w:rsidRPr="00151635" w:rsidRDefault="006B27ED" w:rsidP="00F70DB7">
            <w:pPr>
              <w:jc w:val="center"/>
              <w:rPr>
                <w:rFonts w:ascii="Arial" w:hAnsi="Arial" w:cs="Arial"/>
              </w:rPr>
            </w:pPr>
            <w:r w:rsidRPr="00151635">
              <w:rPr>
                <w:rFonts w:ascii="Arial" w:hAnsi="Arial" w:cs="Arial"/>
              </w:rPr>
              <w:t>Cena oferty</w:t>
            </w:r>
          </w:p>
        </w:tc>
      </w:tr>
      <w:tr w:rsidR="001D1D9B" w:rsidRPr="00BB547B" w14:paraId="765560B5" w14:textId="77777777" w:rsidTr="00151635">
        <w:tc>
          <w:tcPr>
            <w:tcW w:w="993" w:type="dxa"/>
            <w:shd w:val="clear" w:color="auto" w:fill="auto"/>
            <w:vAlign w:val="center"/>
          </w:tcPr>
          <w:p w14:paraId="15DF9561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726CB3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69C0ED49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Kruczyn Mariusz Pachura</w:t>
            </w:r>
          </w:p>
          <w:p w14:paraId="295BF6B1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Kruczyn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13B0BA" w14:textId="77777777" w:rsidR="001D1D9B" w:rsidRPr="00986737" w:rsidRDefault="001D1D9B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63-041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Chocicza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6FB3E6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121 440.00 zł</w:t>
            </w:r>
          </w:p>
        </w:tc>
      </w:tr>
      <w:tr w:rsidR="001D1D9B" w:rsidRPr="00BB547B" w14:paraId="18E9D611" w14:textId="77777777" w:rsidTr="00151635">
        <w:tc>
          <w:tcPr>
            <w:tcW w:w="993" w:type="dxa"/>
            <w:shd w:val="clear" w:color="auto" w:fill="auto"/>
            <w:vAlign w:val="center"/>
          </w:tcPr>
          <w:p w14:paraId="446BFE02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FC6F1C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473C0FAD" w14:textId="77777777" w:rsidR="001D1D9B" w:rsidRDefault="00151635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Makro Cash and Carry Polska SA</w:t>
            </w:r>
          </w:p>
          <w:p w14:paraId="04A99481" w14:textId="77777777" w:rsidR="00151635" w:rsidRDefault="00151635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Jerozolimskie 186</w:t>
            </w:r>
          </w:p>
          <w:p w14:paraId="38924954" w14:textId="64DF46CA" w:rsidR="00151635" w:rsidRPr="00986737" w:rsidRDefault="00151635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02-486 Warszawa – Hala nr 7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13E29F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173 880.00 zł</w:t>
            </w:r>
          </w:p>
        </w:tc>
      </w:tr>
      <w:tr w:rsidR="001D1D9B" w:rsidRPr="00BB547B" w14:paraId="1787715A" w14:textId="77777777" w:rsidTr="00151635">
        <w:tc>
          <w:tcPr>
            <w:tcW w:w="993" w:type="dxa"/>
            <w:shd w:val="clear" w:color="auto" w:fill="auto"/>
            <w:vAlign w:val="center"/>
          </w:tcPr>
          <w:p w14:paraId="5DC5F7A8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BACBB0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2F24E8BE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1D1D9B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1D1D9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60197A4" w14:textId="7B68395F" w:rsidR="001D1D9B" w:rsidRPr="00986737" w:rsidRDefault="00915C87" w:rsidP="00F70D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Staniewicka 12</w:t>
            </w:r>
          </w:p>
          <w:p w14:paraId="76234784" w14:textId="54DDF7CC" w:rsidR="001D1D9B" w:rsidRPr="00986737" w:rsidRDefault="00915C87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03-310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7B8418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996 092.91 zł</w:t>
            </w:r>
          </w:p>
        </w:tc>
      </w:tr>
      <w:tr w:rsidR="001D1D9B" w:rsidRPr="00BB547B" w14:paraId="7802FD0F" w14:textId="77777777" w:rsidTr="00151635">
        <w:tc>
          <w:tcPr>
            <w:tcW w:w="993" w:type="dxa"/>
            <w:shd w:val="clear" w:color="auto" w:fill="auto"/>
            <w:vAlign w:val="center"/>
          </w:tcPr>
          <w:p w14:paraId="42143B00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283669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2ABC1198" w14:textId="19251426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WALKOWIAK Sp</w:t>
            </w:r>
            <w:r w:rsidR="00915C87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0BFBB795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Szkolna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BE8DEB" w14:textId="77777777" w:rsidR="001D1D9B" w:rsidRPr="00986737" w:rsidRDefault="001D1D9B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64-553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575273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123 648.00 zł</w:t>
            </w:r>
          </w:p>
        </w:tc>
      </w:tr>
      <w:tr w:rsidR="001D1D9B" w:rsidRPr="00BB547B" w14:paraId="35A5010E" w14:textId="77777777" w:rsidTr="00151635">
        <w:tc>
          <w:tcPr>
            <w:tcW w:w="993" w:type="dxa"/>
            <w:shd w:val="clear" w:color="auto" w:fill="auto"/>
            <w:vAlign w:val="center"/>
          </w:tcPr>
          <w:p w14:paraId="25B32F3F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285508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3453093F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Okręgowa Spółdzielnia Mleczarska w Śremie</w:t>
            </w:r>
          </w:p>
          <w:p w14:paraId="70967A98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Mickiewicza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EA08B6" w14:textId="77777777" w:rsidR="001D1D9B" w:rsidRPr="00986737" w:rsidRDefault="001D1D9B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63-100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Śrem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5D12BF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704 256.00 zł</w:t>
            </w:r>
          </w:p>
        </w:tc>
      </w:tr>
      <w:tr w:rsidR="001D1D9B" w:rsidRPr="00BB547B" w14:paraId="12B1C066" w14:textId="77777777" w:rsidTr="00151635">
        <w:tc>
          <w:tcPr>
            <w:tcW w:w="993" w:type="dxa"/>
            <w:shd w:val="clear" w:color="auto" w:fill="auto"/>
            <w:vAlign w:val="center"/>
          </w:tcPr>
          <w:p w14:paraId="16263D7F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11E895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4E1485DA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Spółdzielnia Mleczarska MLEKOVITA</w:t>
            </w:r>
          </w:p>
          <w:p w14:paraId="045FE15A" w14:textId="3967F581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Ludowa 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54F569" w14:textId="77777777" w:rsidR="001D1D9B" w:rsidRPr="00986737" w:rsidRDefault="001D1D9B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18-200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Wysokie Mazowieckie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57B46E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686 085.70 zł</w:t>
            </w:r>
          </w:p>
        </w:tc>
      </w:tr>
      <w:tr w:rsidR="001D1D9B" w:rsidRPr="00BB547B" w14:paraId="3ED2DFC3" w14:textId="77777777" w:rsidTr="00151635">
        <w:tc>
          <w:tcPr>
            <w:tcW w:w="993" w:type="dxa"/>
            <w:shd w:val="clear" w:color="auto" w:fill="auto"/>
            <w:vAlign w:val="center"/>
          </w:tcPr>
          <w:p w14:paraId="482EB3D7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B60E14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5D470056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Firma Usługowo Handlowa Bogdan Butor</w:t>
            </w:r>
          </w:p>
          <w:p w14:paraId="07E4D2BD" w14:textId="37726CB6" w:rsidR="001D1D9B" w:rsidRPr="00986737" w:rsidRDefault="00134233" w:rsidP="00F70DB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34233">
              <w:rPr>
                <w:rFonts w:ascii="Arial" w:hAnsi="Arial" w:cs="Arial"/>
                <w:sz w:val="24"/>
                <w:szCs w:val="24"/>
              </w:rPr>
              <w:t>Prężyńska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1D9B" w:rsidRPr="001D1D9B">
              <w:rPr>
                <w:rFonts w:ascii="Arial" w:hAnsi="Arial" w:cs="Arial"/>
                <w:sz w:val="24"/>
                <w:szCs w:val="24"/>
              </w:rPr>
              <w:t>17</w:t>
            </w:r>
            <w:r w:rsidR="001D1D9B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755AEC" w14:textId="77777777" w:rsidR="001D1D9B" w:rsidRPr="00986737" w:rsidRDefault="001D1D9B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48-200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Prudnik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2E0DC3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125 580.00 zł</w:t>
            </w:r>
          </w:p>
        </w:tc>
      </w:tr>
      <w:tr w:rsidR="001D1D9B" w:rsidRPr="00BB547B" w14:paraId="577E9C12" w14:textId="77777777" w:rsidTr="00151635">
        <w:tc>
          <w:tcPr>
            <w:tcW w:w="993" w:type="dxa"/>
            <w:shd w:val="clear" w:color="auto" w:fill="auto"/>
            <w:vAlign w:val="center"/>
          </w:tcPr>
          <w:p w14:paraId="3ADF0139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3EC931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3BB91C57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1D9B">
              <w:rPr>
                <w:rFonts w:ascii="Arial" w:hAnsi="Arial" w:cs="Arial"/>
                <w:sz w:val="24"/>
                <w:szCs w:val="24"/>
              </w:rPr>
              <w:t>Adkonis</w:t>
            </w:r>
            <w:proofErr w:type="spellEnd"/>
            <w:r w:rsidRPr="001D1D9B">
              <w:rPr>
                <w:rFonts w:ascii="Arial" w:hAnsi="Arial" w:cs="Arial"/>
                <w:sz w:val="24"/>
                <w:szCs w:val="24"/>
              </w:rPr>
              <w:t xml:space="preserve"> Ferma Kur Węglewo Sp. z o.o.</w:t>
            </w:r>
          </w:p>
          <w:p w14:paraId="478110A5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Węglewo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252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685804" w14:textId="77777777" w:rsidR="001D1D9B" w:rsidRPr="00986737" w:rsidRDefault="001D1D9B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77-200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1D9B">
              <w:rPr>
                <w:rFonts w:ascii="Arial" w:hAnsi="Arial" w:cs="Arial"/>
                <w:sz w:val="24"/>
                <w:szCs w:val="24"/>
              </w:rPr>
              <w:t>Węglewo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0575A1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123 648.00 zł</w:t>
            </w:r>
          </w:p>
        </w:tc>
      </w:tr>
      <w:tr w:rsidR="001D1D9B" w:rsidRPr="00BB547B" w14:paraId="4F2166D8" w14:textId="77777777" w:rsidTr="00151635">
        <w:tc>
          <w:tcPr>
            <w:tcW w:w="993" w:type="dxa"/>
            <w:shd w:val="clear" w:color="auto" w:fill="auto"/>
            <w:vAlign w:val="center"/>
          </w:tcPr>
          <w:p w14:paraId="2F363EAC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0F280C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13802CDA" w14:textId="77777777" w:rsidR="001D1D9B" w:rsidRPr="00986737" w:rsidRDefault="001D1D9B" w:rsidP="00F70DB7">
            <w:pPr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Gospodarstwo Rolne Zdzisław Lasocki Będlewo</w:t>
            </w:r>
          </w:p>
          <w:p w14:paraId="37456E87" w14:textId="3A58770A" w:rsidR="001D1D9B" w:rsidRPr="00986737" w:rsidRDefault="00702E0E" w:rsidP="00F70D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Mosińska 9</w:t>
            </w:r>
          </w:p>
          <w:p w14:paraId="7DAE07E2" w14:textId="38CF37E4" w:rsidR="001D1D9B" w:rsidRPr="00986737" w:rsidRDefault="00702E0E" w:rsidP="00F70DB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62-060</w:t>
            </w:r>
            <w:r w:rsidR="001D1D9B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1D9B" w:rsidRPr="001D1D9B">
              <w:rPr>
                <w:rFonts w:ascii="Arial" w:hAnsi="Arial" w:cs="Arial"/>
                <w:sz w:val="24"/>
                <w:szCs w:val="24"/>
              </w:rPr>
              <w:t>Będlewo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7156F3" w14:textId="77777777" w:rsidR="001D1D9B" w:rsidRPr="00986737" w:rsidRDefault="001D1D9B" w:rsidP="00F70D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D9B">
              <w:rPr>
                <w:rFonts w:ascii="Arial" w:hAnsi="Arial" w:cs="Arial"/>
                <w:sz w:val="24"/>
                <w:szCs w:val="24"/>
              </w:rPr>
              <w:t>120 096.80 zł</w:t>
            </w:r>
          </w:p>
        </w:tc>
      </w:tr>
    </w:tbl>
    <w:p w14:paraId="126CE19A" w14:textId="77777777" w:rsidR="00F70DB7" w:rsidRDefault="00F70DB7" w:rsidP="00F70DB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F3BA519" w14:textId="77777777" w:rsidR="00F70DB7" w:rsidRDefault="00F70DB7" w:rsidP="00F70DB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F7339A5" w14:textId="7617844E" w:rsidR="00A80738" w:rsidRDefault="00A80738" w:rsidP="00F70DB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EDA3D53" w14:textId="77777777" w:rsidR="00702E0E" w:rsidRDefault="00702E0E" w:rsidP="00F70DB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5F9354A" w14:textId="77777777" w:rsidR="00702E0E" w:rsidRPr="00756533" w:rsidRDefault="00702E0E" w:rsidP="00702E0E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147E22F7" w14:textId="77777777" w:rsidR="00702E0E" w:rsidRPr="002C70B2" w:rsidRDefault="00702E0E" w:rsidP="00702E0E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856B51D" w14:textId="77777777" w:rsidR="00702E0E" w:rsidRPr="00BB547B" w:rsidRDefault="00702E0E" w:rsidP="00F70DB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02E0E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F41E9" w14:textId="77777777" w:rsidR="00C847E1" w:rsidRDefault="00C847E1">
      <w:r>
        <w:separator/>
      </w:r>
    </w:p>
  </w:endnote>
  <w:endnote w:type="continuationSeparator" w:id="0">
    <w:p w14:paraId="4EC8F496" w14:textId="77777777" w:rsidR="00C847E1" w:rsidRDefault="00C8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778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9B9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BA87E" w14:textId="50F90AA5" w:rsidR="00986737" w:rsidRPr="00986737" w:rsidRDefault="00702E0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D166C3" wp14:editId="7208A6E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2B78E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7BA84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01B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7FF480" w14:textId="77777777" w:rsidR="009F189D" w:rsidRDefault="009F189D">
    <w:pPr>
      <w:pStyle w:val="Stopka"/>
      <w:tabs>
        <w:tab w:val="clear" w:pos="4536"/>
      </w:tabs>
      <w:jc w:val="center"/>
    </w:pPr>
  </w:p>
  <w:p w14:paraId="78D3BA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7983A" w14:textId="77777777" w:rsidR="00C847E1" w:rsidRDefault="00C847E1">
      <w:r>
        <w:separator/>
      </w:r>
    </w:p>
  </w:footnote>
  <w:footnote w:type="continuationSeparator" w:id="0">
    <w:p w14:paraId="2A442AE1" w14:textId="77777777" w:rsidR="00C847E1" w:rsidRDefault="00C84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CAABE" w14:textId="77777777" w:rsidR="001D1D9B" w:rsidRDefault="001D1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1D8DA" w14:textId="77777777" w:rsidR="001D1D9B" w:rsidRDefault="001D1D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120D" w14:textId="77777777" w:rsidR="001D1D9B" w:rsidRDefault="001D1D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7E1"/>
    <w:rsid w:val="00007727"/>
    <w:rsid w:val="00017720"/>
    <w:rsid w:val="00035488"/>
    <w:rsid w:val="000D7F25"/>
    <w:rsid w:val="000E00E5"/>
    <w:rsid w:val="00134233"/>
    <w:rsid w:val="00151635"/>
    <w:rsid w:val="00173B20"/>
    <w:rsid w:val="001C69FF"/>
    <w:rsid w:val="001D1D9B"/>
    <w:rsid w:val="0023318D"/>
    <w:rsid w:val="003849AF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02E0E"/>
    <w:rsid w:val="00843263"/>
    <w:rsid w:val="00861E75"/>
    <w:rsid w:val="00915C87"/>
    <w:rsid w:val="00986737"/>
    <w:rsid w:val="009D19BD"/>
    <w:rsid w:val="009F189D"/>
    <w:rsid w:val="00A80738"/>
    <w:rsid w:val="00BB547B"/>
    <w:rsid w:val="00C236D3"/>
    <w:rsid w:val="00C659E2"/>
    <w:rsid w:val="00C82837"/>
    <w:rsid w:val="00C847E1"/>
    <w:rsid w:val="00CA3D66"/>
    <w:rsid w:val="00CB0802"/>
    <w:rsid w:val="00D665F5"/>
    <w:rsid w:val="00D7128F"/>
    <w:rsid w:val="00EA3476"/>
    <w:rsid w:val="00F16C60"/>
    <w:rsid w:val="00F70DB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AFAC7"/>
  <w15:chartTrackingRefBased/>
  <w15:docId w15:val="{10E26290-2F97-4335-8B9B-944CBD7D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4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53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34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8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92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73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63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27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0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40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5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2025-06-06T08:28:00Z</cp:lastPrinted>
  <dcterms:created xsi:type="dcterms:W3CDTF">2025-06-06T08:28:00Z</dcterms:created>
  <dcterms:modified xsi:type="dcterms:W3CDTF">2025-06-06T08:28:00Z</dcterms:modified>
</cp:coreProperties>
</file>