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28427D" w14:textId="18D1091B" w:rsidR="00D62E6E" w:rsidRPr="00926B32" w:rsidRDefault="005C074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,,Zakup </w:t>
            </w:r>
            <w:r w:rsidR="0054485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łóżek szpitalnych z materacem i stolikiem przyłóżkowym – </w:t>
            </w:r>
            <w:r w:rsidR="00544859"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2 zadania</w:t>
            </w: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”,</w:t>
            </w: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82122" w14:textId="7745C868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C0748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="00544859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218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6</cp:revision>
  <cp:lastPrinted>2010-01-07T09:39:00Z</cp:lastPrinted>
  <dcterms:created xsi:type="dcterms:W3CDTF">2025-03-10T08:55:00Z</dcterms:created>
  <dcterms:modified xsi:type="dcterms:W3CDTF">2025-06-05T06:41:00Z</dcterms:modified>
</cp:coreProperties>
</file>