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71426E" w:rsidRDefault="00D62E6E" w:rsidP="0036736F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71426E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71426E" w:rsidRPr="0071426E">
        <w:rPr>
          <w:rFonts w:ascii="Arial Narrow" w:eastAsia="Times New Roman" w:hAnsi="Arial Narrow" w:cs="Arial"/>
          <w:bCs/>
          <w:szCs w:val="20"/>
          <w:lang w:eastAsia="pl-PL"/>
        </w:rPr>
        <w:t>2</w:t>
      </w:r>
      <w:r w:rsidRPr="0071426E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D62E6E" w:rsidRPr="0071426E" w:rsidTr="0071426E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7142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1426E">
              <w:rPr>
                <w:rFonts w:ascii="Arial Narrow" w:hAnsi="Arial Narrow" w:cs="Arial"/>
                <w:b/>
                <w:szCs w:val="24"/>
              </w:rPr>
              <w:t>Wykonawca</w:t>
            </w:r>
            <w:r w:rsidRPr="0071426E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71426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71426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1426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71426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71426E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71426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71426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71426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62E6E" w:rsidRPr="0071426E" w:rsidTr="0071426E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7142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1426E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71426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71426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142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71426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71426E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71426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ED2340" w:rsidRPr="0071426E" w:rsidTr="007142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D2340" w:rsidRPr="0071426E" w:rsidRDefault="00ED2340" w:rsidP="00F12AD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ED2340" w:rsidRPr="0071426E" w:rsidRDefault="00ED2340" w:rsidP="00F12AD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sz w:val="20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:rsidR="00ED2340" w:rsidRPr="0071426E" w:rsidRDefault="00ED2340" w:rsidP="00F12AD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D2340" w:rsidRPr="0071426E" w:rsidRDefault="00ED2340" w:rsidP="00F12AD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71426E" w:rsidRDefault="00ED2340" w:rsidP="007142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1426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71426E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71426E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71426E" w:rsidTr="00D62E6E">
        <w:tc>
          <w:tcPr>
            <w:tcW w:w="2269" w:type="dxa"/>
            <w:shd w:val="clear" w:color="auto" w:fill="auto"/>
          </w:tcPr>
          <w:p w:rsidR="00D62E6E" w:rsidRPr="007142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71426E" w:rsidRDefault="0036736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36736F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sprzętu medycznego w ramach projektu grantowego nr FENX.06.01-IP.03-0001/23 pod nazwą: "Wsparcie podstawowej opieki zdrowotnej (POZ)"</w:t>
            </w:r>
          </w:p>
        </w:tc>
      </w:tr>
      <w:tr w:rsidR="00ED2340" w:rsidRPr="0071426E" w:rsidTr="00F12ADD">
        <w:tc>
          <w:tcPr>
            <w:tcW w:w="2269" w:type="dxa"/>
            <w:shd w:val="clear" w:color="auto" w:fill="auto"/>
          </w:tcPr>
          <w:p w:rsidR="00ED2340" w:rsidRPr="0071426E" w:rsidRDefault="00ED2340" w:rsidP="00F12AD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2340" w:rsidRPr="0071426E" w:rsidRDefault="00ED2340" w:rsidP="00F12AD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54/2025</w:t>
            </w:r>
          </w:p>
        </w:tc>
      </w:tr>
    </w:tbl>
    <w:p w:rsidR="00BC121E" w:rsidRPr="0071426E" w:rsidRDefault="00ED234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71426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71426E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71426E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71426E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71426E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71426E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71426E" w:rsidRDefault="0093614F" w:rsidP="0036736F">
      <w:pPr>
        <w:spacing w:after="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71426E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53pt;height:17.25pt" o:ole="">
            <v:imagedata r:id="rId8" o:title=""/>
          </v:shape>
          <w:control r:id="rId9" w:name="OptionButton211" w:shapeid="_x0000_i1033"/>
        </w:object>
      </w:r>
      <w:r w:rsidR="00BC121E" w:rsidRPr="0071426E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71426E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71426E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3030B3" w:rsidRPr="0071426E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="00BC121E" w:rsidRPr="0071426E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71426E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71426E" w:rsidRDefault="0093614F" w:rsidP="0036736F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1426E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71426E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71426E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36736F">
        <w:rPr>
          <w:rFonts w:ascii="Arial Narrow" w:eastAsia="Times New Roman" w:hAnsi="Arial Narrow" w:cs="Arial"/>
          <w:szCs w:val="24"/>
          <w:lang w:eastAsia="pl-PL"/>
        </w:rPr>
        <w:t xml:space="preserve">o ochronie konkurencji i </w:t>
      </w:r>
      <w:r w:rsidR="00BC121E" w:rsidRPr="0071426E">
        <w:rPr>
          <w:rFonts w:ascii="Arial Narrow" w:eastAsia="Times New Roman" w:hAnsi="Arial Narrow" w:cs="Arial"/>
          <w:szCs w:val="24"/>
          <w:lang w:eastAsia="pl-PL"/>
        </w:rPr>
        <w:t>konsumentów (</w:t>
      </w:r>
      <w:r w:rsidR="003030B3" w:rsidRPr="0071426E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="00BC121E" w:rsidRPr="0071426E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71426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1426E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91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0"/>
        <w:gridCol w:w="2800"/>
        <w:gridCol w:w="5683"/>
      </w:tblGrid>
      <w:tr w:rsidR="00BC121E" w:rsidRPr="0071426E" w:rsidTr="0036736F">
        <w:trPr>
          <w:trHeight w:val="2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1426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1426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1426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71426E" w:rsidTr="0036736F">
        <w:trPr>
          <w:trHeight w:val="3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1426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1426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1426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71426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71426E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71426E" w:rsidRDefault="00BC121E" w:rsidP="0036736F">
      <w:pPr>
        <w:widowControl w:val="0"/>
        <w:adjustRightInd w:val="0"/>
        <w:spacing w:after="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71426E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1426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71426E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71426E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71426E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71426E" w:rsidTr="00620E37">
        <w:tc>
          <w:tcPr>
            <w:tcW w:w="2660" w:type="dxa"/>
            <w:shd w:val="clear" w:color="auto" w:fill="auto"/>
          </w:tcPr>
          <w:p w:rsidR="00BC121E" w:rsidRPr="007142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71426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71426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71426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71426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7142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7142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1426E" w:rsidRDefault="00844A96" w:rsidP="00ED234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1426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ED2340" w:rsidRPr="0071426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71426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71426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71426E" w:rsidRDefault="00106AC7" w:rsidP="0036736F">
      <w:pPr>
        <w:rPr>
          <w:rFonts w:ascii="Arial Narrow" w:hAnsi="Arial Narrow"/>
          <w:sz w:val="20"/>
        </w:rPr>
      </w:pPr>
    </w:p>
    <w:sectPr w:rsidR="00106AC7" w:rsidRPr="0071426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0D1" w:rsidRDefault="00E860D1">
      <w:r>
        <w:separator/>
      </w:r>
    </w:p>
  </w:endnote>
  <w:endnote w:type="continuationSeparator" w:id="1">
    <w:p w:rsidR="00E860D1" w:rsidRDefault="00E86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3614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3614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3614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3614F">
      <w:rPr>
        <w:rStyle w:val="Numerstrony"/>
        <w:rFonts w:ascii="Arial" w:hAnsi="Arial"/>
        <w:sz w:val="18"/>
        <w:szCs w:val="18"/>
      </w:rPr>
      <w:fldChar w:fldCharType="separate"/>
    </w:r>
    <w:r w:rsidR="00446934">
      <w:rPr>
        <w:rStyle w:val="Numerstrony"/>
        <w:rFonts w:ascii="Arial" w:hAnsi="Arial"/>
        <w:noProof/>
        <w:sz w:val="18"/>
        <w:szCs w:val="18"/>
      </w:rPr>
      <w:t>1</w:t>
    </w:r>
    <w:r w:rsidR="0093614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3614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3614F">
      <w:rPr>
        <w:rStyle w:val="Numerstrony"/>
        <w:rFonts w:ascii="Arial" w:hAnsi="Arial"/>
        <w:sz w:val="18"/>
        <w:szCs w:val="18"/>
      </w:rPr>
      <w:fldChar w:fldCharType="separate"/>
    </w:r>
    <w:r w:rsidR="00446934">
      <w:rPr>
        <w:rStyle w:val="Numerstrony"/>
        <w:rFonts w:ascii="Arial" w:hAnsi="Arial"/>
        <w:noProof/>
        <w:sz w:val="18"/>
        <w:szCs w:val="18"/>
      </w:rPr>
      <w:t>1</w:t>
    </w:r>
    <w:r w:rsidR="0093614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340" w:rsidRDefault="00ED23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0D1" w:rsidRDefault="00E860D1">
      <w:r>
        <w:separator/>
      </w:r>
    </w:p>
  </w:footnote>
  <w:footnote w:type="continuationSeparator" w:id="1">
    <w:p w:rsidR="00E860D1" w:rsidRDefault="00E860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340" w:rsidRDefault="00ED23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340" w:rsidRDefault="00ED234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340" w:rsidRDefault="00ED234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34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6736F"/>
    <w:rsid w:val="003E5D20"/>
    <w:rsid w:val="003F6927"/>
    <w:rsid w:val="00415097"/>
    <w:rsid w:val="00422381"/>
    <w:rsid w:val="0043102D"/>
    <w:rsid w:val="00446934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426E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614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12C9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860D1"/>
    <w:rsid w:val="00E9061B"/>
    <w:rsid w:val="00EB5766"/>
    <w:rsid w:val="00EC667E"/>
    <w:rsid w:val="00ED2340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235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2025-06-05T10:48:00Z</cp:lastPrinted>
  <dcterms:created xsi:type="dcterms:W3CDTF">2025-05-27T07:59:00Z</dcterms:created>
  <dcterms:modified xsi:type="dcterms:W3CDTF">2025-06-05T10:48:00Z</dcterms:modified>
</cp:coreProperties>
</file>