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CCEC880" w14:textId="6FB8D8D7" w:rsidR="00281DC6" w:rsidRPr="00D0590E" w:rsidRDefault="00CE19C5" w:rsidP="00D0590E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CE19C5">
        <w:rPr>
          <w:b/>
          <w:bCs/>
        </w:rPr>
        <w:t>Modernizacja oświetlenia wewnętrznego i zewnętrznego, WLZ rozdzielnic wewnętrznych oraz montaż platformy dla niepełnosprawnych i windy kuchennej w ramach zadania "Realizacja zaleceń pokontrolnych SANEPOD-u wraz z dalszą modernizacją pomieszczeń w WCR na potrzeby działalności Oddziału Rehabilitacji Ogólnoustrojowej, Neurologicznej i Kardiologicznej - Filia nr 3"</w:t>
      </w:r>
      <w:r>
        <w:rPr>
          <w:b/>
          <w:bCs/>
        </w:rPr>
        <w:t xml:space="preserve"> </w:t>
      </w:r>
      <w:r w:rsidR="00281DC6" w:rsidRPr="00CE19C5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483DF5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D0590E" w:rsidRPr="00281DC6">
              <w:rPr>
                <w:rFonts w:eastAsia="Calibri"/>
                <w:sz w:val="22"/>
                <w:szCs w:val="22"/>
              </w:rPr>
              <w:t>Wykonawcy</w:t>
            </w:r>
            <w:r w:rsidRPr="00281DC6">
              <w:br/>
              <w:t>(</w:t>
            </w:r>
            <w:r w:rsidR="00D0590E">
              <w:t xml:space="preserve">ulica, kod, miejscowość,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83E693D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</w:t>
      </w:r>
      <w:r w:rsidRPr="000F24B7">
        <w:t>Warunków Zamówienia</w:t>
      </w:r>
      <w:r w:rsidR="00A641B1" w:rsidRPr="000F24B7">
        <w:t xml:space="preserve">, </w:t>
      </w:r>
      <w:r w:rsidR="00CE19C5" w:rsidRPr="000F24B7">
        <w:t>przedmiarami</w:t>
      </w:r>
      <w:r w:rsidR="00A641B1" w:rsidRPr="000F24B7">
        <w:t xml:space="preserve"> </w:t>
      </w:r>
      <w:r w:rsidR="004858D2" w:rsidRPr="000F24B7">
        <w:t xml:space="preserve">oraz </w:t>
      </w:r>
      <w:r w:rsidR="001F5C81" w:rsidRPr="000F24B7">
        <w:t>wzorem</w:t>
      </w:r>
      <w:r w:rsidR="004858D2" w:rsidRPr="000F24B7">
        <w:t xml:space="preserve"> umowy</w:t>
      </w:r>
      <w:r w:rsidRPr="000F24B7">
        <w:t>, stosując niżej wymienione</w:t>
      </w:r>
      <w:r w:rsidRPr="00432505">
        <w:t xml:space="preserve">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23731C4A" w14:textId="3242E46E" w:rsidR="0048160C" w:rsidRPr="008634E0" w:rsidRDefault="0048160C" w:rsidP="0048160C">
      <w:pPr>
        <w:ind w:hanging="284"/>
        <w:jc w:val="both"/>
      </w:pPr>
      <w:r w:rsidRPr="008634E0">
        <w:t xml:space="preserve">     </w:t>
      </w:r>
      <w:r>
        <w:t>S</w:t>
      </w:r>
      <w:r w:rsidRPr="008634E0">
        <w:t>tawka  podatku VAT wynosi  ...</w:t>
      </w:r>
      <w:r w:rsidR="003A09E2">
        <w:t>..</w:t>
      </w:r>
      <w:r w:rsidRPr="008634E0">
        <w:t>...%</w:t>
      </w:r>
      <w:r>
        <w:t xml:space="preserve">, </w:t>
      </w:r>
      <w:r w:rsidRPr="008634E0">
        <w:t>kwota podatku VAT wynosi ..............</w:t>
      </w:r>
      <w:r w:rsidR="003A09E2">
        <w:t>...........</w:t>
      </w:r>
      <w:r w:rsidRPr="008634E0">
        <w:t>.......... zł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30DF11A0" w:rsidR="00925288" w:rsidRPr="00BD55C8" w:rsidRDefault="00BD55C8" w:rsidP="003A09E2">
      <w:pPr>
        <w:jc w:val="both"/>
        <w:rPr>
          <w:b/>
          <w:bCs/>
        </w:rPr>
      </w:pPr>
      <w:bookmarkStart w:id="4" w:name="_Hlk51753816"/>
      <w:bookmarkStart w:id="5" w:name="_Hlk50105795"/>
      <w:bookmarkEnd w:id="3"/>
      <w:r w:rsidRPr="00BD55C8">
        <w:rPr>
          <w:b/>
          <w:bCs/>
        </w:rPr>
        <w:t>Czas realizacji zadania (skrócenie terminu wykonania)</w:t>
      </w:r>
      <w:r w:rsidR="001675BC">
        <w:t xml:space="preserve"> (II kryterium punktowe)</w:t>
      </w:r>
      <w:r w:rsidR="00925288" w:rsidRPr="00CA2EB7">
        <w:t xml:space="preserve">: </w:t>
      </w:r>
      <w:r w:rsidR="00960DE7">
        <w:t>…………………</w:t>
      </w:r>
      <w:r w:rsidR="009C2D96">
        <w:t xml:space="preserve"> </w:t>
      </w:r>
      <w:r w:rsidR="003A09E2">
        <w:t xml:space="preserve">(należy wpisać: </w:t>
      </w:r>
      <w:r w:rsidR="003A09E2" w:rsidRPr="003A09E2">
        <w:t>bez skrócenia</w:t>
      </w:r>
      <w:r w:rsidR="003A09E2">
        <w:t>/</w:t>
      </w:r>
      <w:r w:rsidR="003A09E2" w:rsidRPr="003A09E2">
        <w:t>skrócenie terminu o 1 tydzień</w:t>
      </w:r>
      <w:r w:rsidR="003A09E2">
        <w:t>/</w:t>
      </w:r>
      <w:r w:rsidR="003A09E2" w:rsidRPr="003A09E2">
        <w:t>skrócenie terminu o 2 tygodnie</w:t>
      </w:r>
      <w:r w:rsidR="003A09E2">
        <w:t>)</w:t>
      </w:r>
      <w:r w:rsidR="003A09E2" w:rsidRPr="003A09E2">
        <w:t xml:space="preserve"> </w:t>
      </w:r>
      <w:r w:rsidR="00925288" w:rsidRPr="00CA2EB7">
        <w:t>od daty zawarcia umowy</w:t>
      </w:r>
      <w:r w:rsidR="001675BC">
        <w:t>.</w:t>
      </w:r>
    </w:p>
    <w:p w14:paraId="2F565327" w14:textId="77777777" w:rsidR="00925288" w:rsidRPr="00CA2EB7" w:rsidRDefault="00925288" w:rsidP="003A09E2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7B52EB30" w:rsidR="00925288" w:rsidRDefault="00A641B1" w:rsidP="003A09E2">
      <w:pPr>
        <w:jc w:val="both"/>
      </w:pPr>
      <w:r>
        <w:rPr>
          <w:b/>
        </w:rPr>
        <w:t>Gwarancja</w:t>
      </w:r>
      <w:r w:rsidR="001675BC">
        <w:rPr>
          <w:b/>
        </w:rPr>
        <w:t xml:space="preserve"> </w:t>
      </w:r>
      <w:r w:rsidR="001675BC">
        <w:t>(III kryterium punktowe)</w:t>
      </w:r>
      <w:r w:rsidR="00925288" w:rsidRPr="005811FB">
        <w:rPr>
          <w:b/>
        </w:rPr>
        <w:t>:</w:t>
      </w:r>
      <w:r w:rsidR="00925288" w:rsidRPr="004C0B18">
        <w:t xml:space="preserve"> ……………</w:t>
      </w:r>
      <w:r w:rsidR="00BD55C8">
        <w:t xml:space="preserve"> miesięcy</w:t>
      </w:r>
      <w:r w:rsidR="00925288" w:rsidRPr="004C0B18">
        <w:t xml:space="preserve"> </w:t>
      </w:r>
      <w:r w:rsidR="001675BC">
        <w:t>(</w:t>
      </w:r>
      <w:r w:rsidR="00BD55C8" w:rsidRPr="00BD55C8">
        <w:rPr>
          <w:bCs/>
          <w:iCs/>
        </w:rPr>
        <w:t xml:space="preserve">podać jednoznacznie z cyfry ile zgodnie z pkt. 21 </w:t>
      </w:r>
      <w:r w:rsidR="00BD55C8">
        <w:rPr>
          <w:bCs/>
          <w:iCs/>
        </w:rPr>
        <w:t>SWZ</w:t>
      </w:r>
      <w:r w:rsidR="00BD55C8">
        <w:rPr>
          <w:bCs/>
          <w:iCs/>
          <w:u w:val="single"/>
        </w:rPr>
        <w:t>)</w:t>
      </w:r>
      <w:r w:rsidR="001675BC">
        <w:t xml:space="preserve"> </w:t>
      </w:r>
      <w:r w:rsidR="00925288">
        <w:t>od daty podpisania protokołu odbioru</w:t>
      </w:r>
      <w:r w:rsidR="00432505">
        <w:t>.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7EA77EF0" w14:textId="77777777" w:rsidR="00960DE7" w:rsidRPr="00B34EF5" w:rsidRDefault="00960DE7" w:rsidP="00960DE7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7ABDBEE3" w14:textId="77777777" w:rsidR="00960DE7" w:rsidRPr="00B34EF5" w:rsidRDefault="00960DE7" w:rsidP="00960DE7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C50F47D" w14:textId="77777777" w:rsidR="00960DE7" w:rsidRPr="00B34EF5" w:rsidRDefault="00960DE7" w:rsidP="00960DE7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03A26" w14:textId="77777777" w:rsidR="00960DE7" w:rsidRPr="00B34EF5" w:rsidRDefault="00960DE7" w:rsidP="00960DE7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71839C5E" w14:textId="77777777" w:rsidR="00960DE7" w:rsidRPr="00B34EF5" w:rsidRDefault="00960DE7" w:rsidP="00960DE7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6112B6CF" w14:textId="77777777" w:rsidR="00960DE7" w:rsidRPr="00B34EF5" w:rsidRDefault="00960DE7" w:rsidP="00960DE7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25FC1C5C" w14:textId="77777777" w:rsidR="00960DE7" w:rsidRPr="00B34EF5" w:rsidRDefault="00960DE7" w:rsidP="00960DE7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53D8C43F" w14:textId="77777777" w:rsidR="00960DE7" w:rsidRPr="00B34EF5" w:rsidRDefault="00960DE7" w:rsidP="00960DE7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DED8206" w14:textId="77777777" w:rsidR="00960DE7" w:rsidRPr="00B34EF5" w:rsidRDefault="00960DE7" w:rsidP="00960DE7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5BA1F18D" w14:textId="77777777" w:rsidR="00960DE7" w:rsidRPr="00B34EF5" w:rsidRDefault="00960DE7" w:rsidP="00960DE7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6EBC9219" w14:textId="77777777" w:rsidR="00960DE7" w:rsidRPr="00B34EF5" w:rsidRDefault="00960DE7" w:rsidP="00960DE7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533DCE27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051A9ECA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694A5F15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652E8F34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638B148" w14:textId="77777777" w:rsidR="00960DE7" w:rsidRPr="00B34EF5" w:rsidRDefault="00960DE7" w:rsidP="00960DE7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7F5E682" w14:textId="77777777" w:rsidR="00960DE7" w:rsidRPr="00B34EF5" w:rsidRDefault="00960DE7" w:rsidP="00960DE7">
      <w:pPr>
        <w:ind w:firstLine="142"/>
        <w:jc w:val="both"/>
      </w:pPr>
      <w:r w:rsidRPr="00B34EF5">
        <w:t>- formularz cenowy</w:t>
      </w:r>
    </w:p>
    <w:p w14:paraId="7F98CA69" w14:textId="77777777" w:rsidR="00960DE7" w:rsidRDefault="00960DE7" w:rsidP="00960DE7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239A1F66" w14:textId="77777777" w:rsidR="00960DE7" w:rsidRPr="00735932" w:rsidRDefault="00960DE7" w:rsidP="00960DE7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6AB34C44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7B81C017" w14:textId="77777777" w:rsidR="00960DE7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3BB32812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 xml:space="preserve">art. 7 ust. 1 ustawy z dnia 13 kwietnia 2022r. o </w:t>
      </w:r>
      <w:r w:rsidRPr="00735932">
        <w:lastRenderedPageBreak/>
        <w:t>szczególnych rozwiązaniach w zakresie przeciwdziałania wspieraniu agresji na Ukrainę oraz służących ochronie bezpieczeństwa</w:t>
      </w:r>
      <w:r>
        <w:t xml:space="preserve"> narodowego</w:t>
      </w:r>
    </w:p>
    <w:p w14:paraId="6314FBCD" w14:textId="77777777" w:rsidR="00960DE7" w:rsidRPr="00B34EF5" w:rsidRDefault="00960DE7" w:rsidP="00960DE7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370CC954" w14:textId="77777777" w:rsidR="00960DE7" w:rsidRPr="00B34EF5" w:rsidRDefault="00960DE7" w:rsidP="00960DE7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00947DE7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5BAEA6F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64907D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4ABF60F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2AF76F4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17482DB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1DCCEEC4" w14:textId="77777777" w:rsidR="00960DE7" w:rsidRPr="007E27AA" w:rsidRDefault="00960DE7" w:rsidP="00960DE7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59F09B8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8CAC4A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75BA8FE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130CA2D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17C8C7B0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0CA16C47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27C3A242" w14:textId="77777777" w:rsidR="00960DE7" w:rsidRPr="00B34EF5" w:rsidRDefault="00960DE7" w:rsidP="00960DE7">
      <w:pPr>
        <w:pStyle w:val="Tekstpodstawowy2"/>
        <w:rPr>
          <w:szCs w:val="24"/>
          <w:u w:val="dotted"/>
        </w:rPr>
      </w:pPr>
    </w:p>
    <w:p w14:paraId="173475E0" w14:textId="77777777" w:rsidR="00960DE7" w:rsidRPr="00240A85" w:rsidRDefault="00960DE7" w:rsidP="00960DE7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668402B0" w14:textId="1583DC4F" w:rsidR="00281DC6" w:rsidRDefault="00281DC6" w:rsidP="00960DE7">
      <w:pPr>
        <w:spacing w:before="120" w:line="276" w:lineRule="auto"/>
        <w:ind w:left="284"/>
        <w:contextualSpacing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29AD92E" w14:textId="77777777" w:rsidR="00960DE7" w:rsidRDefault="00960DE7" w:rsidP="00960DE7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98AAC81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8088ED3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C7AE179" w:rsidR="00D74BC1" w:rsidRDefault="00281DC6">
    <w:pPr>
      <w:pStyle w:val="Nagwek"/>
    </w:pPr>
    <w:r>
      <w:t>Znak sprawy: SZW/DZP/</w:t>
    </w:r>
    <w:r w:rsidR="00CE19C5">
      <w:t>72</w:t>
    </w:r>
    <w:r w:rsidR="009C2D96">
      <w:t>/202</w:t>
    </w:r>
    <w:r w:rsidR="00D0590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7"/>
  </w:num>
  <w:num w:numId="2" w16cid:durableId="1906186095">
    <w:abstractNumId w:val="35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8"/>
  </w:num>
  <w:num w:numId="7" w16cid:durableId="409469870">
    <w:abstractNumId w:val="25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5"/>
  </w:num>
  <w:num w:numId="11" w16cid:durableId="1438477906">
    <w:abstractNumId w:val="11"/>
  </w:num>
  <w:num w:numId="12" w16cid:durableId="240722652">
    <w:abstractNumId w:val="48"/>
  </w:num>
  <w:num w:numId="13" w16cid:durableId="1976792985">
    <w:abstractNumId w:val="10"/>
  </w:num>
  <w:num w:numId="14" w16cid:durableId="1640645222">
    <w:abstractNumId w:val="50"/>
  </w:num>
  <w:num w:numId="15" w16cid:durableId="194539141">
    <w:abstractNumId w:val="21"/>
  </w:num>
  <w:num w:numId="16" w16cid:durableId="1014115996">
    <w:abstractNumId w:val="26"/>
  </w:num>
  <w:num w:numId="17" w16cid:durableId="45569915">
    <w:abstractNumId w:val="16"/>
  </w:num>
  <w:num w:numId="18" w16cid:durableId="913315008">
    <w:abstractNumId w:val="23"/>
  </w:num>
  <w:num w:numId="19" w16cid:durableId="678582291">
    <w:abstractNumId w:val="7"/>
  </w:num>
  <w:num w:numId="20" w16cid:durableId="1578900274">
    <w:abstractNumId w:val="0"/>
  </w:num>
  <w:num w:numId="21" w16cid:durableId="1374768203">
    <w:abstractNumId w:val="44"/>
  </w:num>
  <w:num w:numId="22" w16cid:durableId="492645822">
    <w:abstractNumId w:val="42"/>
  </w:num>
  <w:num w:numId="23" w16cid:durableId="1260141959">
    <w:abstractNumId w:val="30"/>
  </w:num>
  <w:num w:numId="24" w16cid:durableId="1325469297">
    <w:abstractNumId w:val="38"/>
  </w:num>
  <w:num w:numId="25" w16cid:durableId="831603133">
    <w:abstractNumId w:val="22"/>
  </w:num>
  <w:num w:numId="26" w16cid:durableId="713627480">
    <w:abstractNumId w:val="27"/>
  </w:num>
  <w:num w:numId="27" w16cid:durableId="1508399122">
    <w:abstractNumId w:val="43"/>
  </w:num>
  <w:num w:numId="28" w16cid:durableId="1648706482">
    <w:abstractNumId w:val="29"/>
  </w:num>
  <w:num w:numId="29" w16cid:durableId="1554348830">
    <w:abstractNumId w:val="28"/>
  </w:num>
  <w:num w:numId="30" w16cid:durableId="1663463448">
    <w:abstractNumId w:val="24"/>
  </w:num>
  <w:num w:numId="31" w16cid:durableId="1169753012">
    <w:abstractNumId w:val="47"/>
  </w:num>
  <w:num w:numId="32" w16cid:durableId="633414430">
    <w:abstractNumId w:val="49"/>
  </w:num>
  <w:num w:numId="33" w16cid:durableId="266813225">
    <w:abstractNumId w:val="34"/>
  </w:num>
  <w:num w:numId="34" w16cid:durableId="593133266">
    <w:abstractNumId w:val="32"/>
  </w:num>
  <w:num w:numId="35" w16cid:durableId="1825466200">
    <w:abstractNumId w:val="2"/>
  </w:num>
  <w:num w:numId="36" w16cid:durableId="1701205170">
    <w:abstractNumId w:val="9"/>
  </w:num>
  <w:num w:numId="37" w16cid:durableId="1540976527">
    <w:abstractNumId w:val="31"/>
  </w:num>
  <w:num w:numId="38" w16cid:durableId="2065908881">
    <w:abstractNumId w:val="12"/>
  </w:num>
  <w:num w:numId="39" w16cid:durableId="1147865665">
    <w:abstractNumId w:val="51"/>
  </w:num>
  <w:num w:numId="40" w16cid:durableId="1182159761">
    <w:abstractNumId w:val="6"/>
  </w:num>
  <w:num w:numId="41" w16cid:durableId="171459467">
    <w:abstractNumId w:val="4"/>
  </w:num>
  <w:num w:numId="42" w16cid:durableId="1445155286">
    <w:abstractNumId w:val="52"/>
  </w:num>
  <w:num w:numId="43" w16cid:durableId="1959216376">
    <w:abstractNumId w:val="15"/>
  </w:num>
  <w:num w:numId="44" w16cid:durableId="1606838556">
    <w:abstractNumId w:val="20"/>
  </w:num>
  <w:num w:numId="45" w16cid:durableId="388770110">
    <w:abstractNumId w:val="33"/>
  </w:num>
  <w:num w:numId="46" w16cid:durableId="75444212">
    <w:abstractNumId w:val="45"/>
  </w:num>
  <w:num w:numId="47" w16cid:durableId="2100253761">
    <w:abstractNumId w:val="39"/>
  </w:num>
  <w:num w:numId="48" w16cid:durableId="883641332">
    <w:abstractNumId w:val="3"/>
  </w:num>
  <w:num w:numId="49" w16cid:durableId="1168251843">
    <w:abstractNumId w:val="41"/>
  </w:num>
  <w:num w:numId="50" w16cid:durableId="694960279">
    <w:abstractNumId w:val="46"/>
  </w:num>
  <w:num w:numId="51" w16cid:durableId="1486045478">
    <w:abstractNumId w:val="36"/>
  </w:num>
  <w:num w:numId="52" w16cid:durableId="1987273665">
    <w:abstractNumId w:val="1"/>
  </w:num>
  <w:num w:numId="53" w16cid:durableId="1668971175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F24B7"/>
    <w:rsid w:val="001675BC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09E2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160C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B2F69"/>
    <w:rsid w:val="006E5589"/>
    <w:rsid w:val="00740C0B"/>
    <w:rsid w:val="007717C3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60DE7"/>
    <w:rsid w:val="009971F0"/>
    <w:rsid w:val="009C2D96"/>
    <w:rsid w:val="009C398F"/>
    <w:rsid w:val="009E5297"/>
    <w:rsid w:val="00A35DA2"/>
    <w:rsid w:val="00A45690"/>
    <w:rsid w:val="00A641B1"/>
    <w:rsid w:val="00AC0870"/>
    <w:rsid w:val="00AD4C64"/>
    <w:rsid w:val="00AE19D3"/>
    <w:rsid w:val="00AE55B5"/>
    <w:rsid w:val="00B03F5C"/>
    <w:rsid w:val="00B22D6B"/>
    <w:rsid w:val="00B36CBF"/>
    <w:rsid w:val="00B71BCD"/>
    <w:rsid w:val="00BB3E12"/>
    <w:rsid w:val="00BB7503"/>
    <w:rsid w:val="00BD55C8"/>
    <w:rsid w:val="00BE1621"/>
    <w:rsid w:val="00C02BAF"/>
    <w:rsid w:val="00C336B1"/>
    <w:rsid w:val="00C3420C"/>
    <w:rsid w:val="00CA0475"/>
    <w:rsid w:val="00CA7C6C"/>
    <w:rsid w:val="00CB2BE7"/>
    <w:rsid w:val="00CE19C5"/>
    <w:rsid w:val="00D0590E"/>
    <w:rsid w:val="00D17FD4"/>
    <w:rsid w:val="00D200D8"/>
    <w:rsid w:val="00D710C9"/>
    <w:rsid w:val="00D74BC1"/>
    <w:rsid w:val="00D81677"/>
    <w:rsid w:val="00DA6D45"/>
    <w:rsid w:val="00DD6291"/>
    <w:rsid w:val="00DD785E"/>
    <w:rsid w:val="00E55B32"/>
    <w:rsid w:val="00E57579"/>
    <w:rsid w:val="00E67A95"/>
    <w:rsid w:val="00E93CBB"/>
    <w:rsid w:val="00ED37ED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960DE7"/>
    <w:rPr>
      <w:sz w:val="24"/>
    </w:rPr>
  </w:style>
  <w:style w:type="paragraph" w:styleId="Zwykytekst">
    <w:name w:val="Plain Text"/>
    <w:basedOn w:val="Normalny"/>
    <w:link w:val="ZwykytekstZnak"/>
    <w:rsid w:val="00960DE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960DE7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164</TotalTime>
  <Pages>3</Pages>
  <Words>741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40</cp:revision>
  <cp:lastPrinted>2007-10-05T06:59:00Z</cp:lastPrinted>
  <dcterms:created xsi:type="dcterms:W3CDTF">2022-10-05T12:38:00Z</dcterms:created>
  <dcterms:modified xsi:type="dcterms:W3CDTF">2025-06-09T07:16:00Z</dcterms:modified>
</cp:coreProperties>
</file>