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1296E" w14:textId="0D416EB0" w:rsidR="005103B9" w:rsidRPr="00A90D0E" w:rsidRDefault="002228EF" w:rsidP="002228E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57F3D20" w14:textId="77777777" w:rsidR="00C4103F" w:rsidRPr="0012157F" w:rsidRDefault="007118F0" w:rsidP="002228EF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D58B823" w14:textId="77777777" w:rsidR="006676AE" w:rsidRPr="0012157F" w:rsidRDefault="00FE0349" w:rsidP="002228EF">
      <w:pPr>
        <w:pStyle w:val="Tekstpodstawowy"/>
        <w:spacing w:after="0"/>
        <w:ind w:left="4111"/>
        <w:rPr>
          <w:rFonts w:ascii="Arial" w:hAnsi="Arial" w:cs="Arial"/>
        </w:rPr>
      </w:pPr>
      <w:r w:rsidRPr="00FE0349">
        <w:rPr>
          <w:rFonts w:ascii="Arial" w:hAnsi="Arial" w:cs="Arial"/>
        </w:rPr>
        <w:t>SZPITAL WOJEWÓDZKI W POZNANIU</w:t>
      </w:r>
    </w:p>
    <w:p w14:paraId="6F9CE370" w14:textId="77777777" w:rsidR="006676AE" w:rsidRPr="0012157F" w:rsidRDefault="00FE0349" w:rsidP="002228EF">
      <w:pPr>
        <w:pStyle w:val="Tekstpodstawowy"/>
        <w:spacing w:after="0"/>
        <w:ind w:left="4111"/>
        <w:rPr>
          <w:rFonts w:ascii="Arial" w:hAnsi="Arial" w:cs="Arial"/>
        </w:rPr>
      </w:pPr>
      <w:r w:rsidRPr="00FE0349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FE0349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0CE3FE3" w14:textId="77777777" w:rsidR="00F90CD1" w:rsidRDefault="00FE0349" w:rsidP="002228EF">
      <w:pPr>
        <w:pStyle w:val="Tekstpodstawowy"/>
        <w:spacing w:after="0"/>
        <w:ind w:left="4111"/>
        <w:rPr>
          <w:rFonts w:ascii="Arial" w:hAnsi="Arial" w:cs="Arial"/>
        </w:rPr>
      </w:pPr>
      <w:r w:rsidRPr="00FE0349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FE0349">
        <w:rPr>
          <w:rFonts w:ascii="Arial" w:hAnsi="Arial" w:cs="Arial"/>
        </w:rPr>
        <w:t>Poznań</w:t>
      </w:r>
    </w:p>
    <w:p w14:paraId="3375DF93" w14:textId="77777777" w:rsidR="009169D4" w:rsidRDefault="009169D4" w:rsidP="002228EF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C0EEAD6" w14:textId="77777777" w:rsidR="00C4103F" w:rsidRPr="002578E4" w:rsidRDefault="002578E4" w:rsidP="002228EF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353E4D0" w14:textId="77777777" w:rsidR="002578E4" w:rsidRDefault="002578E4" w:rsidP="002228E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FA479FC" w14:textId="77777777" w:rsidTr="0018769E">
        <w:tc>
          <w:tcPr>
            <w:tcW w:w="2800" w:type="dxa"/>
            <w:shd w:val="clear" w:color="auto" w:fill="auto"/>
          </w:tcPr>
          <w:p w14:paraId="747DEDEE" w14:textId="77777777" w:rsidR="002578E4" w:rsidRPr="00A2540E" w:rsidRDefault="002578E4" w:rsidP="002228E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1DB2BB" w14:textId="77777777" w:rsidR="002578E4" w:rsidRPr="00A2540E" w:rsidRDefault="002578E4" w:rsidP="002228E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5E7FBB" w14:textId="77777777" w:rsidR="002578E4" w:rsidRPr="00A2540E" w:rsidRDefault="002578E4" w:rsidP="002228E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5713EE" w14:textId="77777777" w:rsidR="002578E4" w:rsidRPr="00A2540E" w:rsidRDefault="002578E4" w:rsidP="002228E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6799B15B" w14:textId="77777777" w:rsidTr="0018769E">
        <w:tc>
          <w:tcPr>
            <w:tcW w:w="2800" w:type="dxa"/>
            <w:shd w:val="clear" w:color="auto" w:fill="auto"/>
          </w:tcPr>
          <w:p w14:paraId="13E8A14D" w14:textId="77777777" w:rsidR="002578E4" w:rsidRPr="00A2540E" w:rsidRDefault="002578E4" w:rsidP="002228EF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80B80D" w14:textId="77777777" w:rsidR="002578E4" w:rsidRPr="00A2540E" w:rsidRDefault="002578E4" w:rsidP="002228E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21A397" w14:textId="77777777" w:rsidR="002578E4" w:rsidRPr="00A2540E" w:rsidRDefault="002578E4" w:rsidP="002228E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8D9BAB" w14:textId="77777777" w:rsidR="002578E4" w:rsidRPr="00A2540E" w:rsidRDefault="002578E4" w:rsidP="002228EF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E35DFC8" w14:textId="77777777" w:rsidR="002578E4" w:rsidRPr="002578E4" w:rsidRDefault="002578E4" w:rsidP="002228EF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E0349" w:rsidRPr="0012157F" w14:paraId="5347CCCF" w14:textId="77777777" w:rsidTr="002F3659">
        <w:tc>
          <w:tcPr>
            <w:tcW w:w="9104" w:type="dxa"/>
            <w:shd w:val="clear" w:color="auto" w:fill="D9D9D9"/>
          </w:tcPr>
          <w:p w14:paraId="43D6A877" w14:textId="77777777" w:rsidR="00FE0349" w:rsidRPr="0012157F" w:rsidRDefault="00FE0349" w:rsidP="002228E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D09A889" w14:textId="77777777" w:rsidR="00FE0349" w:rsidRPr="0012157F" w:rsidRDefault="00FE0349" w:rsidP="002228E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E034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E034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E0349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693584E" w14:textId="77777777" w:rsidR="00FE0349" w:rsidRPr="00612283" w:rsidRDefault="00FE0349" w:rsidP="002228E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DAF5538" w14:textId="77777777" w:rsidR="00FE0349" w:rsidRPr="00612283" w:rsidRDefault="00FE0349" w:rsidP="002228E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A65179E" w14:textId="77777777" w:rsidR="00FE0349" w:rsidRPr="0012157F" w:rsidRDefault="00FE0349" w:rsidP="002228EF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488F4D3" w14:textId="77777777" w:rsidR="00E50194" w:rsidRDefault="001F027E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079F1F7" w14:textId="77777777" w:rsidTr="0018769E">
        <w:tc>
          <w:tcPr>
            <w:tcW w:w="2269" w:type="dxa"/>
            <w:shd w:val="clear" w:color="auto" w:fill="auto"/>
          </w:tcPr>
          <w:p w14:paraId="1524EB0B" w14:textId="77777777" w:rsidR="002578E4" w:rsidRPr="00A2540E" w:rsidRDefault="002578E4" w:rsidP="002228E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59B4CD" w14:textId="77777777" w:rsidR="002578E4" w:rsidRPr="00A2540E" w:rsidRDefault="00FE0349" w:rsidP="002228E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03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oświetlenia wewnętrznego i zewnętrznego, WLZ rozdzielnic wewnętrznych oraz montaż platformy dla niepełnosprawnych i windy kuchennej w ramach zadania "Realizacja zaleceń pokontrolnych SANEPOD-u wraz z dalszą modernizacją pomieszczeń w WCR na potrzeby działalności Oddziału Rehabilitacji Ogólnoustrojowej, Neurologicznej i Kardiologicznej - Filia nr 3"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E0349" w:rsidRPr="00A2540E" w14:paraId="65A35F66" w14:textId="77777777" w:rsidTr="002F3659">
        <w:tc>
          <w:tcPr>
            <w:tcW w:w="2269" w:type="dxa"/>
            <w:shd w:val="clear" w:color="auto" w:fill="auto"/>
          </w:tcPr>
          <w:p w14:paraId="2144743D" w14:textId="77777777" w:rsidR="00FE0349" w:rsidRPr="00A2540E" w:rsidRDefault="00FE0349" w:rsidP="002228E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2C0407" w14:textId="77777777" w:rsidR="00FE0349" w:rsidRPr="00A2540E" w:rsidRDefault="00FE0349" w:rsidP="002228E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03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SZW/DZP/72/2025</w:t>
            </w:r>
          </w:p>
        </w:tc>
      </w:tr>
    </w:tbl>
    <w:p w14:paraId="478FCA9C" w14:textId="77777777" w:rsidR="002578E4" w:rsidRDefault="002578E4" w:rsidP="002228E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25C947E" w14:textId="77777777" w:rsidR="00F90CD1" w:rsidRPr="0012157F" w:rsidRDefault="005434B3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E0349" w:rsidRPr="00FE034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D66E481" w14:textId="77777777" w:rsidTr="00650D6C">
        <w:tc>
          <w:tcPr>
            <w:tcW w:w="9104" w:type="dxa"/>
            <w:shd w:val="clear" w:color="auto" w:fill="D9D9D9"/>
          </w:tcPr>
          <w:p w14:paraId="64B98D19" w14:textId="77777777" w:rsidR="00E50194" w:rsidRPr="00650D6C" w:rsidRDefault="00650D6C" w:rsidP="002228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F58FC56" w14:textId="77777777" w:rsidR="00C113BF" w:rsidRPr="0012157F" w:rsidRDefault="00C113BF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3D5300F" w14:textId="77777777" w:rsidR="002426FF" w:rsidRPr="00A44833" w:rsidRDefault="002426FF" w:rsidP="002228EF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4A1677F" w14:textId="77777777" w:rsidR="00023477" w:rsidRPr="006B53D6" w:rsidRDefault="00023477" w:rsidP="002228EF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F0C47E1" w14:textId="77777777" w:rsidR="00023477" w:rsidRPr="00992BD8" w:rsidRDefault="00992BD8" w:rsidP="002228EF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52E6D49" w14:textId="77777777" w:rsidR="00992BD8" w:rsidRPr="00992BD8" w:rsidRDefault="00992BD8" w:rsidP="002228E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1236E9A" w14:textId="77777777" w:rsidR="00023477" w:rsidRDefault="00C113BF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756BEC6" w14:textId="77777777" w:rsidR="007A2BCB" w:rsidRDefault="00992BD8" w:rsidP="002228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5E16793" w14:textId="77777777" w:rsidR="0011306C" w:rsidRDefault="007A2BCB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747CEAE2" w14:textId="77777777" w:rsidR="002228EF" w:rsidRDefault="002228EF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A3CF26E" w14:textId="77777777" w:rsidTr="00CD4DD1">
        <w:tc>
          <w:tcPr>
            <w:tcW w:w="9104" w:type="dxa"/>
            <w:shd w:val="clear" w:color="auto" w:fill="D9D9D9"/>
          </w:tcPr>
          <w:p w14:paraId="634F74B3" w14:textId="77777777" w:rsidR="0011306C" w:rsidRPr="00650D6C" w:rsidRDefault="0011306C" w:rsidP="002228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F2D6C63" w14:textId="77777777" w:rsidR="00D2702A" w:rsidRPr="0012157F" w:rsidRDefault="004F23F7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4C9DF0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3C058" w14:textId="77777777" w:rsidR="00D2702A" w:rsidRPr="0012157F" w:rsidRDefault="00D2702A" w:rsidP="002228E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6DA85" w14:textId="77777777" w:rsidR="00D2702A" w:rsidRPr="0012157F" w:rsidRDefault="00D2702A" w:rsidP="002228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E0349" w:rsidRPr="0012157F" w14:paraId="366F15C7" w14:textId="77777777" w:rsidTr="002F36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E1105" w14:textId="77777777" w:rsidR="00FE0349" w:rsidRPr="0012157F" w:rsidRDefault="00FE0349" w:rsidP="002228E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34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FC1DC" w14:textId="77777777" w:rsidR="00FE0349" w:rsidRPr="0012157F" w:rsidRDefault="00FE0349" w:rsidP="002228E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034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E9CF4FC" w14:textId="77777777" w:rsidR="00FE0349" w:rsidRPr="0012157F" w:rsidRDefault="00FE0349" w:rsidP="002228E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34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FE0349" w:rsidRPr="0012157F" w14:paraId="6D130104" w14:textId="77777777" w:rsidTr="002F36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4FE7" w14:textId="77777777" w:rsidR="00FE0349" w:rsidRPr="0012157F" w:rsidRDefault="00FE0349" w:rsidP="002228E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34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D3E3D" w14:textId="77777777" w:rsidR="00FE0349" w:rsidRPr="0012157F" w:rsidRDefault="00FE0349" w:rsidP="002228E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034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8C7934A" w14:textId="77777777" w:rsidR="00972384" w:rsidRPr="00972384" w:rsidRDefault="00972384" w:rsidP="0097238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38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zdolności technicznej lub zawodowej. </w:t>
            </w:r>
          </w:p>
          <w:p w14:paraId="722E161B" w14:textId="1B6A71E0" w:rsidR="00FE0349" w:rsidRPr="0012157F" w:rsidRDefault="00972384" w:rsidP="0097238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384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  <w:r w:rsidR="00FE0349" w:rsidRPr="00FE034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FE0349" w:rsidRPr="0012157F" w14:paraId="35F475F6" w14:textId="77777777" w:rsidTr="002F36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AF65C" w14:textId="77777777" w:rsidR="00FE0349" w:rsidRPr="0012157F" w:rsidRDefault="00FE0349" w:rsidP="002228E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34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DD4B" w14:textId="77777777" w:rsidR="00FE0349" w:rsidRPr="0012157F" w:rsidRDefault="00FE0349" w:rsidP="002228E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034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E5B7717" w14:textId="77777777" w:rsidR="00FE0349" w:rsidRPr="0012157F" w:rsidRDefault="00FE0349" w:rsidP="002228E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34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FE0349" w:rsidRPr="0012157F" w14:paraId="4A1D2D98" w14:textId="77777777" w:rsidTr="002F36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E3894" w14:textId="77777777" w:rsidR="00FE0349" w:rsidRPr="0012157F" w:rsidRDefault="00FE0349" w:rsidP="002228E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34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D7A47" w14:textId="77777777" w:rsidR="00FE0349" w:rsidRPr="0012157F" w:rsidRDefault="00FE0349" w:rsidP="002228E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034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D38E104" w14:textId="77777777" w:rsidR="00FE0349" w:rsidRPr="0012157F" w:rsidRDefault="00FE0349" w:rsidP="002228E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34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5C6B0392" w14:textId="77777777" w:rsidR="00E21BB4" w:rsidRPr="0012157F" w:rsidRDefault="00257E73" w:rsidP="002228E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074F2B3" w14:textId="77777777" w:rsidR="00E21BB4" w:rsidRPr="00E21BB4" w:rsidRDefault="00E21BB4" w:rsidP="002228E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18F7DC3" w14:textId="77777777" w:rsidR="00C62F57" w:rsidRDefault="00C62F57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8D89FA5" w14:textId="77777777" w:rsidR="00C62F57" w:rsidRDefault="00C62F57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97155E2" w14:textId="77777777" w:rsidR="00721D87" w:rsidRDefault="00E21BB4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BF889E2" w14:textId="77777777" w:rsidR="00721D87" w:rsidRDefault="00E21BB4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8CE6137" w14:textId="77777777" w:rsidR="00721D87" w:rsidRPr="00721D87" w:rsidRDefault="00721D87" w:rsidP="002228E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0746B13" w14:textId="77777777" w:rsidR="00721D87" w:rsidRDefault="00E21BB4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D3C878D" w14:textId="77777777" w:rsidR="00E21BB4" w:rsidRPr="00E21BB4" w:rsidRDefault="00E21BB4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629094A" w14:textId="77777777" w:rsidR="00E21BB4" w:rsidRDefault="00E21BB4" w:rsidP="002228E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F4A018" w14:textId="77777777" w:rsidR="002228EF" w:rsidRPr="00721D87" w:rsidRDefault="002228EF" w:rsidP="002228E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6F55FFEC" w14:textId="77777777" w:rsidR="00C62F57" w:rsidRDefault="00257E73" w:rsidP="002228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EB852A2" w14:textId="77777777" w:rsidTr="00CD4DD1">
        <w:tc>
          <w:tcPr>
            <w:tcW w:w="9104" w:type="dxa"/>
            <w:shd w:val="clear" w:color="auto" w:fill="D9D9D9"/>
          </w:tcPr>
          <w:p w14:paraId="5147E8BC" w14:textId="77777777" w:rsidR="00BE6F04" w:rsidRPr="00650D6C" w:rsidRDefault="00E426EB" w:rsidP="002228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046DEA1" w14:textId="77777777" w:rsidR="00FE4E2B" w:rsidRDefault="00E426EB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5BBFFE3" w14:textId="77777777" w:rsidR="002228EF" w:rsidRPr="00E426EB" w:rsidRDefault="002228EF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D8DE673" w14:textId="77777777" w:rsidTr="00847232">
        <w:tc>
          <w:tcPr>
            <w:tcW w:w="9104" w:type="dxa"/>
            <w:shd w:val="clear" w:color="auto" w:fill="D9D9D9"/>
          </w:tcPr>
          <w:p w14:paraId="09D78ECC" w14:textId="77777777" w:rsidR="00E426EB" w:rsidRPr="00650D6C" w:rsidRDefault="00E426EB" w:rsidP="002228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7CEA86A" w14:textId="77777777" w:rsidR="00E426EB" w:rsidRPr="0012157F" w:rsidRDefault="00E426EB" w:rsidP="002228E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1FADCC" w14:textId="77777777" w:rsidR="00E426EB" w:rsidRPr="00E426EB" w:rsidRDefault="00E426EB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05B22EE" w14:textId="77777777" w:rsidR="00E426EB" w:rsidRPr="00E426EB" w:rsidRDefault="00E426EB" w:rsidP="002228E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357EAA9" w14:textId="77777777" w:rsidR="00E426EB" w:rsidRPr="00FF0EBB" w:rsidRDefault="00E426EB" w:rsidP="002228E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D24C4F" w14:textId="77777777" w:rsidR="00E426EB" w:rsidRPr="00E426EB" w:rsidRDefault="00E426EB" w:rsidP="002228E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4C6305E" w14:textId="77777777" w:rsidR="00E426EB" w:rsidRPr="00FF0EBB" w:rsidRDefault="00E426EB" w:rsidP="002228E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23A4C6F" w14:textId="77777777" w:rsidR="00E426EB" w:rsidRDefault="00E426EB" w:rsidP="002228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930057" w14:textId="77777777" w:rsidR="0012157F" w:rsidRPr="0012157F" w:rsidRDefault="0012157F" w:rsidP="002228E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80BE0D" w14:textId="77777777" w:rsidR="00524951" w:rsidRDefault="00FE4E2B" w:rsidP="002228E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907FEA0" w14:textId="77777777" w:rsidR="00524951" w:rsidRDefault="00524951" w:rsidP="002228EF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2BFEF8F" w14:textId="77777777" w:rsidR="00FE4E2B" w:rsidRPr="0012157F" w:rsidRDefault="00524951" w:rsidP="002228EF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855F399" w14:textId="77777777" w:rsidR="00484F88" w:rsidRPr="0012157F" w:rsidRDefault="006D536F" w:rsidP="002228EF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7916E" w14:textId="77777777" w:rsidR="005059FF" w:rsidRDefault="005059FF" w:rsidP="0038231F">
      <w:pPr>
        <w:spacing w:after="0" w:line="240" w:lineRule="auto"/>
      </w:pPr>
      <w:r>
        <w:separator/>
      </w:r>
    </w:p>
  </w:endnote>
  <w:endnote w:type="continuationSeparator" w:id="0">
    <w:p w14:paraId="63033DE1" w14:textId="77777777" w:rsidR="005059FF" w:rsidRDefault="005059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D3F87" w14:textId="77777777" w:rsidR="00FE0349" w:rsidRDefault="00FE03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3782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945D7B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C0782" w14:textId="77777777" w:rsidR="00FE0349" w:rsidRDefault="00FE03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6D992" w14:textId="77777777" w:rsidR="005059FF" w:rsidRDefault="005059FF" w:rsidP="0038231F">
      <w:pPr>
        <w:spacing w:after="0" w:line="240" w:lineRule="auto"/>
      </w:pPr>
      <w:r>
        <w:separator/>
      </w:r>
    </w:p>
  </w:footnote>
  <w:footnote w:type="continuationSeparator" w:id="0">
    <w:p w14:paraId="436FBECB" w14:textId="77777777" w:rsidR="005059FF" w:rsidRDefault="005059FF" w:rsidP="0038231F">
      <w:pPr>
        <w:spacing w:after="0" w:line="240" w:lineRule="auto"/>
      </w:pPr>
      <w:r>
        <w:continuationSeparator/>
      </w:r>
    </w:p>
  </w:footnote>
  <w:footnote w:id="1">
    <w:p w14:paraId="7C69B37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E16CD3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CBDA4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6809B4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11942" w14:textId="77777777" w:rsidR="00FE0349" w:rsidRDefault="00FE03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C1668" w14:textId="77777777" w:rsidR="00FE0349" w:rsidRDefault="00FE03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3116E" w14:textId="77777777" w:rsidR="00FE0349" w:rsidRDefault="00FE0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221911">
    <w:abstractNumId w:val="11"/>
  </w:num>
  <w:num w:numId="2" w16cid:durableId="1586110792">
    <w:abstractNumId w:val="0"/>
  </w:num>
  <w:num w:numId="3" w16cid:durableId="2010599748">
    <w:abstractNumId w:val="10"/>
  </w:num>
  <w:num w:numId="4" w16cid:durableId="1374581009">
    <w:abstractNumId w:val="13"/>
  </w:num>
  <w:num w:numId="5" w16cid:durableId="1525249870">
    <w:abstractNumId w:val="12"/>
  </w:num>
  <w:num w:numId="6" w16cid:durableId="892039220">
    <w:abstractNumId w:val="9"/>
  </w:num>
  <w:num w:numId="7" w16cid:durableId="1439520927">
    <w:abstractNumId w:val="1"/>
  </w:num>
  <w:num w:numId="8" w16cid:durableId="248582643">
    <w:abstractNumId w:val="6"/>
  </w:num>
  <w:num w:numId="9" w16cid:durableId="938412101">
    <w:abstractNumId w:val="4"/>
  </w:num>
  <w:num w:numId="10" w16cid:durableId="1629117139">
    <w:abstractNumId w:val="7"/>
  </w:num>
  <w:num w:numId="11" w16cid:durableId="199241957">
    <w:abstractNumId w:val="5"/>
  </w:num>
  <w:num w:numId="12" w16cid:durableId="1833519388">
    <w:abstractNumId w:val="8"/>
  </w:num>
  <w:num w:numId="13" w16cid:durableId="1750342761">
    <w:abstractNumId w:val="3"/>
  </w:num>
  <w:num w:numId="14" w16cid:durableId="3031209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9F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228EF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59F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2384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7B81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74B71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0349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0316F8"/>
  <w15:docId w15:val="{278D0DF6-C571-41E0-9DEA-18B6DA7D2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7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820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2025-06-09T07:18:00Z</cp:lastPrinted>
  <dcterms:created xsi:type="dcterms:W3CDTF">2025-06-05T11:09:00Z</dcterms:created>
  <dcterms:modified xsi:type="dcterms:W3CDTF">2025-06-09T07:18:00Z</dcterms:modified>
</cp:coreProperties>
</file>