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5808D2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808D2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982A7C" w:rsidRPr="005808D2">
        <w:rPr>
          <w:rFonts w:ascii="Arial Narrow" w:eastAsia="Times New Roman" w:hAnsi="Arial Narrow" w:cs="Arial"/>
          <w:bCs/>
          <w:sz w:val="24"/>
          <w:szCs w:val="20"/>
          <w:lang w:eastAsia="pl-PL"/>
        </w:rPr>
        <w:t>6</w:t>
      </w:r>
      <w:r w:rsidRPr="005808D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5808D2" w:rsidTr="00D62E6E">
        <w:tc>
          <w:tcPr>
            <w:tcW w:w="2800" w:type="dxa"/>
            <w:shd w:val="clear" w:color="auto" w:fill="auto"/>
          </w:tcPr>
          <w:p w:rsidR="00D62E6E" w:rsidRPr="005808D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808D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808D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5808D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5808D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808D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808D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808D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808D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808D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5808D2" w:rsidTr="00D62E6E">
        <w:tc>
          <w:tcPr>
            <w:tcW w:w="2800" w:type="dxa"/>
            <w:shd w:val="clear" w:color="auto" w:fill="auto"/>
          </w:tcPr>
          <w:p w:rsidR="00D62E6E" w:rsidRPr="005808D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808D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5808D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5808D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808D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808D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808D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808D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808D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5808D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82A7C" w:rsidRPr="005808D2" w:rsidTr="0009109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82A7C" w:rsidRPr="005808D2" w:rsidRDefault="00982A7C" w:rsidP="0009109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5808D2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982A7C" w:rsidRPr="005808D2" w:rsidRDefault="00982A7C" w:rsidP="0009109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808D2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808D2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5808D2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982A7C" w:rsidRPr="005808D2" w:rsidRDefault="00982A7C" w:rsidP="0009109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5808D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982A7C" w:rsidRPr="005808D2" w:rsidRDefault="00982A7C" w:rsidP="0009109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5808D2" w:rsidRDefault="00982A7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08D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5808D2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5808D2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5808D2" w:rsidTr="00D62E6E">
        <w:tc>
          <w:tcPr>
            <w:tcW w:w="2269" w:type="dxa"/>
            <w:shd w:val="clear" w:color="auto" w:fill="auto"/>
          </w:tcPr>
          <w:p w:rsidR="00D62E6E" w:rsidRPr="005808D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08D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5808D2" w:rsidRDefault="00982A7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808D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i naprawy drobnego sprzętu medycznego</w:t>
            </w:r>
            <w:r w:rsidR="00D62E6E" w:rsidRPr="005808D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82A7C" w:rsidRPr="005808D2" w:rsidTr="00091093">
        <w:tc>
          <w:tcPr>
            <w:tcW w:w="2269" w:type="dxa"/>
            <w:shd w:val="clear" w:color="auto" w:fill="auto"/>
          </w:tcPr>
          <w:p w:rsidR="00982A7C" w:rsidRPr="005808D2" w:rsidRDefault="00982A7C" w:rsidP="0009109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08D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82A7C" w:rsidRPr="005808D2" w:rsidRDefault="00982A7C" w:rsidP="0009109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808D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56/2025</w:t>
            </w:r>
          </w:p>
        </w:tc>
      </w:tr>
    </w:tbl>
    <w:p w:rsidR="00BC121E" w:rsidRPr="005808D2" w:rsidRDefault="00982A7C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808D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5808D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5808D2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5808D2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5808D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5808D2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5808D2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5808D2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5808D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808D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5808D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5808D2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5808D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5808D2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5808D2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08D2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5808D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808D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5808D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5808D2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5808D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5808D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08D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5808D2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808D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08D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808D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08D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808D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08D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808D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808D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08D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808D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808D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5808D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808D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08D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808D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808D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5808D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5808D2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5808D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5808D2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5808D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5808D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5808D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5808D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5808D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5808D2" w:rsidTr="00620E37">
        <w:tc>
          <w:tcPr>
            <w:tcW w:w="2660" w:type="dxa"/>
            <w:shd w:val="clear" w:color="auto" w:fill="auto"/>
          </w:tcPr>
          <w:p w:rsidR="00BC121E" w:rsidRPr="005808D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5808D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808D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5808D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808D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5808D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5808D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5808D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5808D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808D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5808D2" w:rsidRDefault="00844A96" w:rsidP="00982A7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808D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82A7C" w:rsidRPr="005808D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5808D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5808D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5808D2" w:rsidRDefault="00106AC7" w:rsidP="00BC121E">
      <w:pPr>
        <w:rPr>
          <w:rFonts w:ascii="Arial Narrow" w:hAnsi="Arial Narrow"/>
        </w:rPr>
      </w:pPr>
    </w:p>
    <w:sectPr w:rsidR="00106AC7" w:rsidRPr="005808D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06C4" w:rsidRDefault="004C06C4">
      <w:r>
        <w:separator/>
      </w:r>
    </w:p>
  </w:endnote>
  <w:endnote w:type="continuationSeparator" w:id="1">
    <w:p w:rsidR="004C06C4" w:rsidRDefault="004C06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08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08D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A7C" w:rsidRDefault="00982A7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06C4" w:rsidRDefault="004C06C4">
      <w:r>
        <w:separator/>
      </w:r>
    </w:p>
  </w:footnote>
  <w:footnote w:type="continuationSeparator" w:id="1">
    <w:p w:rsidR="004C06C4" w:rsidRDefault="004C06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A7C" w:rsidRDefault="00982A7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A7C" w:rsidRDefault="00982A7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A7C" w:rsidRDefault="00982A7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2A7C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06C4"/>
    <w:rsid w:val="004C55DE"/>
    <w:rsid w:val="004D5C77"/>
    <w:rsid w:val="00517FF1"/>
    <w:rsid w:val="00533E9F"/>
    <w:rsid w:val="0056132E"/>
    <w:rsid w:val="005808D2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4300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82A7C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219</Words>
  <Characters>1723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2025-06-09T10:50:00Z</dcterms:created>
  <dcterms:modified xsi:type="dcterms:W3CDTF">2025-06-09T10:51:00Z</dcterms:modified>
</cp:coreProperties>
</file>