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C5122" w14:textId="014A512A" w:rsidR="00636F95" w:rsidRPr="00B62E0A" w:rsidRDefault="00B62E0A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B62E0A">
        <w:rPr>
          <w:rFonts w:ascii="Arial" w:hAnsi="Arial" w:cs="Arial"/>
          <w:sz w:val="22"/>
          <w:szCs w:val="22"/>
        </w:rPr>
        <w:t>.</w:t>
      </w:r>
    </w:p>
    <w:p w14:paraId="6A823E5C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219F352D" w14:textId="0180CF61" w:rsidR="007E6128" w:rsidRPr="002F67D4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  <w:r w:rsidR="009E1916">
        <w:rPr>
          <w:rFonts w:ascii="Arial" w:hAnsi="Arial" w:cs="Arial"/>
          <w:b/>
          <w:sz w:val="22"/>
          <w:szCs w:val="22"/>
        </w:rPr>
        <w:t xml:space="preserve"> na:</w:t>
      </w:r>
    </w:p>
    <w:p w14:paraId="20DBA08D" w14:textId="45A0770F" w:rsidR="009E1916" w:rsidRDefault="00A07F49" w:rsidP="00D31B62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Hlk196227194"/>
      <w:r>
        <w:rPr>
          <w:rFonts w:ascii="Arial" w:hAnsi="Arial" w:cs="Arial"/>
          <w:b/>
          <w:sz w:val="22"/>
          <w:szCs w:val="22"/>
        </w:rPr>
        <w:t xml:space="preserve">sukcesywną </w:t>
      </w:r>
      <w:r w:rsidR="00D31B62">
        <w:rPr>
          <w:rFonts w:ascii="Arial" w:hAnsi="Arial" w:cs="Arial"/>
          <w:b/>
          <w:sz w:val="22"/>
          <w:szCs w:val="22"/>
        </w:rPr>
        <w:t>usługę</w:t>
      </w:r>
      <w:r w:rsidR="00620605">
        <w:rPr>
          <w:rFonts w:ascii="Arial" w:hAnsi="Arial" w:cs="Arial"/>
          <w:b/>
          <w:sz w:val="22"/>
          <w:szCs w:val="22"/>
        </w:rPr>
        <w:t xml:space="preserve"> </w:t>
      </w:r>
      <w:r w:rsidR="00D31B62">
        <w:rPr>
          <w:rFonts w:ascii="Arial" w:hAnsi="Arial" w:cs="Arial"/>
          <w:b/>
          <w:sz w:val="22"/>
          <w:szCs w:val="22"/>
        </w:rPr>
        <w:t>s</w:t>
      </w:r>
      <w:r w:rsidR="00D31B62" w:rsidRPr="00D31B62">
        <w:rPr>
          <w:rFonts w:ascii="Arial" w:hAnsi="Arial" w:cs="Arial"/>
          <w:b/>
          <w:sz w:val="22"/>
          <w:szCs w:val="22"/>
        </w:rPr>
        <w:t>ekwencjonowani</w:t>
      </w:r>
      <w:r w:rsidR="00D31B62">
        <w:rPr>
          <w:rFonts w:ascii="Arial" w:hAnsi="Arial" w:cs="Arial"/>
          <w:b/>
          <w:sz w:val="22"/>
          <w:szCs w:val="22"/>
        </w:rPr>
        <w:t>a</w:t>
      </w:r>
      <w:r w:rsidR="00D31B62" w:rsidRPr="00D31B62">
        <w:rPr>
          <w:rFonts w:ascii="Arial" w:hAnsi="Arial" w:cs="Arial"/>
          <w:b/>
          <w:sz w:val="22"/>
          <w:szCs w:val="22"/>
        </w:rPr>
        <w:t xml:space="preserve"> wysokoprzepustowe</w:t>
      </w:r>
      <w:r w:rsidR="00D31B62">
        <w:rPr>
          <w:rFonts w:ascii="Arial" w:hAnsi="Arial" w:cs="Arial"/>
          <w:b/>
          <w:sz w:val="22"/>
          <w:szCs w:val="22"/>
        </w:rPr>
        <w:t xml:space="preserve">go </w:t>
      </w:r>
    </w:p>
    <w:p w14:paraId="52FB2E18" w14:textId="65117EA0" w:rsidR="002F67D4" w:rsidRDefault="00D31B62" w:rsidP="00D31B62">
      <w:pPr>
        <w:jc w:val="center"/>
        <w:rPr>
          <w:rFonts w:ascii="Arial" w:hAnsi="Arial" w:cs="Arial"/>
          <w:b/>
          <w:sz w:val="22"/>
          <w:szCs w:val="22"/>
        </w:rPr>
      </w:pPr>
      <w:r w:rsidRPr="00D31B62">
        <w:rPr>
          <w:rFonts w:ascii="Arial" w:hAnsi="Arial" w:cs="Arial"/>
          <w:b/>
          <w:sz w:val="22"/>
          <w:szCs w:val="22"/>
        </w:rPr>
        <w:t>dziesięciu pul bibliotek DNA</w:t>
      </w:r>
      <w:bookmarkEnd w:id="0"/>
      <w:r w:rsidR="009E1916">
        <w:rPr>
          <w:rFonts w:ascii="Arial" w:hAnsi="Arial" w:cs="Arial"/>
          <w:b/>
          <w:sz w:val="22"/>
          <w:szCs w:val="22"/>
        </w:rPr>
        <w:t xml:space="preserve">  przez okres 24 miesięcy</w:t>
      </w:r>
    </w:p>
    <w:p w14:paraId="09243227" w14:textId="77777777" w:rsidR="00124CEB" w:rsidRPr="002F67D4" w:rsidRDefault="00124CEB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4CA4B711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60FEA27" w14:textId="1AC0B339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E5FF7" w:rsidRPr="002F67D4">
        <w:rPr>
          <w:rFonts w:ascii="Arial" w:hAnsi="Arial" w:cs="Arial"/>
          <w:sz w:val="22"/>
          <w:szCs w:val="22"/>
        </w:rPr>
        <w:t>(Dz. U. 20</w:t>
      </w:r>
      <w:r w:rsidR="007E3B48">
        <w:rPr>
          <w:rFonts w:ascii="Arial" w:hAnsi="Arial" w:cs="Arial"/>
          <w:sz w:val="22"/>
          <w:szCs w:val="22"/>
        </w:rPr>
        <w:t>2</w:t>
      </w:r>
      <w:r w:rsidR="00260B45">
        <w:rPr>
          <w:rFonts w:ascii="Arial" w:hAnsi="Arial" w:cs="Arial"/>
          <w:sz w:val="22"/>
          <w:szCs w:val="22"/>
        </w:rPr>
        <w:t>4</w:t>
      </w:r>
      <w:r w:rsidR="002E5FF7" w:rsidRPr="002F67D4">
        <w:rPr>
          <w:rFonts w:ascii="Arial" w:hAnsi="Arial" w:cs="Arial"/>
          <w:sz w:val="22"/>
          <w:szCs w:val="22"/>
        </w:rPr>
        <w:t xml:space="preserve">, poz. </w:t>
      </w:r>
      <w:r w:rsidR="007E3B48">
        <w:rPr>
          <w:rFonts w:ascii="Arial" w:hAnsi="Arial" w:cs="Arial"/>
          <w:sz w:val="22"/>
          <w:szCs w:val="22"/>
        </w:rPr>
        <w:t>1</w:t>
      </w:r>
      <w:r w:rsidR="00260B45">
        <w:rPr>
          <w:rFonts w:ascii="Arial" w:hAnsi="Arial" w:cs="Arial"/>
          <w:sz w:val="22"/>
          <w:szCs w:val="22"/>
        </w:rPr>
        <w:t>320</w:t>
      </w:r>
      <w:r w:rsidR="009E1916">
        <w:rPr>
          <w:rFonts w:ascii="Arial" w:hAnsi="Arial" w:cs="Arial"/>
          <w:sz w:val="22"/>
          <w:szCs w:val="22"/>
        </w:rPr>
        <w:t xml:space="preserve"> ze zm.</w:t>
      </w:r>
      <w:r w:rsidR="00254A77">
        <w:rPr>
          <w:rFonts w:ascii="Arial" w:hAnsi="Arial" w:cs="Arial"/>
          <w:sz w:val="22"/>
          <w:szCs w:val="22"/>
        </w:rPr>
        <w:t>).</w:t>
      </w:r>
    </w:p>
    <w:p w14:paraId="0B96D85A" w14:textId="77777777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34F6A3AD" w14:textId="77777777" w:rsidR="00452AA0" w:rsidRDefault="00452AA0" w:rsidP="00F65E42">
      <w:pPr>
        <w:rPr>
          <w:rFonts w:ascii="Arial" w:hAnsi="Arial" w:cs="Arial"/>
          <w:b/>
          <w:sz w:val="22"/>
          <w:szCs w:val="22"/>
        </w:rPr>
      </w:pPr>
    </w:p>
    <w:p w14:paraId="74F1F96A" w14:textId="77777777" w:rsidR="002F67D4" w:rsidRPr="002F67D4" w:rsidRDefault="002F67D4" w:rsidP="00F65E42">
      <w:pPr>
        <w:rPr>
          <w:rFonts w:ascii="Arial" w:hAnsi="Arial" w:cs="Arial"/>
          <w:b/>
          <w:sz w:val="22"/>
          <w:szCs w:val="22"/>
        </w:rPr>
      </w:pPr>
    </w:p>
    <w:p w14:paraId="01FA41FC" w14:textId="77777777" w:rsidR="00755B42" w:rsidRPr="00765CE2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765CE2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78C2185E" w14:textId="77777777" w:rsidR="00755B42" w:rsidRPr="002F67D4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492DB45A" w14:textId="77777777" w:rsidR="00755B42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2F67D4">
        <w:rPr>
          <w:rFonts w:ascii="Arial" w:hAnsi="Arial" w:cs="Arial"/>
          <w:sz w:val="22"/>
          <w:szCs w:val="22"/>
        </w:rPr>
        <w:t>61-712 Poznań</w:t>
      </w:r>
    </w:p>
    <w:p w14:paraId="796CC851" w14:textId="77777777" w:rsidR="003E19AC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NIP: 7770006350, Regon: 000001293</w:t>
      </w:r>
    </w:p>
    <w:p w14:paraId="5D4DD3A5" w14:textId="77777777" w:rsidR="00755B42" w:rsidRPr="002F67D4" w:rsidRDefault="00F46872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8" w:history="1">
        <w:r w:rsidR="0013075A" w:rsidRPr="002F67D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2F67D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7E6128" w:rsidRPr="002F67D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0DBD437A" w14:textId="77777777" w:rsidR="00744550" w:rsidRPr="002F67D4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30D24D54" w14:textId="77777777" w:rsidR="0013075A" w:rsidRPr="00765CE2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</w:rPr>
        <w:t>Opis przedmiotu zamówienia</w:t>
      </w:r>
    </w:p>
    <w:p w14:paraId="0EED573A" w14:textId="53A44AA2" w:rsidR="004F08D3" w:rsidRPr="004F08D3" w:rsidRDefault="000147AF" w:rsidP="00D31B62">
      <w:pPr>
        <w:pStyle w:val="Akapitzlist"/>
        <w:ind w:left="284" w:hanging="284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>1.</w:t>
      </w:r>
      <w:r w:rsidR="00A2688D">
        <w:rPr>
          <w:rFonts w:ascii="Arial" w:hAnsi="Arial" w:cs="Arial"/>
        </w:rPr>
        <w:t xml:space="preserve"> </w:t>
      </w:r>
      <w:r w:rsidR="00A07F49" w:rsidRPr="00A07F49">
        <w:rPr>
          <w:rFonts w:ascii="Arial" w:hAnsi="Arial" w:cs="Arial"/>
          <w:b/>
          <w:bCs/>
        </w:rPr>
        <w:t>Sukcesywna</w:t>
      </w:r>
      <w:r w:rsidR="00A07F49">
        <w:rPr>
          <w:rFonts w:ascii="Arial" w:hAnsi="Arial" w:cs="Arial"/>
        </w:rPr>
        <w:t xml:space="preserve"> </w:t>
      </w:r>
      <w:r w:rsidR="00A07F49" w:rsidRPr="00A07F49">
        <w:rPr>
          <w:rFonts w:ascii="Arial" w:hAnsi="Arial" w:cs="Arial"/>
          <w:b/>
          <w:bCs/>
        </w:rPr>
        <w:t>u</w:t>
      </w:r>
      <w:r w:rsidR="00D31B62">
        <w:rPr>
          <w:rFonts w:ascii="Arial" w:hAnsi="Arial" w:cs="Arial"/>
          <w:b/>
          <w:bCs/>
        </w:rPr>
        <w:t>s</w:t>
      </w:r>
      <w:r w:rsidR="00D31B62" w:rsidRPr="00D31B62">
        <w:rPr>
          <w:rFonts w:ascii="Arial" w:hAnsi="Arial" w:cs="Arial"/>
          <w:b/>
          <w:bCs/>
        </w:rPr>
        <w:t>ług</w:t>
      </w:r>
      <w:r w:rsidR="00D31B62">
        <w:rPr>
          <w:rFonts w:ascii="Arial" w:hAnsi="Arial" w:cs="Arial"/>
          <w:b/>
          <w:bCs/>
        </w:rPr>
        <w:t xml:space="preserve">a </w:t>
      </w:r>
      <w:r w:rsidR="00D31B62" w:rsidRPr="00D31B62">
        <w:rPr>
          <w:rFonts w:ascii="Arial" w:hAnsi="Arial" w:cs="Arial"/>
          <w:b/>
          <w:bCs/>
        </w:rPr>
        <w:t>sekwencjonowania wysokoprzepustowego dziesięciu pul bibliotek DNA</w:t>
      </w:r>
      <w:r w:rsidR="009E1916">
        <w:rPr>
          <w:rFonts w:ascii="Arial" w:hAnsi="Arial" w:cs="Arial"/>
          <w:b/>
          <w:bCs/>
        </w:rPr>
        <w:t xml:space="preserve"> przez okres 24 miesięcy od dnia zawarcia umowy</w:t>
      </w:r>
    </w:p>
    <w:p w14:paraId="4237F907" w14:textId="77777777" w:rsidR="001F5240" w:rsidRDefault="000147AF" w:rsidP="000147AF">
      <w:pPr>
        <w:pStyle w:val="Akapitzlist"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147AF">
        <w:rPr>
          <w:rFonts w:ascii="Arial" w:hAnsi="Arial" w:cs="Arial"/>
        </w:rPr>
        <w:t>2.</w:t>
      </w:r>
      <w:r w:rsidR="00493867">
        <w:rPr>
          <w:rFonts w:ascii="Arial" w:hAnsi="Arial" w:cs="Arial"/>
        </w:rPr>
        <w:t xml:space="preserve"> </w:t>
      </w:r>
      <w:r w:rsidRPr="000147AF">
        <w:rPr>
          <w:rFonts w:ascii="Arial" w:hAnsi="Arial" w:cs="Arial"/>
        </w:rPr>
        <w:t>Przedmiot zamówienia szczegółowo opisany w załączniku nr 3 (</w:t>
      </w:r>
      <w:r w:rsidR="0061144A">
        <w:rPr>
          <w:rFonts w:ascii="Arial" w:hAnsi="Arial" w:cs="Arial"/>
        </w:rPr>
        <w:t>specyf</w:t>
      </w:r>
      <w:r w:rsidRPr="000147AF">
        <w:rPr>
          <w:rFonts w:ascii="Arial" w:hAnsi="Arial" w:cs="Arial"/>
        </w:rPr>
        <w:t>ikacja techniczna).</w:t>
      </w:r>
    </w:p>
    <w:p w14:paraId="78595AC8" w14:textId="77777777" w:rsidR="007722BF" w:rsidRDefault="00636F95" w:rsidP="00B47EFA">
      <w:pPr>
        <w:pStyle w:val="Akapitzlist"/>
        <w:ind w:left="426" w:hanging="142"/>
        <w:jc w:val="both"/>
        <w:rPr>
          <w:rFonts w:ascii="Arial" w:hAnsi="Arial" w:cs="Arial"/>
          <w:b/>
        </w:rPr>
      </w:pPr>
      <w:r w:rsidRPr="000B4ED2">
        <w:rPr>
          <w:rFonts w:ascii="Arial" w:hAnsi="Arial" w:cs="Arial"/>
        </w:rPr>
        <w:t>CPV</w:t>
      </w:r>
      <w:r w:rsidR="006E49C9" w:rsidRPr="000B4ED2">
        <w:rPr>
          <w:rFonts w:ascii="Arial" w:hAnsi="Arial" w:cs="Arial"/>
        </w:rPr>
        <w:t>:</w:t>
      </w:r>
      <w:r w:rsidR="00B47EFA">
        <w:rPr>
          <w:rFonts w:ascii="Arial" w:hAnsi="Arial" w:cs="Arial"/>
          <w:b/>
        </w:rPr>
        <w:t xml:space="preserve"> </w:t>
      </w:r>
      <w:r w:rsidR="00B47EFA" w:rsidRPr="00B47EFA">
        <w:rPr>
          <w:rFonts w:ascii="Arial" w:hAnsi="Arial" w:cs="Arial"/>
          <w:b/>
        </w:rPr>
        <w:t>73111000-3</w:t>
      </w:r>
    </w:p>
    <w:p w14:paraId="79CC5CCB" w14:textId="15F213FE" w:rsidR="00C106FE" w:rsidRPr="000B4ED2" w:rsidRDefault="00C106FE" w:rsidP="00C106FE">
      <w:pPr>
        <w:pStyle w:val="Akapitzlist"/>
        <w:ind w:left="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  <w:bCs/>
          <w:iCs/>
        </w:rPr>
        <w:t xml:space="preserve"> w cenie należy uwzględnić koszt przesłania prób  do Wykonawcy i dostarczenia do Zamawiającego </w:t>
      </w:r>
      <w:proofErr w:type="spellStart"/>
      <w:r>
        <w:rPr>
          <w:rFonts w:ascii="Arial" w:hAnsi="Arial" w:cs="Arial"/>
          <w:bCs/>
          <w:iCs/>
        </w:rPr>
        <w:t>zdemultipleksowanych</w:t>
      </w:r>
      <w:proofErr w:type="spellEnd"/>
      <w:r>
        <w:rPr>
          <w:rFonts w:ascii="Arial" w:hAnsi="Arial" w:cs="Arial"/>
          <w:bCs/>
          <w:iCs/>
        </w:rPr>
        <w:t xml:space="preserve"> wyników</w:t>
      </w:r>
    </w:p>
    <w:p w14:paraId="16FC9150" w14:textId="77777777" w:rsidR="00D87999" w:rsidRPr="002F67D4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</w:p>
    <w:p w14:paraId="725F57D7" w14:textId="77777777" w:rsidR="00452AA0" w:rsidRPr="00765CE2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4EB9D2A2" w14:textId="6575B0A3" w:rsidR="00181E5E" w:rsidRPr="009C2FDB" w:rsidRDefault="00452AA0" w:rsidP="00F65E42">
      <w:pPr>
        <w:ind w:left="284"/>
        <w:jc w:val="both"/>
        <w:rPr>
          <w:rFonts w:ascii="Arial" w:hAnsi="Arial" w:cs="Arial"/>
          <w:b/>
          <w:sz w:val="22"/>
          <w:szCs w:val="22"/>
        </w:rPr>
      </w:pPr>
      <w:bookmarkStart w:id="1" w:name="_Hlk200103337"/>
      <w:r w:rsidRPr="002F67D4">
        <w:rPr>
          <w:rFonts w:ascii="Arial" w:hAnsi="Arial" w:cs="Arial"/>
          <w:sz w:val="22"/>
          <w:szCs w:val="22"/>
        </w:rPr>
        <w:t>Zamó</w:t>
      </w:r>
      <w:r w:rsidR="007722BF" w:rsidRPr="002F67D4">
        <w:rPr>
          <w:rFonts w:ascii="Arial" w:hAnsi="Arial" w:cs="Arial"/>
          <w:sz w:val="22"/>
          <w:szCs w:val="22"/>
        </w:rPr>
        <w:t xml:space="preserve">wienie </w:t>
      </w:r>
      <w:r w:rsidR="0061144A">
        <w:rPr>
          <w:rFonts w:ascii="Arial" w:hAnsi="Arial" w:cs="Arial"/>
          <w:sz w:val="22"/>
          <w:szCs w:val="22"/>
        </w:rPr>
        <w:t>będzie</w:t>
      </w:r>
      <w:r w:rsidR="007722BF" w:rsidRPr="002F67D4">
        <w:rPr>
          <w:rFonts w:ascii="Arial" w:hAnsi="Arial" w:cs="Arial"/>
          <w:sz w:val="22"/>
          <w:szCs w:val="22"/>
        </w:rPr>
        <w:t xml:space="preserve"> realizowane </w:t>
      </w:r>
      <w:r w:rsidR="00DA5171">
        <w:rPr>
          <w:rFonts w:ascii="Arial" w:hAnsi="Arial" w:cs="Arial"/>
          <w:sz w:val="22"/>
          <w:szCs w:val="22"/>
        </w:rPr>
        <w:t xml:space="preserve">sukcesywnie </w:t>
      </w:r>
      <w:r w:rsidR="00A2688D" w:rsidRPr="009C2FDB">
        <w:rPr>
          <w:rFonts w:ascii="Arial" w:hAnsi="Arial" w:cs="Arial"/>
          <w:b/>
          <w:sz w:val="22"/>
          <w:szCs w:val="22"/>
        </w:rPr>
        <w:t xml:space="preserve">w terminie </w:t>
      </w:r>
      <w:r w:rsidR="00DA5171" w:rsidRPr="009C2FDB">
        <w:rPr>
          <w:rFonts w:ascii="Arial" w:hAnsi="Arial" w:cs="Arial"/>
          <w:b/>
          <w:sz w:val="22"/>
          <w:szCs w:val="22"/>
        </w:rPr>
        <w:t xml:space="preserve">24 miesięcy </w:t>
      </w:r>
      <w:r w:rsidR="00D87999" w:rsidRPr="009C2FDB">
        <w:rPr>
          <w:rFonts w:ascii="Arial" w:hAnsi="Arial" w:cs="Arial"/>
          <w:b/>
          <w:sz w:val="22"/>
          <w:szCs w:val="22"/>
        </w:rPr>
        <w:t>od daty zawarcia umowy</w:t>
      </w:r>
      <w:r w:rsidR="00A07F49" w:rsidRPr="009C2FDB">
        <w:rPr>
          <w:rFonts w:ascii="Arial" w:hAnsi="Arial" w:cs="Arial"/>
          <w:b/>
          <w:sz w:val="22"/>
          <w:szCs w:val="22"/>
        </w:rPr>
        <w:t>, przy czym wyniki każd</w:t>
      </w:r>
      <w:r w:rsidR="009E1916">
        <w:rPr>
          <w:rFonts w:ascii="Arial" w:hAnsi="Arial" w:cs="Arial"/>
          <w:b/>
          <w:sz w:val="22"/>
          <w:szCs w:val="22"/>
        </w:rPr>
        <w:t>ego zlecenia</w:t>
      </w:r>
      <w:r w:rsidR="00A07F49" w:rsidRPr="009C2FDB">
        <w:rPr>
          <w:rFonts w:ascii="Arial" w:hAnsi="Arial" w:cs="Arial"/>
          <w:b/>
          <w:sz w:val="22"/>
          <w:szCs w:val="22"/>
        </w:rPr>
        <w:t xml:space="preserve"> muszą być przesłane do Zamawiającego w terminie do 6 tygodni od daty odebrania prób</w:t>
      </w:r>
      <w:bookmarkEnd w:id="1"/>
      <w:r w:rsidR="00A07F49" w:rsidRPr="009C2FDB">
        <w:rPr>
          <w:rFonts w:ascii="Arial" w:hAnsi="Arial" w:cs="Arial"/>
          <w:b/>
          <w:sz w:val="22"/>
          <w:szCs w:val="22"/>
        </w:rPr>
        <w:t>.</w:t>
      </w:r>
    </w:p>
    <w:p w14:paraId="49D270AF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939CFA1" w14:textId="77777777" w:rsidR="00646810" w:rsidRPr="00765CE2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</w:rPr>
        <w:t>Opis przygotowania oferty</w:t>
      </w:r>
    </w:p>
    <w:p w14:paraId="29DF161A" w14:textId="77777777" w:rsidR="004F08D3" w:rsidRPr="00765CE2" w:rsidRDefault="004F08D3" w:rsidP="004F08D3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highlight w:val="lightGray"/>
        </w:rPr>
      </w:pPr>
    </w:p>
    <w:p w14:paraId="6E5FA947" w14:textId="77777777" w:rsidR="00755B42" w:rsidRPr="002F67D4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2F67D4">
        <w:rPr>
          <w:rFonts w:ascii="Arial" w:hAnsi="Arial" w:cs="Arial"/>
          <w:b/>
          <w:u w:val="single"/>
        </w:rPr>
        <w:t>Oferta musi zawierać następujące oświadczenia i dokumenty:</w:t>
      </w:r>
    </w:p>
    <w:p w14:paraId="66EDEDB8" w14:textId="77777777" w:rsidR="00755B42" w:rsidRPr="00D14E2A" w:rsidRDefault="00646810" w:rsidP="00D14E2A">
      <w:pPr>
        <w:pStyle w:val="Nagwek2"/>
        <w:numPr>
          <w:ilvl w:val="0"/>
          <w:numId w:val="0"/>
        </w:numPr>
        <w:ind w:left="426"/>
        <w:rPr>
          <w:sz w:val="22"/>
          <w:szCs w:val="22"/>
        </w:rPr>
      </w:pPr>
      <w:r w:rsidRPr="00D14E2A">
        <w:rPr>
          <w:sz w:val="22"/>
          <w:szCs w:val="22"/>
        </w:rPr>
        <w:t>1.</w:t>
      </w:r>
      <w:r w:rsidR="00905137" w:rsidRPr="00D14E2A">
        <w:rPr>
          <w:sz w:val="22"/>
          <w:szCs w:val="22"/>
        </w:rPr>
        <w:t xml:space="preserve">1. </w:t>
      </w:r>
      <w:r w:rsidR="00755B42" w:rsidRPr="00D14E2A">
        <w:rPr>
          <w:sz w:val="22"/>
          <w:szCs w:val="22"/>
        </w:rPr>
        <w:t>formularz ofertowy</w:t>
      </w:r>
      <w:r w:rsidR="007722BF" w:rsidRPr="00D14E2A">
        <w:rPr>
          <w:sz w:val="22"/>
          <w:szCs w:val="22"/>
        </w:rPr>
        <w:t xml:space="preserve"> </w:t>
      </w:r>
      <w:r w:rsidR="00755B42" w:rsidRPr="00D14E2A">
        <w:rPr>
          <w:sz w:val="22"/>
          <w:szCs w:val="22"/>
        </w:rPr>
        <w:t xml:space="preserve">- </w:t>
      </w:r>
      <w:r w:rsidR="009A5B2D" w:rsidRPr="00D14E2A">
        <w:rPr>
          <w:sz w:val="22"/>
          <w:szCs w:val="22"/>
        </w:rPr>
        <w:t>z</w:t>
      </w:r>
      <w:r w:rsidR="00755B42" w:rsidRPr="00D14E2A">
        <w:rPr>
          <w:sz w:val="22"/>
          <w:szCs w:val="22"/>
        </w:rPr>
        <w:t xml:space="preserve">ałącznik nr 1 do zapytania </w:t>
      </w:r>
      <w:r w:rsidR="0013075A" w:rsidRPr="00D14E2A">
        <w:rPr>
          <w:sz w:val="22"/>
          <w:szCs w:val="22"/>
        </w:rPr>
        <w:t>ofertowego</w:t>
      </w:r>
    </w:p>
    <w:p w14:paraId="50C59F75" w14:textId="77777777" w:rsidR="00755B42" w:rsidRPr="00D14E2A" w:rsidRDefault="00646810" w:rsidP="00D14E2A">
      <w:pPr>
        <w:pStyle w:val="Nagwek2"/>
        <w:numPr>
          <w:ilvl w:val="0"/>
          <w:numId w:val="0"/>
        </w:numPr>
        <w:ind w:left="426"/>
        <w:rPr>
          <w:sz w:val="22"/>
          <w:szCs w:val="22"/>
        </w:rPr>
      </w:pPr>
      <w:r w:rsidRPr="00D14E2A">
        <w:rPr>
          <w:sz w:val="22"/>
          <w:szCs w:val="22"/>
        </w:rPr>
        <w:t>1.</w:t>
      </w:r>
      <w:r w:rsidR="00905137" w:rsidRPr="00D14E2A">
        <w:rPr>
          <w:sz w:val="22"/>
          <w:szCs w:val="22"/>
        </w:rPr>
        <w:t>2.</w:t>
      </w:r>
      <w:r w:rsidR="000B4ED2" w:rsidRPr="00D14E2A">
        <w:rPr>
          <w:sz w:val="22"/>
          <w:szCs w:val="22"/>
        </w:rPr>
        <w:t xml:space="preserve"> </w:t>
      </w:r>
      <w:r w:rsidR="00905137" w:rsidRPr="00D14E2A">
        <w:rPr>
          <w:sz w:val="22"/>
          <w:szCs w:val="22"/>
        </w:rPr>
        <w:t>f</w:t>
      </w:r>
      <w:r w:rsidR="00755B42" w:rsidRPr="00D14E2A">
        <w:rPr>
          <w:sz w:val="22"/>
          <w:szCs w:val="22"/>
        </w:rPr>
        <w:t>ormularz cenowy</w:t>
      </w:r>
      <w:r w:rsidR="007722BF" w:rsidRPr="00D14E2A">
        <w:rPr>
          <w:sz w:val="22"/>
          <w:szCs w:val="22"/>
        </w:rPr>
        <w:t xml:space="preserve"> </w:t>
      </w:r>
      <w:r w:rsidR="00755B42" w:rsidRPr="00D14E2A">
        <w:rPr>
          <w:sz w:val="22"/>
          <w:szCs w:val="22"/>
        </w:rPr>
        <w:t xml:space="preserve">- </w:t>
      </w:r>
      <w:r w:rsidR="009A5B2D" w:rsidRPr="00D14E2A">
        <w:rPr>
          <w:sz w:val="22"/>
          <w:szCs w:val="22"/>
        </w:rPr>
        <w:t>z</w:t>
      </w:r>
      <w:r w:rsidR="00755B42" w:rsidRPr="00D14E2A">
        <w:rPr>
          <w:sz w:val="22"/>
          <w:szCs w:val="22"/>
        </w:rPr>
        <w:t>ałącznik nr 2 do zapytania</w:t>
      </w:r>
      <w:r w:rsidR="0013075A" w:rsidRPr="00D14E2A">
        <w:rPr>
          <w:sz w:val="22"/>
          <w:szCs w:val="22"/>
        </w:rPr>
        <w:t xml:space="preserve"> ofertowego</w:t>
      </w:r>
    </w:p>
    <w:p w14:paraId="48832FC2" w14:textId="77777777" w:rsidR="00F77261" w:rsidRPr="00D14E2A" w:rsidRDefault="00646810" w:rsidP="00D14E2A">
      <w:pPr>
        <w:pStyle w:val="Nagwek2"/>
        <w:numPr>
          <w:ilvl w:val="0"/>
          <w:numId w:val="0"/>
        </w:numPr>
        <w:ind w:left="426"/>
        <w:rPr>
          <w:sz w:val="22"/>
          <w:szCs w:val="22"/>
        </w:rPr>
      </w:pPr>
      <w:r w:rsidRPr="00D14E2A">
        <w:rPr>
          <w:sz w:val="22"/>
          <w:szCs w:val="22"/>
        </w:rPr>
        <w:t>1.</w:t>
      </w:r>
      <w:r w:rsidR="0058509B" w:rsidRPr="00D14E2A">
        <w:rPr>
          <w:sz w:val="22"/>
          <w:szCs w:val="22"/>
        </w:rPr>
        <w:t>3</w:t>
      </w:r>
      <w:r w:rsidR="0013075A" w:rsidRPr="00D14E2A">
        <w:rPr>
          <w:sz w:val="22"/>
          <w:szCs w:val="22"/>
        </w:rPr>
        <w:t>. pełnomocnictwo</w:t>
      </w:r>
      <w:r w:rsidR="007722BF" w:rsidRPr="00D14E2A">
        <w:rPr>
          <w:sz w:val="22"/>
          <w:szCs w:val="22"/>
        </w:rPr>
        <w:t xml:space="preserve"> </w:t>
      </w:r>
      <w:r w:rsidR="0013075A" w:rsidRPr="00D14E2A">
        <w:rPr>
          <w:sz w:val="22"/>
          <w:szCs w:val="22"/>
        </w:rPr>
        <w:t>- j</w:t>
      </w:r>
      <w:r w:rsidR="00E838D5" w:rsidRPr="00D14E2A">
        <w:rPr>
          <w:sz w:val="22"/>
          <w:szCs w:val="22"/>
        </w:rPr>
        <w:t xml:space="preserve">eżeli Wykonawcy wspólnie ubiegają się o zamówienie,  jeżeli Wykonawcę </w:t>
      </w:r>
      <w:r w:rsidR="0013075A" w:rsidRPr="00D14E2A">
        <w:rPr>
          <w:sz w:val="22"/>
          <w:szCs w:val="22"/>
        </w:rPr>
        <w:t xml:space="preserve"> </w:t>
      </w:r>
      <w:r w:rsidR="00E838D5" w:rsidRPr="00D14E2A">
        <w:rPr>
          <w:sz w:val="22"/>
          <w:szCs w:val="22"/>
        </w:rPr>
        <w:t>reprezentuje pełnomocnik (jeżeli dotyczy)</w:t>
      </w:r>
    </w:p>
    <w:p w14:paraId="6BCC00A9" w14:textId="77777777" w:rsidR="003C5D36" w:rsidRPr="002F67D4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0C4255C6" w14:textId="77777777" w:rsidR="00E838D5" w:rsidRPr="002F67D4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67E14280" w14:textId="77777777" w:rsidR="002C4FCF" w:rsidRPr="002F67D4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7C123D5" w14:textId="77777777" w:rsidR="00DC7565" w:rsidRPr="002F67D4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57887B78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9F5834F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4ABB49F0" w14:textId="77777777" w:rsidR="00253892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Oferta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14:paraId="0E1046AB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2173D6BB" w14:textId="77777777" w:rsidR="003E19AC" w:rsidRPr="002F67D4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2F67D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740177C8" w14:textId="77777777" w:rsidR="00744550" w:rsidRPr="002F67D4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775D282B" w14:textId="77777777" w:rsidR="0048028D" w:rsidRPr="00765CE2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4BDAE4D8" w14:textId="1AD29822" w:rsidR="00DC7565" w:rsidRPr="00A07F49" w:rsidRDefault="00DC7565" w:rsidP="000B6EBB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A07F49">
        <w:rPr>
          <w:rFonts w:ascii="Arial" w:hAnsi="Arial" w:cs="Arial"/>
        </w:rPr>
        <w:t xml:space="preserve">Wszelka korespondencja odbywa się drogą mailową. W tytule wiadomości należy wpisać: </w:t>
      </w:r>
      <w:r w:rsidRPr="00A07F49">
        <w:rPr>
          <w:rFonts w:ascii="Arial" w:hAnsi="Arial" w:cs="Arial"/>
          <w:b/>
          <w:bCs/>
        </w:rPr>
        <w:t>„</w:t>
      </w:r>
      <w:r w:rsidRPr="00A07F49">
        <w:rPr>
          <w:rFonts w:ascii="Arial" w:hAnsi="Arial" w:cs="Arial"/>
          <w:b/>
        </w:rPr>
        <w:t xml:space="preserve">Zapytanie ofertowe na </w:t>
      </w:r>
      <w:r w:rsidR="00A07F49" w:rsidRPr="00A07F49">
        <w:rPr>
          <w:rFonts w:ascii="Arial" w:hAnsi="Arial" w:cs="Arial"/>
          <w:b/>
        </w:rPr>
        <w:t>sukcesywną usługę sekwencjonowania</w:t>
      </w:r>
      <w:r w:rsidR="00A07F49">
        <w:rPr>
          <w:rFonts w:ascii="Arial" w:hAnsi="Arial" w:cs="Arial"/>
          <w:b/>
        </w:rPr>
        <w:t xml:space="preserve"> </w:t>
      </w:r>
      <w:r w:rsidR="00A07F49" w:rsidRPr="00A07F49">
        <w:rPr>
          <w:rFonts w:ascii="Arial" w:hAnsi="Arial" w:cs="Arial"/>
          <w:b/>
        </w:rPr>
        <w:t>wysokoprzepustowego dziesięciu pul bibliotek DNA</w:t>
      </w:r>
      <w:r w:rsidR="009E1916">
        <w:rPr>
          <w:rFonts w:ascii="Arial" w:hAnsi="Arial" w:cs="Arial"/>
          <w:b/>
        </w:rPr>
        <w:t xml:space="preserve"> przez okres 24 miesięcy</w:t>
      </w:r>
      <w:r w:rsidR="00723C4E" w:rsidRPr="00A07F49">
        <w:rPr>
          <w:rFonts w:ascii="Arial" w:hAnsi="Arial" w:cs="Arial"/>
          <w:b/>
        </w:rPr>
        <w:t xml:space="preserve">. </w:t>
      </w:r>
      <w:r w:rsidR="007722BF" w:rsidRPr="00A07F49">
        <w:rPr>
          <w:rFonts w:ascii="Arial" w:hAnsi="Arial" w:cs="Arial"/>
          <w:b/>
        </w:rPr>
        <w:t xml:space="preserve">Znak sprawy: </w:t>
      </w:r>
      <w:r w:rsidR="00D31B62" w:rsidRPr="00A07F49">
        <w:rPr>
          <w:rFonts w:ascii="Arial" w:hAnsi="Arial" w:cs="Arial"/>
          <w:b/>
        </w:rPr>
        <w:t>ZP3/</w:t>
      </w:r>
      <w:r w:rsidR="009E1916">
        <w:rPr>
          <w:rFonts w:ascii="Arial" w:hAnsi="Arial" w:cs="Arial"/>
          <w:b/>
        </w:rPr>
        <w:t>5117</w:t>
      </w:r>
      <w:r w:rsidRPr="00A07F49">
        <w:rPr>
          <w:rFonts w:ascii="Arial" w:hAnsi="Arial" w:cs="Arial"/>
          <w:b/>
        </w:rPr>
        <w:t xml:space="preserve">”. </w:t>
      </w:r>
    </w:p>
    <w:p w14:paraId="278A099D" w14:textId="77777777" w:rsidR="00473331" w:rsidRPr="002F67D4" w:rsidRDefault="00473331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u w:val="none"/>
        </w:rPr>
      </w:pPr>
      <w:r w:rsidRPr="002F67D4">
        <w:rPr>
          <w:rFonts w:ascii="Arial" w:hAnsi="Arial" w:cs="Arial"/>
        </w:rPr>
        <w:t xml:space="preserve">Osobami upoważnionymi do kontaktu z Wykonawcami </w:t>
      </w:r>
      <w:r w:rsidR="004C732F" w:rsidRPr="002F67D4">
        <w:rPr>
          <w:rFonts w:ascii="Arial" w:hAnsi="Arial" w:cs="Arial"/>
        </w:rPr>
        <w:t xml:space="preserve">w </w:t>
      </w:r>
      <w:r w:rsidR="004C732F" w:rsidRPr="002F67D4">
        <w:rPr>
          <w:rFonts w:ascii="Arial" w:hAnsi="Arial" w:cs="Arial"/>
          <w:b/>
        </w:rPr>
        <w:t xml:space="preserve">kwestiach merytorycznych </w:t>
      </w:r>
      <w:r w:rsidRPr="002F67D4">
        <w:rPr>
          <w:rFonts w:ascii="Arial" w:hAnsi="Arial" w:cs="Arial"/>
          <w:b/>
        </w:rPr>
        <w:t xml:space="preserve">jest </w:t>
      </w:r>
      <w:r w:rsidR="007E3B48">
        <w:rPr>
          <w:rFonts w:ascii="Arial" w:hAnsi="Arial" w:cs="Arial"/>
          <w:b/>
        </w:rPr>
        <w:t>Pan</w:t>
      </w:r>
      <w:r w:rsidR="0024392E">
        <w:rPr>
          <w:rFonts w:ascii="Arial" w:hAnsi="Arial" w:cs="Arial"/>
          <w:b/>
        </w:rPr>
        <w:t xml:space="preserve"> </w:t>
      </w:r>
      <w:r w:rsidR="009E3DE9">
        <w:rPr>
          <w:rFonts w:ascii="Arial" w:hAnsi="Arial" w:cs="Arial"/>
          <w:b/>
        </w:rPr>
        <w:t>Piotr Ziółkowski</w:t>
      </w:r>
      <w:r w:rsidR="008C2BBE" w:rsidRPr="002F67D4">
        <w:rPr>
          <w:rFonts w:ascii="Arial" w:hAnsi="Arial" w:cs="Arial"/>
          <w:b/>
          <w:lang w:val="de-DE"/>
        </w:rPr>
        <w:t xml:space="preserve">, </w:t>
      </w:r>
      <w:proofErr w:type="spellStart"/>
      <w:r w:rsidR="00D87999">
        <w:rPr>
          <w:rFonts w:ascii="Arial" w:hAnsi="Arial" w:cs="Arial"/>
          <w:b/>
          <w:lang w:val="de-DE"/>
        </w:rPr>
        <w:t>e-mail</w:t>
      </w:r>
      <w:proofErr w:type="spellEnd"/>
      <w:r w:rsidR="00D87999">
        <w:rPr>
          <w:rFonts w:ascii="Arial" w:hAnsi="Arial" w:cs="Arial"/>
          <w:b/>
          <w:lang w:val="de-DE"/>
        </w:rPr>
        <w:t xml:space="preserve">: </w:t>
      </w:r>
      <w:r w:rsidR="00DA5171">
        <w:rPr>
          <w:rFonts w:ascii="Arial" w:hAnsi="Arial" w:cs="Arial"/>
          <w:b/>
          <w:lang w:val="de-DE"/>
        </w:rPr>
        <w:t>pzio</w:t>
      </w:r>
      <w:r w:rsidR="00795EA2">
        <w:rPr>
          <w:rFonts w:ascii="Arial" w:hAnsi="Arial" w:cs="Arial"/>
          <w:b/>
          <w:lang w:val="de-DE"/>
        </w:rPr>
        <w:t>@amu.edu.pl</w:t>
      </w:r>
    </w:p>
    <w:p w14:paraId="759F8906" w14:textId="77777777" w:rsidR="00744550" w:rsidRPr="00D14E2A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0458A5D7" w14:textId="77777777" w:rsidR="0048028D" w:rsidRPr="00D14E2A" w:rsidRDefault="0048028D" w:rsidP="00D14E2A">
      <w:pPr>
        <w:pStyle w:val="Nagwek2"/>
        <w:rPr>
          <w:sz w:val="22"/>
          <w:szCs w:val="22"/>
          <w:highlight w:val="lightGray"/>
        </w:rPr>
      </w:pPr>
      <w:r w:rsidRPr="00D14E2A">
        <w:rPr>
          <w:sz w:val="22"/>
          <w:szCs w:val="22"/>
          <w:highlight w:val="lightGray"/>
        </w:rPr>
        <w:t xml:space="preserve">Miejsce oraz termin składania </w:t>
      </w:r>
    </w:p>
    <w:p w14:paraId="57DEE9EB" w14:textId="0860BB65" w:rsidR="00CB3C97" w:rsidRPr="00D14E2A" w:rsidRDefault="0048028D" w:rsidP="003A73B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D14E2A">
        <w:rPr>
          <w:rFonts w:ascii="Arial" w:hAnsi="Arial" w:cs="Arial"/>
        </w:rPr>
        <w:t xml:space="preserve">Oferty należy składać </w:t>
      </w:r>
      <w:r w:rsidR="00636F95" w:rsidRPr="00D14E2A">
        <w:rPr>
          <w:rFonts w:ascii="Arial" w:hAnsi="Arial" w:cs="Arial"/>
        </w:rPr>
        <w:t>w formie</w:t>
      </w:r>
      <w:r w:rsidR="008C4CEB" w:rsidRPr="00D14E2A">
        <w:rPr>
          <w:rFonts w:ascii="Arial" w:hAnsi="Arial" w:cs="Arial"/>
        </w:rPr>
        <w:t xml:space="preserve"> elektronicznej </w:t>
      </w:r>
      <w:r w:rsidRPr="00D14E2A">
        <w:rPr>
          <w:rFonts w:ascii="Arial" w:hAnsi="Arial" w:cs="Arial"/>
        </w:rPr>
        <w:t>na adres</w:t>
      </w:r>
      <w:r w:rsidR="001F5240" w:rsidRPr="00D14E2A">
        <w:rPr>
          <w:rFonts w:ascii="Arial" w:hAnsi="Arial" w:cs="Arial"/>
        </w:rPr>
        <w:t>:</w:t>
      </w:r>
      <w:r w:rsidR="003A73B2">
        <w:rPr>
          <w:rFonts w:ascii="Arial" w:hAnsi="Arial" w:cs="Arial"/>
        </w:rPr>
        <w:t xml:space="preserve"> </w:t>
      </w:r>
      <w:r w:rsidR="00DA5171">
        <w:rPr>
          <w:rFonts w:ascii="Arial" w:hAnsi="Arial" w:cs="Arial"/>
          <w:b/>
          <w:lang w:val="de-DE"/>
        </w:rPr>
        <w:t>pzio</w:t>
      </w:r>
      <w:r w:rsidR="00B47EFA" w:rsidRPr="00B47EFA">
        <w:rPr>
          <w:rFonts w:ascii="Arial" w:hAnsi="Arial" w:cs="Arial"/>
          <w:b/>
          <w:lang w:val="de-DE"/>
        </w:rPr>
        <w:t>@amu.edu.pl</w:t>
      </w:r>
      <w:r w:rsidR="003A73B2" w:rsidRPr="003A73B2">
        <w:rPr>
          <w:rFonts w:ascii="Arial" w:hAnsi="Arial" w:cs="Arial"/>
        </w:rPr>
        <w:t xml:space="preserve"> </w:t>
      </w:r>
      <w:r w:rsidR="003A73B2">
        <w:rPr>
          <w:rFonts w:ascii="Arial" w:hAnsi="Arial" w:cs="Arial"/>
        </w:rPr>
        <w:t>do</w:t>
      </w:r>
      <w:r w:rsidR="00636F95" w:rsidRPr="00D14E2A">
        <w:rPr>
          <w:rFonts w:ascii="Arial" w:hAnsi="Arial" w:cs="Arial"/>
        </w:rPr>
        <w:t xml:space="preserve"> dnia</w:t>
      </w:r>
      <w:r w:rsidR="009A5B2D" w:rsidRPr="00D14E2A">
        <w:rPr>
          <w:rFonts w:ascii="Arial" w:hAnsi="Arial" w:cs="Arial"/>
        </w:rPr>
        <w:t xml:space="preserve"> </w:t>
      </w:r>
      <w:r w:rsidR="00F46872">
        <w:rPr>
          <w:rFonts w:ascii="Arial" w:hAnsi="Arial" w:cs="Arial"/>
          <w:b/>
          <w:bCs/>
        </w:rPr>
        <w:t>18-06-</w:t>
      </w:r>
      <w:r w:rsidR="00795EA2" w:rsidRPr="009C2FDB">
        <w:rPr>
          <w:rFonts w:ascii="Arial" w:hAnsi="Arial" w:cs="Arial"/>
          <w:b/>
        </w:rPr>
        <w:t>202</w:t>
      </w:r>
      <w:r w:rsidR="00B47EFA" w:rsidRPr="009C2FDB">
        <w:rPr>
          <w:rFonts w:ascii="Arial" w:hAnsi="Arial" w:cs="Arial"/>
          <w:b/>
        </w:rPr>
        <w:t>5</w:t>
      </w:r>
      <w:r w:rsidR="009A5B2D" w:rsidRPr="009C2FDB">
        <w:rPr>
          <w:rFonts w:ascii="Arial" w:hAnsi="Arial" w:cs="Arial"/>
          <w:b/>
        </w:rPr>
        <w:t>r.</w:t>
      </w:r>
      <w:r w:rsidR="00636F95" w:rsidRPr="00B62E0A">
        <w:rPr>
          <w:rFonts w:ascii="Arial" w:hAnsi="Arial" w:cs="Arial"/>
          <w:b/>
        </w:rPr>
        <w:t xml:space="preserve"> do godz. </w:t>
      </w:r>
      <w:r w:rsidR="001D7846" w:rsidRPr="00B62E0A">
        <w:rPr>
          <w:rFonts w:ascii="Arial" w:hAnsi="Arial" w:cs="Arial"/>
          <w:b/>
        </w:rPr>
        <w:t>1</w:t>
      </w:r>
      <w:r w:rsidRPr="00B62E0A">
        <w:rPr>
          <w:rFonts w:ascii="Arial" w:hAnsi="Arial" w:cs="Arial"/>
          <w:b/>
        </w:rPr>
        <w:t>2</w:t>
      </w:r>
      <w:r w:rsidR="001D7846" w:rsidRPr="00B62E0A">
        <w:rPr>
          <w:rFonts w:ascii="Arial" w:hAnsi="Arial" w:cs="Arial"/>
          <w:b/>
        </w:rPr>
        <w:t>:00</w:t>
      </w:r>
      <w:r w:rsidR="00636F95" w:rsidRPr="00B62E0A">
        <w:rPr>
          <w:rFonts w:ascii="Arial" w:hAnsi="Arial" w:cs="Arial"/>
          <w:b/>
        </w:rPr>
        <w:t>.</w:t>
      </w:r>
      <w:r w:rsidR="00884CBB" w:rsidRPr="00D14E2A">
        <w:rPr>
          <w:rFonts w:ascii="Arial" w:hAnsi="Arial" w:cs="Arial"/>
        </w:rPr>
        <w:t xml:space="preserve"> </w:t>
      </w:r>
      <w:r w:rsidR="00884CBB" w:rsidRPr="00D14E2A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="007E321D" w:rsidRPr="00D14E2A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84CBB" w:rsidRPr="00D14E2A">
        <w:rPr>
          <w:rStyle w:val="fontstyle01"/>
          <w:rFonts w:ascii="Arial" w:hAnsi="Arial" w:cs="Arial"/>
          <w:sz w:val="22"/>
          <w:szCs w:val="22"/>
        </w:rPr>
        <w:t>Zamawiającego.</w:t>
      </w:r>
    </w:p>
    <w:p w14:paraId="1DC0BAC8" w14:textId="77777777" w:rsidR="00636F95" w:rsidRPr="002F67D4" w:rsidRDefault="00820148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05CA5F67" w14:textId="77777777" w:rsidR="00DC7565" w:rsidRPr="002F67D4" w:rsidRDefault="00884CBB" w:rsidP="00F65E42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3FBAB69A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8FC1705" w14:textId="77777777" w:rsidR="00DC7565" w:rsidRPr="00765CE2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765CE2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765CE2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765CE2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14:paraId="7A0C1C4A" w14:textId="77777777" w:rsidR="00690353" w:rsidRPr="002F67D4" w:rsidRDefault="00690353" w:rsidP="007E3B48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2F67D4">
        <w:rPr>
          <w:rFonts w:ascii="Arial" w:hAnsi="Arial" w:cs="Arial"/>
          <w:sz w:val="22"/>
          <w:szCs w:val="22"/>
        </w:rPr>
        <w:t>zapytania ofertowego</w:t>
      </w:r>
      <w:r w:rsidRPr="002F67D4">
        <w:rPr>
          <w:rFonts w:ascii="Arial" w:hAnsi="Arial" w:cs="Arial"/>
          <w:caps/>
          <w:sz w:val="22"/>
          <w:szCs w:val="22"/>
        </w:rPr>
        <w:t xml:space="preserve"> </w:t>
      </w:r>
    </w:p>
    <w:p w14:paraId="3DA63E4A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Ceny jednostkowe muszą być wyższe od zera.</w:t>
      </w:r>
    </w:p>
    <w:p w14:paraId="2DB07D04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  <w:r w:rsidRPr="002F67D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66B8DE03" w14:textId="77777777" w:rsidR="00DC7565" w:rsidRPr="002F67D4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2F67D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2F67D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5D2A17F1" w14:textId="77777777" w:rsidR="00744550" w:rsidRPr="002F67D4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2E5663F" w14:textId="77777777" w:rsidR="00547EAA" w:rsidRPr="00765CE2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</w:rPr>
        <w:t xml:space="preserve">Kryteria </w:t>
      </w:r>
      <w:r w:rsidR="008C4CEB" w:rsidRPr="00765CE2">
        <w:rPr>
          <w:rFonts w:ascii="Arial" w:hAnsi="Arial" w:cs="Arial"/>
          <w:b/>
          <w:highlight w:val="lightGray"/>
        </w:rPr>
        <w:t>oceny ofert</w:t>
      </w:r>
      <w:r w:rsidRPr="00765CE2">
        <w:rPr>
          <w:rFonts w:ascii="Arial" w:hAnsi="Arial" w:cs="Arial"/>
          <w:b/>
          <w:highlight w:val="lightGray"/>
        </w:rPr>
        <w:t xml:space="preserve">: </w:t>
      </w:r>
    </w:p>
    <w:p w14:paraId="259055BB" w14:textId="77777777" w:rsidR="00F22887" w:rsidRPr="002F67D4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2F67D4" w14:paraId="39FDEDCA" w14:textId="77777777" w:rsidTr="0023656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D35AE6B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F70FD48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CB1BF20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</w:rPr>
              <w:t>Waga:</w:t>
            </w:r>
          </w:p>
        </w:tc>
      </w:tr>
      <w:tr w:rsidR="00473331" w:rsidRPr="002F67D4" w14:paraId="68D5997C" w14:textId="77777777" w:rsidTr="0023656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83CF1" w14:textId="77777777" w:rsidR="00473331" w:rsidRPr="002F67D4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6CC3B" w14:textId="77777777" w:rsidR="00473331" w:rsidRPr="002F67D4" w:rsidRDefault="00473331" w:rsidP="00F65E4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2F67D4">
              <w:rPr>
                <w:rFonts w:ascii="Arial" w:hAnsi="Arial" w:cs="Arial"/>
                <w:sz w:val="22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5D5BD" w14:textId="77777777" w:rsidR="00473331" w:rsidRPr="002F67D4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67D4">
              <w:rPr>
                <w:rFonts w:ascii="Arial" w:hAnsi="Arial" w:cs="Arial"/>
                <w:sz w:val="22"/>
                <w:szCs w:val="22"/>
              </w:rPr>
              <w:t>10</w:t>
            </w:r>
            <w:r w:rsidR="00473331" w:rsidRPr="002F67D4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656E247A" w14:textId="77777777" w:rsidR="00473331" w:rsidRPr="002F67D4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D7A54E1" w14:textId="77777777" w:rsidR="008D60BC" w:rsidRPr="002F67D4" w:rsidRDefault="00473331" w:rsidP="006E6E3A">
      <w:pPr>
        <w:numPr>
          <w:ilvl w:val="0"/>
          <w:numId w:val="38"/>
        </w:numPr>
        <w:tabs>
          <w:tab w:val="num" w:pos="284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Za ofertę najkorzystniejszą zostanie uznana oferta zawierającą </w:t>
      </w:r>
      <w:r w:rsidR="008C2BBE" w:rsidRPr="002F67D4">
        <w:rPr>
          <w:rFonts w:ascii="Arial" w:hAnsi="Arial" w:cs="Arial"/>
          <w:sz w:val="22"/>
          <w:szCs w:val="22"/>
        </w:rPr>
        <w:t>najniższą cenę.</w:t>
      </w:r>
    </w:p>
    <w:p w14:paraId="69171F8A" w14:textId="77777777" w:rsidR="009A5B2D" w:rsidRPr="002F67D4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3721EF3D" w14:textId="77777777" w:rsidR="008C4CEB" w:rsidRPr="002F67D4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lastRenderedPageBreak/>
        <w:t>Wyniki zapytania ofertowego tj. informacja o wyborze najkorzystniejszej oferty, informacja o unieważnieniu zapytania ofertowego, podlegają umieszczeniu na stronie internetowej Biura Zamówień Publicznych.</w:t>
      </w:r>
    </w:p>
    <w:p w14:paraId="2BE3C589" w14:textId="77777777" w:rsidR="003C5D36" w:rsidRPr="002F67D4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</w:t>
      </w:r>
      <w:r w:rsidR="005E78BC" w:rsidRPr="002F67D4">
        <w:rPr>
          <w:rFonts w:ascii="Arial" w:eastAsia="Times New Roman" w:hAnsi="Arial" w:cs="Arial"/>
          <w:lang w:eastAsia="pl-PL"/>
        </w:rPr>
        <w:t>.</w:t>
      </w:r>
    </w:p>
    <w:p w14:paraId="5C1DF275" w14:textId="77777777" w:rsidR="00744550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3EB5C9B" w14:textId="77777777" w:rsidR="00F96908" w:rsidRPr="002F67D4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4C6193" w14:textId="77777777" w:rsidR="003C5D36" w:rsidRPr="00765CE2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765CE2">
        <w:rPr>
          <w:rFonts w:ascii="Arial" w:hAnsi="Arial" w:cs="Arial"/>
          <w:b/>
          <w:highlight w:val="lightGray"/>
        </w:rPr>
        <w:t>Postanowienia ogólne</w:t>
      </w:r>
    </w:p>
    <w:p w14:paraId="4848383E" w14:textId="77777777" w:rsidR="003C5D36" w:rsidRPr="002F67D4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1.</w:t>
      </w:r>
      <w:r w:rsidRPr="002F67D4">
        <w:rPr>
          <w:rFonts w:ascii="Arial" w:hAnsi="Arial" w:cs="Arial"/>
          <w:sz w:val="22"/>
          <w:szCs w:val="22"/>
        </w:rPr>
        <w:tab/>
      </w:r>
      <w:r w:rsidRPr="002F67D4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2F67D4">
        <w:rPr>
          <w:rFonts w:ascii="Arial" w:hAnsi="Arial" w:cs="Arial"/>
          <w:color w:val="000000"/>
          <w:sz w:val="22"/>
          <w:szCs w:val="22"/>
        </w:rPr>
        <w:br/>
      </w:r>
      <w:r w:rsidRPr="002F67D4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2F67D4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Pr="002F67D4">
        <w:rPr>
          <w:rStyle w:val="fontstyle01"/>
          <w:rFonts w:ascii="Arial" w:hAnsi="Arial" w:cs="Arial"/>
          <w:sz w:val="22"/>
          <w:szCs w:val="22"/>
        </w:rPr>
        <w:t>.</w:t>
      </w:r>
    </w:p>
    <w:p w14:paraId="15A27579" w14:textId="77777777" w:rsidR="003C5D36" w:rsidRPr="002F67D4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2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ab/>
        <w:t>Wykonawca jest związany przedstawioną ofertą przez okres 30 dni</w:t>
      </w:r>
      <w:r w:rsidR="008B3BF3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2F67D4">
        <w:rPr>
          <w:rFonts w:ascii="Arial" w:hAnsi="Arial" w:cs="Arial"/>
          <w:sz w:val="22"/>
          <w:szCs w:val="22"/>
        </w:rPr>
        <w:t>od daty upływu terminu dostarczenia ofert.</w:t>
      </w:r>
    </w:p>
    <w:p w14:paraId="1481595C" w14:textId="77777777" w:rsidR="003C5D36" w:rsidRPr="002F67D4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3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 Wykonawcy, których oferty nie zostaną wybrane, nie mogą zgłaszać żadnych roszczeń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14:paraId="414DCCF4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4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5B073B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2F67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14:paraId="60BC7EC3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5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3C5D36" w:rsidRPr="002F67D4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.</w:t>
      </w:r>
    </w:p>
    <w:p w14:paraId="3A57DBAD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6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602CA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</w:rPr>
        <w:t xml:space="preserve">Zamawiający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14:paraId="579357B5" w14:textId="77777777" w:rsidR="00943474" w:rsidRDefault="00744550" w:rsidP="00E379B5">
      <w:pPr>
        <w:pStyle w:val="NormalnyWeb"/>
        <w:tabs>
          <w:tab w:val="left" w:pos="142"/>
          <w:tab w:val="left" w:pos="284"/>
        </w:tabs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7</w:t>
      </w:r>
      <w:r w:rsidR="0094347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E379B5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943474" w:rsidRPr="002F67D4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2F67D4">
        <w:rPr>
          <w:rFonts w:ascii="Arial" w:hAnsi="Arial" w:cs="Arial"/>
          <w:sz w:val="22"/>
          <w:szCs w:val="22"/>
        </w:rPr>
        <w:t>t.j</w:t>
      </w:r>
      <w:proofErr w:type="spellEnd"/>
      <w:r w:rsidR="00943474" w:rsidRPr="002F67D4">
        <w:rPr>
          <w:rFonts w:ascii="Arial" w:hAnsi="Arial" w:cs="Arial"/>
          <w:sz w:val="22"/>
          <w:szCs w:val="22"/>
        </w:rPr>
        <w:t>.:</w:t>
      </w:r>
      <w:r w:rsidR="006E6E3A" w:rsidRPr="00480CC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6E6E3A" w:rsidRPr="006E6E3A">
        <w:rPr>
          <w:rFonts w:ascii="Arial" w:hAnsi="Arial" w:cs="Arial"/>
          <w:sz w:val="22"/>
          <w:szCs w:val="22"/>
        </w:rPr>
        <w:t>Dz.U.</w:t>
      </w:r>
      <w:r w:rsidR="006E6E3A" w:rsidRPr="006E6E3A">
        <w:rPr>
          <w:rFonts w:ascii="Arial" w:hAnsi="Arial" w:cs="Arial"/>
          <w:bCs/>
          <w:sz w:val="22"/>
          <w:szCs w:val="22"/>
        </w:rPr>
        <w:t xml:space="preserve"> 202</w:t>
      </w:r>
      <w:r w:rsidR="00E66DEC">
        <w:rPr>
          <w:rFonts w:ascii="Arial" w:hAnsi="Arial" w:cs="Arial"/>
          <w:bCs/>
          <w:sz w:val="22"/>
          <w:szCs w:val="22"/>
        </w:rPr>
        <w:t>3</w:t>
      </w:r>
      <w:r w:rsidR="006E6E3A" w:rsidRPr="006E6E3A">
        <w:rPr>
          <w:rFonts w:ascii="Arial" w:hAnsi="Arial" w:cs="Arial"/>
          <w:bCs/>
          <w:sz w:val="22"/>
          <w:szCs w:val="22"/>
        </w:rPr>
        <w:t xml:space="preserve">, poz. </w:t>
      </w:r>
      <w:r w:rsidR="00E66DEC">
        <w:rPr>
          <w:rFonts w:ascii="Arial" w:hAnsi="Arial" w:cs="Arial"/>
          <w:bCs/>
          <w:sz w:val="22"/>
          <w:szCs w:val="22"/>
        </w:rPr>
        <w:t>1790</w:t>
      </w:r>
      <w:r w:rsidR="00943474" w:rsidRPr="002F67D4">
        <w:rPr>
          <w:rFonts w:ascii="Arial" w:hAnsi="Arial" w:cs="Arial"/>
          <w:sz w:val="22"/>
          <w:szCs w:val="22"/>
        </w:rPr>
        <w:t>).</w:t>
      </w:r>
    </w:p>
    <w:p w14:paraId="4A98AF1E" w14:textId="77777777" w:rsidR="00E379B5" w:rsidRPr="00E379B5" w:rsidRDefault="00E379B5" w:rsidP="00E379B5">
      <w:pPr>
        <w:pStyle w:val="NormalnyWeb"/>
        <w:numPr>
          <w:ilvl w:val="0"/>
          <w:numId w:val="49"/>
        </w:numPr>
        <w:tabs>
          <w:tab w:val="left" w:pos="142"/>
        </w:tabs>
        <w:ind w:left="284" w:hanging="284"/>
        <w:rPr>
          <w:rFonts w:ascii="Arial" w:hAnsi="Arial" w:cs="Arial"/>
          <w:sz w:val="22"/>
          <w:szCs w:val="22"/>
        </w:rPr>
      </w:pPr>
      <w:bookmarkStart w:id="2" w:name="_Hlk14283552"/>
      <w:r w:rsidRPr="00E379B5">
        <w:rPr>
          <w:rFonts w:ascii="Arial" w:hAnsi="Arial" w:cs="Arial"/>
          <w:sz w:val="22"/>
          <w:szCs w:val="22"/>
        </w:rPr>
        <w:t>Administratorem Państwa danych osobowych jest Uniwersytet im. Adama Mickiewicza w Poznaniu, z siedzibą przy ul. H. Wieniawskiego 1, 61-712 Poznań</w:t>
      </w:r>
      <w:r w:rsidRPr="00E379B5">
        <w:rPr>
          <w:rFonts w:ascii="Arial" w:hAnsi="Arial" w:cs="Arial"/>
          <w:i/>
          <w:sz w:val="22"/>
          <w:szCs w:val="22"/>
        </w:rPr>
        <w:t>.</w:t>
      </w:r>
    </w:p>
    <w:p w14:paraId="5E82EF1C" w14:textId="77777777" w:rsidR="00E379B5" w:rsidRPr="00E379B5" w:rsidRDefault="00E379B5" w:rsidP="003A73B2">
      <w:pPr>
        <w:pStyle w:val="NormalnyWeb"/>
        <w:tabs>
          <w:tab w:val="left" w:pos="142"/>
        </w:tabs>
        <w:spacing w:after="0"/>
        <w:ind w:left="284"/>
        <w:jc w:val="both"/>
        <w:rPr>
          <w:rFonts w:ascii="Arial" w:hAnsi="Arial" w:cs="Arial"/>
          <w:sz w:val="22"/>
          <w:szCs w:val="22"/>
        </w:rPr>
      </w:pPr>
      <w:bookmarkStart w:id="3" w:name="_Hlk14283595"/>
      <w:bookmarkEnd w:id="2"/>
      <w:r w:rsidRPr="00E379B5">
        <w:rPr>
          <w:rFonts w:ascii="Arial" w:hAnsi="Arial" w:cs="Arial"/>
          <w:sz w:val="22"/>
          <w:szCs w:val="22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3"/>
      <w:r w:rsidRPr="00E379B5">
        <w:rPr>
          <w:rFonts w:ascii="Arial" w:hAnsi="Arial" w:cs="Arial"/>
          <w:sz w:val="22"/>
          <w:szCs w:val="22"/>
        </w:rPr>
        <w:t xml:space="preserve"> z ustawą z dnia 23 kwietnia 1964 r. Kodeks cywilny oraz innymi aktami prawymi. </w:t>
      </w:r>
    </w:p>
    <w:p w14:paraId="601BDD83" w14:textId="77777777" w:rsidR="00E379B5" w:rsidRPr="00E379B5" w:rsidRDefault="00E379B5" w:rsidP="00E379B5">
      <w:pPr>
        <w:pStyle w:val="NormalnyWeb"/>
        <w:tabs>
          <w:tab w:val="left" w:pos="142"/>
        </w:tabs>
        <w:spacing w:after="0"/>
        <w:ind w:left="284"/>
        <w:rPr>
          <w:rFonts w:ascii="Arial" w:hAnsi="Arial" w:cs="Arial"/>
          <w:sz w:val="22"/>
          <w:szCs w:val="22"/>
        </w:rPr>
      </w:pPr>
      <w:r w:rsidRPr="00E379B5">
        <w:rPr>
          <w:rFonts w:ascii="Arial" w:hAnsi="Arial" w:cs="Arial"/>
          <w:sz w:val="22"/>
          <w:szCs w:val="22"/>
        </w:rPr>
        <w:t xml:space="preserve">Pełna treść obowiązku informacyjnego znajduje się na stronie: </w:t>
      </w:r>
      <w:hyperlink r:id="rId9" w:anchor="144" w:history="1">
        <w:r w:rsidR="00D14E2A" w:rsidRPr="00C2022F">
          <w:rPr>
            <w:rStyle w:val="Hipercze"/>
            <w:rFonts w:ascii="Arial" w:hAnsi="Arial" w:cs="Arial"/>
            <w:sz w:val="22"/>
            <w:szCs w:val="22"/>
          </w:rPr>
          <w:t>https://odo.amu.edu.pl/KnowledgeBase#144</w:t>
        </w:r>
      </w:hyperlink>
    </w:p>
    <w:p w14:paraId="280DCA5A" w14:textId="77777777" w:rsidR="00E379B5" w:rsidRPr="002F67D4" w:rsidRDefault="00E379B5" w:rsidP="0024392E">
      <w:pPr>
        <w:pStyle w:val="NormalnyWeb"/>
        <w:tabs>
          <w:tab w:val="left" w:pos="142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418976B" w14:textId="77777777" w:rsidR="00F8443B" w:rsidRPr="002F67D4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DFC64A6" w14:textId="77777777" w:rsidR="008D60BC" w:rsidRPr="002F67D4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6AE3C99" w14:textId="77777777" w:rsidR="006A0C7D" w:rsidRPr="002F67D4" w:rsidRDefault="006A0C7D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557A301" w14:textId="77777777"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3E154D02" w14:textId="77777777" w:rsidR="00FB1EE8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2381214" w14:textId="77777777" w:rsidR="003A73B2" w:rsidRDefault="003A73B2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C1A66A0" w14:textId="77777777" w:rsidR="003A73B2" w:rsidRDefault="003A73B2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BDFEE67" w14:textId="77777777" w:rsidR="003A73B2" w:rsidRDefault="003A73B2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8C9BCEF" w14:textId="77777777" w:rsidR="00FB1EE8" w:rsidRPr="002F67D4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E61FCA7" w14:textId="77777777" w:rsidR="009A5B2D" w:rsidRPr="002F67D4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0269F16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34B1D1C1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24C8ACE3" w14:textId="77777777" w:rsidR="006A0C7D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19D36CA" w14:textId="77777777" w:rsidR="006E6E3A" w:rsidRDefault="006E6E3A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 xml:space="preserve">Załącznik Nr 3 – </w:t>
      </w:r>
      <w:r w:rsidR="00274903">
        <w:rPr>
          <w:rStyle w:val="eop"/>
          <w:rFonts w:ascii="Arial" w:hAnsi="Arial" w:cs="Arial"/>
          <w:sz w:val="22"/>
          <w:szCs w:val="22"/>
        </w:rPr>
        <w:t>Opis przedmiotu zamówienia</w:t>
      </w:r>
    </w:p>
    <w:p w14:paraId="474BB14F" w14:textId="77777777" w:rsidR="00274903" w:rsidRPr="00274903" w:rsidRDefault="0027490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74903">
        <w:rPr>
          <w:rStyle w:val="eop"/>
          <w:rFonts w:ascii="Arial" w:hAnsi="Arial" w:cs="Arial"/>
          <w:sz w:val="22"/>
          <w:szCs w:val="22"/>
        </w:rPr>
        <w:t xml:space="preserve">Załącznik Nr 4 - </w:t>
      </w:r>
      <w:proofErr w:type="spellStart"/>
      <w:r w:rsidRPr="00274903">
        <w:rPr>
          <w:rStyle w:val="eop"/>
          <w:rFonts w:ascii="Arial" w:hAnsi="Arial" w:cs="Arial"/>
          <w:sz w:val="22"/>
          <w:szCs w:val="22"/>
        </w:rPr>
        <w:t>Structure</w:t>
      </w:r>
      <w:proofErr w:type="spellEnd"/>
      <w:r w:rsidRPr="00274903">
        <w:rPr>
          <w:rStyle w:val="eop"/>
          <w:rFonts w:ascii="Arial" w:hAnsi="Arial" w:cs="Arial"/>
          <w:sz w:val="22"/>
          <w:szCs w:val="22"/>
        </w:rPr>
        <w:t xml:space="preserve"> of the </w:t>
      </w:r>
      <w:proofErr w:type="spellStart"/>
      <w:r w:rsidRPr="00274903">
        <w:rPr>
          <w:rStyle w:val="eop"/>
          <w:rFonts w:ascii="Arial" w:hAnsi="Arial" w:cs="Arial"/>
          <w:sz w:val="22"/>
          <w:szCs w:val="22"/>
        </w:rPr>
        <w:t>libararies</w:t>
      </w:r>
      <w:bookmarkStart w:id="4" w:name="_GoBack"/>
      <w:bookmarkEnd w:id="4"/>
      <w:proofErr w:type="spellEnd"/>
    </w:p>
    <w:sectPr w:rsidR="00274903" w:rsidRPr="00274903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07A40" w14:textId="77777777" w:rsidR="00E73247" w:rsidRDefault="00E73247">
      <w:r>
        <w:separator/>
      </w:r>
    </w:p>
  </w:endnote>
  <w:endnote w:type="continuationSeparator" w:id="0">
    <w:p w14:paraId="3A73237E" w14:textId="77777777" w:rsidR="00E73247" w:rsidRDefault="00E7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134B5" w14:textId="77777777" w:rsidR="00303A42" w:rsidRDefault="00DF48C6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03A4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CFCCAA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145ED" w14:textId="39BD72D0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 w:rsidR="00DF48C6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DF48C6">
      <w:rPr>
        <w:rStyle w:val="Numerstrony"/>
      </w:rPr>
      <w:fldChar w:fldCharType="separate"/>
    </w:r>
    <w:r w:rsidR="00F46872">
      <w:rPr>
        <w:rStyle w:val="Numerstrony"/>
        <w:noProof/>
      </w:rPr>
      <w:t>3</w:t>
    </w:r>
    <w:r w:rsidR="00DF48C6"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A448D36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A6F04" w14:textId="77777777" w:rsidR="00E73247" w:rsidRDefault="00E73247">
      <w:r>
        <w:separator/>
      </w:r>
    </w:p>
  </w:footnote>
  <w:footnote w:type="continuationSeparator" w:id="0">
    <w:p w14:paraId="4C05F590" w14:textId="77777777" w:rsidR="00E73247" w:rsidRDefault="00E73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3D236" w14:textId="1C34C322" w:rsidR="009E1916" w:rsidRPr="009E1916" w:rsidRDefault="009E1916" w:rsidP="009E1916">
    <w:pPr>
      <w:jc w:val="center"/>
      <w:rPr>
        <w:rFonts w:ascii="Arial" w:hAnsi="Arial" w:cs="Arial"/>
        <w:b/>
        <w:sz w:val="28"/>
        <w:szCs w:val="28"/>
      </w:rPr>
    </w:pPr>
    <w:r w:rsidRPr="009E1916">
      <w:rPr>
        <w:rFonts w:ascii="Arial" w:hAnsi="Arial" w:cs="Arial"/>
        <w:b/>
        <w:sz w:val="24"/>
        <w:szCs w:val="24"/>
      </w:rPr>
      <w:t xml:space="preserve">ZAPYTANIE OFERTOWE </w:t>
    </w:r>
    <w:r>
      <w:rPr>
        <w:rFonts w:ascii="Arial" w:hAnsi="Arial" w:cs="Arial"/>
        <w:b/>
        <w:sz w:val="24"/>
        <w:szCs w:val="24"/>
      </w:rPr>
      <w:t xml:space="preserve">   </w:t>
    </w:r>
    <w:r w:rsidRPr="009E1916">
      <w:rPr>
        <w:rFonts w:ascii="Arial" w:hAnsi="Arial" w:cs="Arial"/>
        <w:b/>
        <w:sz w:val="28"/>
        <w:szCs w:val="28"/>
      </w:rPr>
      <w:t>ZP3/5117</w:t>
    </w:r>
  </w:p>
  <w:p w14:paraId="2D8B2422" w14:textId="77777777" w:rsidR="00303A42" w:rsidRPr="007677F8" w:rsidRDefault="00303A42">
    <w:pPr>
      <w:pStyle w:val="Nagwek"/>
      <w:pBdr>
        <w:bottom w:val="single" w:sz="6" w:space="1" w:color="auto"/>
      </w:pBdr>
    </w:pPr>
  </w:p>
  <w:p w14:paraId="4DF5E66C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1665FB"/>
    <w:multiLevelType w:val="hybridMultilevel"/>
    <w:tmpl w:val="22C0AC1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5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4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4" w15:restartNumberingAfterBreak="0">
    <w:nsid w:val="5E175D2B"/>
    <w:multiLevelType w:val="hybridMultilevel"/>
    <w:tmpl w:val="5D6C820C"/>
    <w:lvl w:ilvl="0" w:tplc="99500A16">
      <w:start w:val="1"/>
      <w:numFmt w:val="upperRoman"/>
      <w:pStyle w:val="Nagwek2"/>
      <w:lvlText w:val="%1."/>
      <w:lvlJc w:val="left"/>
      <w:pPr>
        <w:ind w:left="185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43D2F"/>
    <w:multiLevelType w:val="multilevel"/>
    <w:tmpl w:val="B180F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C7242FA2"/>
    <w:lvl w:ilvl="0" w:tplc="A3768E5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12"/>
  </w:num>
  <w:num w:numId="3">
    <w:abstractNumId w:val="5"/>
  </w:num>
  <w:num w:numId="4">
    <w:abstractNumId w:val="43"/>
  </w:num>
  <w:num w:numId="5">
    <w:abstractNumId w:val="33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2"/>
  </w:num>
  <w:num w:numId="9">
    <w:abstractNumId w:val="8"/>
  </w:num>
  <w:num w:numId="10">
    <w:abstractNumId w:val="3"/>
  </w:num>
  <w:num w:numId="11">
    <w:abstractNumId w:val="20"/>
  </w:num>
  <w:num w:numId="12">
    <w:abstractNumId w:val="45"/>
  </w:num>
  <w:num w:numId="13">
    <w:abstractNumId w:val="22"/>
  </w:num>
  <w:num w:numId="14">
    <w:abstractNumId w:val="6"/>
  </w:num>
  <w:num w:numId="15">
    <w:abstractNumId w:val="26"/>
  </w:num>
  <w:num w:numId="16">
    <w:abstractNumId w:val="25"/>
  </w:num>
  <w:num w:numId="17">
    <w:abstractNumId w:val="36"/>
  </w:num>
  <w:num w:numId="18">
    <w:abstractNumId w:val="37"/>
  </w:num>
  <w:num w:numId="19">
    <w:abstractNumId w:val="44"/>
  </w:num>
  <w:num w:numId="20">
    <w:abstractNumId w:val="27"/>
  </w:num>
  <w:num w:numId="21">
    <w:abstractNumId w:val="29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6"/>
  </w:num>
  <w:num w:numId="26">
    <w:abstractNumId w:val="23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0"/>
  </w:num>
  <w:num w:numId="30">
    <w:abstractNumId w:val="32"/>
  </w:num>
  <w:num w:numId="31">
    <w:abstractNumId w:val="4"/>
  </w:num>
  <w:num w:numId="32">
    <w:abstractNumId w:val="30"/>
  </w:num>
  <w:num w:numId="33">
    <w:abstractNumId w:val="40"/>
  </w:num>
  <w:num w:numId="34">
    <w:abstractNumId w:val="19"/>
  </w:num>
  <w:num w:numId="35">
    <w:abstractNumId w:val="14"/>
  </w:num>
  <w:num w:numId="36">
    <w:abstractNumId w:val="35"/>
  </w:num>
  <w:num w:numId="37">
    <w:abstractNumId w:val="1"/>
  </w:num>
  <w:num w:numId="38">
    <w:abstractNumId w:val="31"/>
  </w:num>
  <w:num w:numId="39">
    <w:abstractNumId w:val="41"/>
  </w:num>
  <w:num w:numId="40">
    <w:abstractNumId w:val="18"/>
  </w:num>
  <w:num w:numId="41">
    <w:abstractNumId w:val="38"/>
  </w:num>
  <w:num w:numId="42">
    <w:abstractNumId w:val="46"/>
  </w:num>
  <w:num w:numId="43">
    <w:abstractNumId w:val="17"/>
  </w:num>
  <w:num w:numId="44">
    <w:abstractNumId w:val="9"/>
  </w:num>
  <w:num w:numId="45">
    <w:abstractNumId w:val="28"/>
  </w:num>
  <w:num w:numId="46">
    <w:abstractNumId w:val="24"/>
  </w:num>
  <w:num w:numId="47">
    <w:abstractNumId w:val="0"/>
  </w:num>
  <w:num w:numId="48">
    <w:abstractNumId w:val="2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136E"/>
    <w:rsid w:val="000147AF"/>
    <w:rsid w:val="000149CD"/>
    <w:rsid w:val="00022D2F"/>
    <w:rsid w:val="000240E9"/>
    <w:rsid w:val="00026D2E"/>
    <w:rsid w:val="00046323"/>
    <w:rsid w:val="000478EC"/>
    <w:rsid w:val="00094688"/>
    <w:rsid w:val="00096414"/>
    <w:rsid w:val="000A2C71"/>
    <w:rsid w:val="000B4ED2"/>
    <w:rsid w:val="000B558F"/>
    <w:rsid w:val="000B6EBB"/>
    <w:rsid w:val="000C3C98"/>
    <w:rsid w:val="000D5572"/>
    <w:rsid w:val="000D6A3A"/>
    <w:rsid w:val="000E2B4D"/>
    <w:rsid w:val="000F0370"/>
    <w:rsid w:val="001007E3"/>
    <w:rsid w:val="00101495"/>
    <w:rsid w:val="0010267B"/>
    <w:rsid w:val="00105443"/>
    <w:rsid w:val="00120518"/>
    <w:rsid w:val="00124CEB"/>
    <w:rsid w:val="0013075A"/>
    <w:rsid w:val="00146F0E"/>
    <w:rsid w:val="00150EBA"/>
    <w:rsid w:val="001651F4"/>
    <w:rsid w:val="00171426"/>
    <w:rsid w:val="0018037C"/>
    <w:rsid w:val="00181E5E"/>
    <w:rsid w:val="0019459C"/>
    <w:rsid w:val="001B6B51"/>
    <w:rsid w:val="001C3EEC"/>
    <w:rsid w:val="001C78C5"/>
    <w:rsid w:val="001D5372"/>
    <w:rsid w:val="001D7846"/>
    <w:rsid w:val="001E7B7B"/>
    <w:rsid w:val="001F5240"/>
    <w:rsid w:val="002013D4"/>
    <w:rsid w:val="0020218F"/>
    <w:rsid w:val="002044D6"/>
    <w:rsid w:val="00207D22"/>
    <w:rsid w:val="002300E4"/>
    <w:rsid w:val="0023015E"/>
    <w:rsid w:val="0023656F"/>
    <w:rsid w:val="00240910"/>
    <w:rsid w:val="0024392E"/>
    <w:rsid w:val="002514C1"/>
    <w:rsid w:val="00253304"/>
    <w:rsid w:val="00253892"/>
    <w:rsid w:val="00254A77"/>
    <w:rsid w:val="00260B45"/>
    <w:rsid w:val="002675EA"/>
    <w:rsid w:val="00274903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A73B2"/>
    <w:rsid w:val="003B2709"/>
    <w:rsid w:val="003B7F8A"/>
    <w:rsid w:val="003C3AAC"/>
    <w:rsid w:val="003C5D36"/>
    <w:rsid w:val="003D5111"/>
    <w:rsid w:val="003D55FF"/>
    <w:rsid w:val="003E19AC"/>
    <w:rsid w:val="003E6E71"/>
    <w:rsid w:val="003F69F5"/>
    <w:rsid w:val="003F6EE0"/>
    <w:rsid w:val="00422CD6"/>
    <w:rsid w:val="00426F2A"/>
    <w:rsid w:val="00430F43"/>
    <w:rsid w:val="00433D75"/>
    <w:rsid w:val="00436DA7"/>
    <w:rsid w:val="00440E8C"/>
    <w:rsid w:val="004425C7"/>
    <w:rsid w:val="00445A13"/>
    <w:rsid w:val="00447822"/>
    <w:rsid w:val="00452AA0"/>
    <w:rsid w:val="004703C1"/>
    <w:rsid w:val="00473331"/>
    <w:rsid w:val="0048028D"/>
    <w:rsid w:val="00480CCE"/>
    <w:rsid w:val="00490344"/>
    <w:rsid w:val="00493867"/>
    <w:rsid w:val="004B1FAE"/>
    <w:rsid w:val="004B50DD"/>
    <w:rsid w:val="004C732F"/>
    <w:rsid w:val="004E1707"/>
    <w:rsid w:val="004F08D3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B38B9"/>
    <w:rsid w:val="005C1A37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144A"/>
    <w:rsid w:val="00614D68"/>
    <w:rsid w:val="00620605"/>
    <w:rsid w:val="00634031"/>
    <w:rsid w:val="00634453"/>
    <w:rsid w:val="0063469E"/>
    <w:rsid w:val="006364E2"/>
    <w:rsid w:val="00636F95"/>
    <w:rsid w:val="00646810"/>
    <w:rsid w:val="00657874"/>
    <w:rsid w:val="00657D91"/>
    <w:rsid w:val="00670DA6"/>
    <w:rsid w:val="00687703"/>
    <w:rsid w:val="00690353"/>
    <w:rsid w:val="0069754B"/>
    <w:rsid w:val="006A0C7D"/>
    <w:rsid w:val="006A1821"/>
    <w:rsid w:val="006C246F"/>
    <w:rsid w:val="006E49C9"/>
    <w:rsid w:val="006E5D91"/>
    <w:rsid w:val="006E6E3A"/>
    <w:rsid w:val="0071052E"/>
    <w:rsid w:val="00716EEA"/>
    <w:rsid w:val="00720F1B"/>
    <w:rsid w:val="0072116F"/>
    <w:rsid w:val="00723C4E"/>
    <w:rsid w:val="00725FC8"/>
    <w:rsid w:val="00744550"/>
    <w:rsid w:val="00751D9A"/>
    <w:rsid w:val="00755B42"/>
    <w:rsid w:val="00762439"/>
    <w:rsid w:val="00765CE2"/>
    <w:rsid w:val="007677F8"/>
    <w:rsid w:val="007722BF"/>
    <w:rsid w:val="00790BE7"/>
    <w:rsid w:val="00795EA2"/>
    <w:rsid w:val="007B3060"/>
    <w:rsid w:val="007D4074"/>
    <w:rsid w:val="007D4C1B"/>
    <w:rsid w:val="007E321D"/>
    <w:rsid w:val="007E3B48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1996"/>
    <w:rsid w:val="00884CBB"/>
    <w:rsid w:val="00890294"/>
    <w:rsid w:val="008935C1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ECD"/>
    <w:rsid w:val="009350E7"/>
    <w:rsid w:val="00936760"/>
    <w:rsid w:val="00936DD0"/>
    <w:rsid w:val="00943474"/>
    <w:rsid w:val="0095343C"/>
    <w:rsid w:val="0095528A"/>
    <w:rsid w:val="009632AB"/>
    <w:rsid w:val="009A0089"/>
    <w:rsid w:val="009A5B2D"/>
    <w:rsid w:val="009A6186"/>
    <w:rsid w:val="009C0432"/>
    <w:rsid w:val="009C2FDB"/>
    <w:rsid w:val="009D1BD6"/>
    <w:rsid w:val="009E1916"/>
    <w:rsid w:val="009E3DE9"/>
    <w:rsid w:val="009F5773"/>
    <w:rsid w:val="009F7FCC"/>
    <w:rsid w:val="00A07DF9"/>
    <w:rsid w:val="00A07F49"/>
    <w:rsid w:val="00A10A6D"/>
    <w:rsid w:val="00A26012"/>
    <w:rsid w:val="00A2688D"/>
    <w:rsid w:val="00A75CFC"/>
    <w:rsid w:val="00A93E32"/>
    <w:rsid w:val="00AA7DA7"/>
    <w:rsid w:val="00AB195D"/>
    <w:rsid w:val="00AB48A2"/>
    <w:rsid w:val="00AC1698"/>
    <w:rsid w:val="00AE14B8"/>
    <w:rsid w:val="00AF22BD"/>
    <w:rsid w:val="00AF3D54"/>
    <w:rsid w:val="00B00F3B"/>
    <w:rsid w:val="00B34CF2"/>
    <w:rsid w:val="00B355F9"/>
    <w:rsid w:val="00B37394"/>
    <w:rsid w:val="00B37B3F"/>
    <w:rsid w:val="00B401BA"/>
    <w:rsid w:val="00B41A38"/>
    <w:rsid w:val="00B47E78"/>
    <w:rsid w:val="00B47EFA"/>
    <w:rsid w:val="00B51565"/>
    <w:rsid w:val="00B5475B"/>
    <w:rsid w:val="00B578B9"/>
    <w:rsid w:val="00B62E0A"/>
    <w:rsid w:val="00B97CE0"/>
    <w:rsid w:val="00BA48B0"/>
    <w:rsid w:val="00BB2D38"/>
    <w:rsid w:val="00C106FE"/>
    <w:rsid w:val="00C114F3"/>
    <w:rsid w:val="00C20B74"/>
    <w:rsid w:val="00C23517"/>
    <w:rsid w:val="00C278EB"/>
    <w:rsid w:val="00C31F5F"/>
    <w:rsid w:val="00C4423E"/>
    <w:rsid w:val="00C45ADF"/>
    <w:rsid w:val="00C51E25"/>
    <w:rsid w:val="00C52FFB"/>
    <w:rsid w:val="00C54F51"/>
    <w:rsid w:val="00C748C3"/>
    <w:rsid w:val="00C8211C"/>
    <w:rsid w:val="00C86372"/>
    <w:rsid w:val="00C86DF0"/>
    <w:rsid w:val="00CB1F34"/>
    <w:rsid w:val="00CB3B7D"/>
    <w:rsid w:val="00CB3C97"/>
    <w:rsid w:val="00CB75E1"/>
    <w:rsid w:val="00CC2CE4"/>
    <w:rsid w:val="00CC6DBF"/>
    <w:rsid w:val="00CD3988"/>
    <w:rsid w:val="00CD5290"/>
    <w:rsid w:val="00D00561"/>
    <w:rsid w:val="00D14E2A"/>
    <w:rsid w:val="00D16F52"/>
    <w:rsid w:val="00D3047C"/>
    <w:rsid w:val="00D31B62"/>
    <w:rsid w:val="00D32A71"/>
    <w:rsid w:val="00D3644D"/>
    <w:rsid w:val="00D60EEA"/>
    <w:rsid w:val="00D70957"/>
    <w:rsid w:val="00D70C9F"/>
    <w:rsid w:val="00D80B89"/>
    <w:rsid w:val="00D83D25"/>
    <w:rsid w:val="00D87999"/>
    <w:rsid w:val="00DA5171"/>
    <w:rsid w:val="00DA5484"/>
    <w:rsid w:val="00DC40E0"/>
    <w:rsid w:val="00DC7565"/>
    <w:rsid w:val="00DE5EA6"/>
    <w:rsid w:val="00DF48C6"/>
    <w:rsid w:val="00E14FAE"/>
    <w:rsid w:val="00E1635E"/>
    <w:rsid w:val="00E20274"/>
    <w:rsid w:val="00E326D2"/>
    <w:rsid w:val="00E379B5"/>
    <w:rsid w:val="00E4103F"/>
    <w:rsid w:val="00E44FEB"/>
    <w:rsid w:val="00E50557"/>
    <w:rsid w:val="00E533F7"/>
    <w:rsid w:val="00E54E49"/>
    <w:rsid w:val="00E63811"/>
    <w:rsid w:val="00E63F83"/>
    <w:rsid w:val="00E66DEC"/>
    <w:rsid w:val="00E72B0D"/>
    <w:rsid w:val="00E73247"/>
    <w:rsid w:val="00E8063C"/>
    <w:rsid w:val="00E823DA"/>
    <w:rsid w:val="00E838D5"/>
    <w:rsid w:val="00E90DBF"/>
    <w:rsid w:val="00E924CE"/>
    <w:rsid w:val="00E970D8"/>
    <w:rsid w:val="00EA1C3D"/>
    <w:rsid w:val="00EA1E16"/>
    <w:rsid w:val="00EA7D23"/>
    <w:rsid w:val="00EB017A"/>
    <w:rsid w:val="00EB3CDC"/>
    <w:rsid w:val="00EB5975"/>
    <w:rsid w:val="00EC72EE"/>
    <w:rsid w:val="00ED0991"/>
    <w:rsid w:val="00EE692B"/>
    <w:rsid w:val="00EF1DFC"/>
    <w:rsid w:val="00EF7975"/>
    <w:rsid w:val="00F06620"/>
    <w:rsid w:val="00F22887"/>
    <w:rsid w:val="00F364F4"/>
    <w:rsid w:val="00F415DB"/>
    <w:rsid w:val="00F46872"/>
    <w:rsid w:val="00F47107"/>
    <w:rsid w:val="00F47B2B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1EE8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951B5"/>
  <w15:docId w15:val="{4D054C62-81C6-4696-B3F4-B1AAE89F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48C6"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D14E2A"/>
    <w:pPr>
      <w:numPr>
        <w:numId w:val="28"/>
      </w:numPr>
      <w:tabs>
        <w:tab w:val="left" w:pos="426"/>
      </w:tabs>
      <w:ind w:left="426" w:hanging="426"/>
      <w:jc w:val="both"/>
      <w:outlineLvl w:val="1"/>
    </w:pPr>
    <w:rPr>
      <w:rFonts w:ascii="Arial" w:hAnsi="Arial" w:cs="Arial"/>
      <w:b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DF48C6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rsid w:val="00DF4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4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semiHidden/>
    <w:unhideWhenUsed/>
    <w:rsid w:val="00E379B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odo.amu.edu.pl/KnowledgeBas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BCE9B-E7F3-42F4-8B59-DAC52412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1129</Words>
  <Characters>7380</Characters>
  <Application>Microsoft Office Word</Application>
  <DocSecurity>0</DocSecurity>
  <Lines>61</Lines>
  <Paragraphs>16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FORMULARZ  OFERTY</vt:lpstr>
      <vt:lpstr>FORMULARZ  OFERTY</vt:lpstr>
      <vt:lpstr>FORMULARZ  OFERTY</vt:lpstr>
    </vt:vector>
  </TitlesOfParts>
  <Company/>
  <LinksUpToDate>false</LinksUpToDate>
  <CharactersWithSpaces>8493</CharactersWithSpaces>
  <SharedDoc>false</SharedDoc>
  <HLinks>
    <vt:vector size="12" baseType="variant">
      <vt:variant>
        <vt:i4>6750240</vt:i4>
      </vt:variant>
      <vt:variant>
        <vt:i4>3</vt:i4>
      </vt:variant>
      <vt:variant>
        <vt:i4>0</vt:i4>
      </vt:variant>
      <vt:variant>
        <vt:i4>5</vt:i4>
      </vt:variant>
      <vt:variant>
        <vt:lpwstr>https://odo.amu.edu.pl/KnowledgeBase</vt:lpwstr>
      </vt:variant>
      <vt:variant>
        <vt:lpwstr>144</vt:lpwstr>
      </vt:variant>
      <vt:variant>
        <vt:i4>7340085</vt:i4>
      </vt:variant>
      <vt:variant>
        <vt:i4>0</vt:i4>
      </vt:variant>
      <vt:variant>
        <vt:i4>0</vt:i4>
      </vt:variant>
      <vt:variant>
        <vt:i4>5</vt:i4>
      </vt:variant>
      <vt:variant>
        <vt:lpwstr>http://www.amu.edu.pl/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2</cp:revision>
  <cp:lastPrinted>2025-03-18T10:33:00Z</cp:lastPrinted>
  <dcterms:created xsi:type="dcterms:W3CDTF">2025-06-10T07:48:00Z</dcterms:created>
  <dcterms:modified xsi:type="dcterms:W3CDTF">2025-06-10T07:48:00Z</dcterms:modified>
</cp:coreProperties>
</file>