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E0B3A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65BF8" w:rsidRPr="00D65BF8">
        <w:rPr>
          <w:rFonts w:ascii="Arial" w:hAnsi="Arial" w:cs="Arial"/>
          <w:sz w:val="24"/>
          <w:szCs w:val="24"/>
        </w:rPr>
        <w:t>(</w:t>
      </w:r>
      <w:proofErr w:type="spellStart"/>
      <w:r w:rsidR="00D65BF8" w:rsidRPr="00D65BF8">
        <w:rPr>
          <w:rFonts w:ascii="Arial" w:hAnsi="Arial" w:cs="Arial"/>
          <w:sz w:val="24"/>
          <w:szCs w:val="24"/>
        </w:rPr>
        <w:t>t.j</w:t>
      </w:r>
      <w:proofErr w:type="spellEnd"/>
      <w:r w:rsidR="00D65BF8" w:rsidRPr="00D65BF8">
        <w:rPr>
          <w:rFonts w:ascii="Arial" w:hAnsi="Arial" w:cs="Arial"/>
          <w:sz w:val="24"/>
          <w:szCs w:val="24"/>
        </w:rPr>
        <w:t>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D65BF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65B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sukcesywne ubrań i obuwia BHP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65BF8" w:rsidRPr="00A2540E" w:rsidTr="008C32E7">
        <w:tc>
          <w:tcPr>
            <w:tcW w:w="2269" w:type="dxa"/>
            <w:shd w:val="clear" w:color="auto" w:fill="auto"/>
          </w:tcPr>
          <w:p w:rsidR="00D65BF8" w:rsidRPr="00A2540E" w:rsidRDefault="00D65BF8" w:rsidP="008C32E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65BF8" w:rsidRPr="00A2540E" w:rsidRDefault="00D65BF8" w:rsidP="008C32E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65B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63/2025</w:t>
            </w:r>
          </w:p>
        </w:tc>
      </w:tr>
    </w:tbl>
    <w:p w:rsidR="00DC652A" w:rsidRPr="00053927" w:rsidRDefault="00D65BF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65BF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65BF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B18" w:rsidRDefault="00FF7B18" w:rsidP="00025386">
      <w:pPr>
        <w:spacing w:after="0" w:line="240" w:lineRule="auto"/>
      </w:pPr>
      <w:r>
        <w:separator/>
      </w:r>
    </w:p>
  </w:endnote>
  <w:endnote w:type="continuationSeparator" w:id="1">
    <w:p w:rsidR="00FF7B18" w:rsidRDefault="00FF7B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BF8" w:rsidRDefault="00D65BF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0B3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0B3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BF8" w:rsidRDefault="00D65BF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B18" w:rsidRDefault="00FF7B18" w:rsidP="00025386">
      <w:pPr>
        <w:spacing w:after="0" w:line="240" w:lineRule="auto"/>
      </w:pPr>
      <w:r>
        <w:separator/>
      </w:r>
    </w:p>
  </w:footnote>
  <w:footnote w:type="continuationSeparator" w:id="1">
    <w:p w:rsidR="00FF7B18" w:rsidRDefault="00FF7B1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BF8" w:rsidRDefault="00D65BF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BF8" w:rsidRDefault="00D65BF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BF8" w:rsidRDefault="00D65BF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5BF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65BF8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  <w:rsid w:val="00FE0B3A"/>
    <w:rsid w:val="00FF7B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2025-06-09T06:51:00Z</dcterms:created>
  <dcterms:modified xsi:type="dcterms:W3CDTF">2025-06-09T06:51:00Z</dcterms:modified>
</cp:coreProperties>
</file>