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C37D2D">
        <w:rPr>
          <w:rFonts w:ascii="Arial" w:eastAsia="Times New Roman" w:hAnsi="Arial" w:cs="Arial"/>
          <w:bCs/>
          <w:sz w:val="24"/>
          <w:szCs w:val="20"/>
          <w:lang w:eastAsia="pl-PL"/>
        </w:rPr>
        <w:t>4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FE0E87" w:rsidRPr="00C14101" w:rsidTr="002B108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E0E87" w:rsidRPr="00C14101" w:rsidRDefault="00FE0E87" w:rsidP="002B1086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FE0E87" w:rsidRPr="00C14101" w:rsidRDefault="00FE0E87" w:rsidP="002B1086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FE0E87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FE0E87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FE0E87">
              <w:rPr>
                <w:rFonts w:ascii="Arial" w:eastAsia="Times New Roman" w:hAnsi="Arial" w:cs="Arial"/>
                <w:lang w:eastAsia="pl-PL"/>
              </w:rPr>
              <w:t>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FE0E87" w:rsidRPr="00C14101" w:rsidRDefault="00FE0E87" w:rsidP="002B108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FE0E87" w:rsidRPr="00C14101" w:rsidRDefault="00FE0E87" w:rsidP="002B108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FE0E87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D62E6E" w:rsidRDefault="00FE0E87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E0E8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sukcesywne ubrań i obuwia BHP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E0E87" w:rsidRPr="00D62E6E" w:rsidTr="002B1086">
        <w:tc>
          <w:tcPr>
            <w:tcW w:w="2269" w:type="dxa"/>
            <w:shd w:val="clear" w:color="auto" w:fill="auto"/>
          </w:tcPr>
          <w:p w:rsidR="00FE0E87" w:rsidRPr="00D62E6E" w:rsidRDefault="00FE0E87" w:rsidP="002B108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E0E87" w:rsidRPr="00D62E6E" w:rsidRDefault="00FE0E87" w:rsidP="002B108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E0E8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63/2025</w:t>
            </w:r>
          </w:p>
        </w:tc>
      </w:tr>
    </w:tbl>
    <w:p w:rsidR="00BC121E" w:rsidRDefault="00FE0E87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FE0E87">
        <w:rPr>
          <w:rFonts w:ascii="Arial" w:eastAsia="Times New Roman" w:hAnsi="Arial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1522FD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Dz.U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1522FD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1440" w:dyaOrig="1440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Dz.U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FE0E8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E0E87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5567" w:rsidRDefault="008C5567">
      <w:r>
        <w:separator/>
      </w:r>
    </w:p>
  </w:endnote>
  <w:endnote w:type="continuationSeparator" w:id="1">
    <w:p w:rsidR="008C5567" w:rsidRDefault="008C55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1522FD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1522FD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522F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522FD">
      <w:rPr>
        <w:rStyle w:val="Numerstrony"/>
        <w:rFonts w:ascii="Arial" w:hAnsi="Arial"/>
        <w:sz w:val="18"/>
        <w:szCs w:val="18"/>
      </w:rPr>
      <w:fldChar w:fldCharType="separate"/>
    </w:r>
    <w:r w:rsidR="00C37D2D">
      <w:rPr>
        <w:rStyle w:val="Numerstrony"/>
        <w:rFonts w:ascii="Arial" w:hAnsi="Arial"/>
        <w:noProof/>
        <w:sz w:val="18"/>
        <w:szCs w:val="18"/>
      </w:rPr>
      <w:t>1</w:t>
    </w:r>
    <w:r w:rsidR="001522FD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522F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522FD">
      <w:rPr>
        <w:rStyle w:val="Numerstrony"/>
        <w:rFonts w:ascii="Arial" w:hAnsi="Arial"/>
        <w:sz w:val="18"/>
        <w:szCs w:val="18"/>
      </w:rPr>
      <w:fldChar w:fldCharType="separate"/>
    </w:r>
    <w:r w:rsidR="00C37D2D">
      <w:rPr>
        <w:rStyle w:val="Numerstrony"/>
        <w:rFonts w:ascii="Arial" w:hAnsi="Arial"/>
        <w:noProof/>
        <w:sz w:val="18"/>
        <w:szCs w:val="18"/>
      </w:rPr>
      <w:t>2</w:t>
    </w:r>
    <w:r w:rsidR="001522FD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0E87" w:rsidRDefault="00FE0E8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5567" w:rsidRDefault="008C5567">
      <w:r>
        <w:separator/>
      </w:r>
    </w:p>
  </w:footnote>
  <w:footnote w:type="continuationSeparator" w:id="1">
    <w:p w:rsidR="008C5567" w:rsidRDefault="008C55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0E87" w:rsidRDefault="00FE0E8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0E87" w:rsidRDefault="00FE0E8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0E87" w:rsidRDefault="00FE0E8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0E87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522FD"/>
    <w:rsid w:val="001614BA"/>
    <w:rsid w:val="00204613"/>
    <w:rsid w:val="00283561"/>
    <w:rsid w:val="002B1E07"/>
    <w:rsid w:val="002C2DE7"/>
    <w:rsid w:val="002D160C"/>
    <w:rsid w:val="002D3BDF"/>
    <w:rsid w:val="002D565D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C5567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37D2D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E0E87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1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283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2010-01-07T08:39:00Z</cp:lastPrinted>
  <dcterms:created xsi:type="dcterms:W3CDTF">2025-06-09T08:00:00Z</dcterms:created>
  <dcterms:modified xsi:type="dcterms:W3CDTF">2025-06-09T08:00:00Z</dcterms:modified>
</cp:coreProperties>
</file>