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46E28" w:rsidRPr="00346E28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346E2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46E28">
        <w:rPr>
          <w:rFonts w:ascii="Arial" w:hAnsi="Arial" w:cs="Arial"/>
        </w:rPr>
        <w:t>10 Wojskowy Szpital Kliniczny z Polikliniką Samodzielny Publiczny Zakład Opieki Zdrowotnej</w:t>
      </w:r>
    </w:p>
    <w:p w:rsidR="005D05C3" w:rsidRPr="0012157F" w:rsidRDefault="00346E2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46E28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346E28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346E2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46E28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346E28">
        <w:rPr>
          <w:rFonts w:ascii="Arial" w:hAnsi="Arial" w:cs="Arial"/>
        </w:rPr>
        <w:t>Bydgoszcz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46E28" w:rsidRPr="0012157F" w:rsidTr="002B1086">
        <w:tc>
          <w:tcPr>
            <w:tcW w:w="9104" w:type="dxa"/>
            <w:shd w:val="clear" w:color="auto" w:fill="D9D9D9"/>
          </w:tcPr>
          <w:p w:rsidR="00346E28" w:rsidRPr="0012157F" w:rsidRDefault="00346E28" w:rsidP="002B10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46E28" w:rsidRPr="00094F76" w:rsidRDefault="00346E28" w:rsidP="002B108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346E2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46E2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46E2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346E28" w:rsidRPr="004B5FB1" w:rsidRDefault="00346E28" w:rsidP="002B108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346E2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6E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46E28" w:rsidRPr="00A2540E" w:rsidTr="002B1086">
        <w:tc>
          <w:tcPr>
            <w:tcW w:w="2269" w:type="dxa"/>
            <w:shd w:val="clear" w:color="auto" w:fill="auto"/>
          </w:tcPr>
          <w:p w:rsidR="00346E28" w:rsidRPr="00A2540E" w:rsidRDefault="00346E28" w:rsidP="002B10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6E28" w:rsidRPr="00A2540E" w:rsidRDefault="00346E28" w:rsidP="002B10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6E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63/2025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46E28" w:rsidRPr="00346E28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346E28" w:rsidRPr="007104AC" w:rsidRDefault="00346E28" w:rsidP="00346E28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855B01" w:rsidRPr="00855B01" w:rsidRDefault="00346E28" w:rsidP="00855B0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855B01" w:rsidRDefault="00855B01" w:rsidP="00346E2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pkt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 w:rsidR="00A007AB"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346E2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46E2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4B0" w:rsidRDefault="002024B0" w:rsidP="0038231F">
      <w:pPr>
        <w:spacing w:after="0" w:line="240" w:lineRule="auto"/>
      </w:pPr>
      <w:r>
        <w:separator/>
      </w:r>
    </w:p>
  </w:endnote>
  <w:endnote w:type="continuationSeparator" w:id="1">
    <w:p w:rsidR="002024B0" w:rsidRDefault="002024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E28" w:rsidRDefault="00346E2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1206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1206E">
      <w:rPr>
        <w:b/>
        <w:bCs/>
        <w:sz w:val="24"/>
        <w:szCs w:val="24"/>
      </w:rPr>
      <w:fldChar w:fldCharType="separate"/>
    </w:r>
    <w:r w:rsidR="00A007AB">
      <w:rPr>
        <w:b/>
        <w:bCs/>
        <w:noProof/>
      </w:rPr>
      <w:t>2</w:t>
    </w:r>
    <w:r w:rsidR="0031206E">
      <w:rPr>
        <w:b/>
        <w:bCs/>
        <w:sz w:val="24"/>
        <w:szCs w:val="24"/>
      </w:rPr>
      <w:fldChar w:fldCharType="end"/>
    </w:r>
    <w:r>
      <w:t xml:space="preserve"> z </w:t>
    </w:r>
    <w:r w:rsidR="0031206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1206E">
      <w:rPr>
        <w:b/>
        <w:bCs/>
        <w:sz w:val="24"/>
        <w:szCs w:val="24"/>
      </w:rPr>
      <w:fldChar w:fldCharType="separate"/>
    </w:r>
    <w:r w:rsidR="00A007AB">
      <w:rPr>
        <w:b/>
        <w:bCs/>
        <w:noProof/>
      </w:rPr>
      <w:t>2</w:t>
    </w:r>
    <w:r w:rsidR="0031206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E28" w:rsidRDefault="00346E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4B0" w:rsidRDefault="002024B0" w:rsidP="0038231F">
      <w:pPr>
        <w:spacing w:after="0" w:line="240" w:lineRule="auto"/>
      </w:pPr>
      <w:r>
        <w:separator/>
      </w:r>
    </w:p>
  </w:footnote>
  <w:footnote w:type="continuationSeparator" w:id="1">
    <w:p w:rsidR="002024B0" w:rsidRDefault="002024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E28" w:rsidRDefault="00346E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E28" w:rsidRDefault="00346E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E28" w:rsidRDefault="00346E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E2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24B0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206E"/>
    <w:rsid w:val="00313417"/>
    <w:rsid w:val="00313911"/>
    <w:rsid w:val="00333209"/>
    <w:rsid w:val="00337073"/>
    <w:rsid w:val="00343DBD"/>
    <w:rsid w:val="00346E28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5B01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007AB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06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2025-06-09T07:58:00Z</dcterms:created>
  <dcterms:modified xsi:type="dcterms:W3CDTF">2025-06-09T07:58:00Z</dcterms:modified>
</cp:coreProperties>
</file>