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E672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D09A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D09A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5D09A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D09A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5D09A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D09A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09A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5D09A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D09A6" w:rsidRPr="0012157F" w:rsidTr="002B1086">
        <w:tc>
          <w:tcPr>
            <w:tcW w:w="9104" w:type="dxa"/>
            <w:shd w:val="clear" w:color="auto" w:fill="D9D9D9"/>
          </w:tcPr>
          <w:p w:rsidR="005D09A6" w:rsidRPr="0012157F" w:rsidRDefault="005D09A6" w:rsidP="002B108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D09A6" w:rsidRPr="0012157F" w:rsidRDefault="005D09A6" w:rsidP="002B10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D09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D09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D09A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5D09A6" w:rsidRPr="00612283" w:rsidRDefault="005D09A6" w:rsidP="002B108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D09A6" w:rsidRPr="00612283" w:rsidRDefault="005D09A6" w:rsidP="002B108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5D09A6" w:rsidRPr="0012157F" w:rsidRDefault="005D09A6" w:rsidP="002B108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D09A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09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09A6" w:rsidRPr="00A2540E" w:rsidTr="002B1086">
        <w:tc>
          <w:tcPr>
            <w:tcW w:w="2269" w:type="dxa"/>
            <w:shd w:val="clear" w:color="auto" w:fill="auto"/>
          </w:tcPr>
          <w:p w:rsidR="005D09A6" w:rsidRPr="00A2540E" w:rsidRDefault="005D09A6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09A6" w:rsidRPr="00A2540E" w:rsidRDefault="005D09A6" w:rsidP="002B10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09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63/2025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09A6" w:rsidRPr="005D09A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5D09A6" w:rsidRPr="00992BD8" w:rsidRDefault="005D09A6" w:rsidP="005D09A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5D09A6" w:rsidP="005D09A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5D09A6" w:rsidRPr="0012157F" w:rsidRDefault="005D09A6" w:rsidP="005D09A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D09A6" w:rsidRPr="0012157F" w:rsidRDefault="005D09A6" w:rsidP="005D09A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1</w:t>
      </w:r>
    </w:p>
    <w:p w:rsidR="005D09A6" w:rsidRPr="0012157F" w:rsidRDefault="005D09A6" w:rsidP="005D09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2157F">
        <w:rPr>
          <w:rFonts w:ascii="Arial" w:hAnsi="Arial" w:cs="Arial"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D09A6" w:rsidRPr="00A44833" w:rsidRDefault="005D09A6" w:rsidP="005D09A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D09A6" w:rsidRPr="0012157F" w:rsidRDefault="005D09A6" w:rsidP="005D09A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4</w:t>
      </w:r>
    </w:p>
    <w:p w:rsidR="005D09A6" w:rsidRPr="0012157F" w:rsidRDefault="005D09A6" w:rsidP="005D09A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lub art.109 ust.1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1, 2 i 5 lub art. 109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Dz.U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D09A6" w:rsidRPr="0012157F" w:rsidTr="002B10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A6" w:rsidRPr="0012157F" w:rsidRDefault="005D09A6" w:rsidP="002B10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9A6" w:rsidRPr="0012157F" w:rsidRDefault="005D09A6" w:rsidP="002B108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09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5D09A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5D09A6">
              <w:rPr>
                <w:rFonts w:ascii="Arial" w:hAnsi="Arial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1: min. 31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000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 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2: min. 12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200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3 min. 7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400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4 min. 37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100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5 min. 20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100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lastRenderedPageBreak/>
              <w:t>- dla zadania nr 6 min. 4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800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7 min. 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500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8 Zamawiający nie stawia warunku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9 min. 6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300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10 min. 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700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11 Zamawiający nie stawia warunku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12 min. 18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500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13 min. 59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800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14 min. 14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800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15 min. 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700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 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16 Zamawiający nie stawia warunku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17 min. 7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400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18 min. 4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800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19 min. 2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900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20 min. 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100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21 Zamawiający nie stawia warunku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22 min. 2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400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23 min. 1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600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5D09A6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- dla zadania nr 24 min. 22</w:t>
            </w:r>
            <w:r w:rsidR="00912D77">
              <w:rPr>
                <w:rFonts w:ascii="Arial" w:hAnsi="Arial" w:cs="Arial"/>
                <w:sz w:val="24"/>
                <w:szCs w:val="24"/>
              </w:rPr>
              <w:t> </w:t>
            </w:r>
            <w:r w:rsidRPr="005D09A6">
              <w:rPr>
                <w:rFonts w:ascii="Arial" w:hAnsi="Arial" w:cs="Arial"/>
                <w:sz w:val="24"/>
                <w:szCs w:val="24"/>
              </w:rPr>
              <w:t>100</w:t>
            </w:r>
            <w:r w:rsidR="00912D77">
              <w:rPr>
                <w:rFonts w:ascii="Arial" w:hAnsi="Arial" w:cs="Arial"/>
                <w:sz w:val="24"/>
                <w:szCs w:val="24"/>
              </w:rPr>
              <w:t>,00</w:t>
            </w:r>
            <w:r w:rsidRPr="005D09A6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  <w:p w:rsidR="005D09A6" w:rsidRPr="0012157F" w:rsidRDefault="005D09A6" w:rsidP="002B108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09A6">
              <w:rPr>
                <w:rFonts w:ascii="Arial" w:hAnsi="Arial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</w:t>
      </w:r>
      <w:proofErr w:type="spellStart"/>
      <w:r w:rsidRPr="00E21BB4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E21BB4">
        <w:rPr>
          <w:rFonts w:ascii="Arial" w:hAnsi="Arial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B0F" w:rsidRDefault="000C2B0F" w:rsidP="0038231F">
      <w:pPr>
        <w:spacing w:after="0" w:line="240" w:lineRule="auto"/>
      </w:pPr>
      <w:r>
        <w:separator/>
      </w:r>
    </w:p>
  </w:endnote>
  <w:endnote w:type="continuationSeparator" w:id="1">
    <w:p w:rsidR="000C2B0F" w:rsidRDefault="000C2B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A6" w:rsidRDefault="005D09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6723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6723B">
      <w:rPr>
        <w:b/>
        <w:bCs/>
        <w:sz w:val="24"/>
        <w:szCs w:val="24"/>
      </w:rPr>
      <w:fldChar w:fldCharType="separate"/>
    </w:r>
    <w:r w:rsidR="00912D77">
      <w:rPr>
        <w:b/>
        <w:bCs/>
        <w:noProof/>
      </w:rPr>
      <w:t>5</w:t>
    </w:r>
    <w:r w:rsidR="0076723B">
      <w:rPr>
        <w:b/>
        <w:bCs/>
        <w:sz w:val="24"/>
        <w:szCs w:val="24"/>
      </w:rPr>
      <w:fldChar w:fldCharType="end"/>
    </w:r>
    <w:r>
      <w:t xml:space="preserve"> z </w:t>
    </w:r>
    <w:r w:rsidR="0076723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6723B">
      <w:rPr>
        <w:b/>
        <w:bCs/>
        <w:sz w:val="24"/>
        <w:szCs w:val="24"/>
      </w:rPr>
      <w:fldChar w:fldCharType="separate"/>
    </w:r>
    <w:r w:rsidR="00912D77">
      <w:rPr>
        <w:b/>
        <w:bCs/>
        <w:noProof/>
      </w:rPr>
      <w:t>5</w:t>
    </w:r>
    <w:r w:rsidR="0076723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A6" w:rsidRDefault="005D09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B0F" w:rsidRDefault="000C2B0F" w:rsidP="0038231F">
      <w:pPr>
        <w:spacing w:after="0" w:line="240" w:lineRule="auto"/>
      </w:pPr>
      <w:r>
        <w:separator/>
      </w:r>
    </w:p>
  </w:footnote>
  <w:footnote w:type="continuationSeparator" w:id="1">
    <w:p w:rsidR="000C2B0F" w:rsidRDefault="000C2B0F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A6" w:rsidRDefault="005D09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A6" w:rsidRDefault="005D09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A6" w:rsidRDefault="005D09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9A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B0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09A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723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2D77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72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0FC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0F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2025-06-10T09:54:00Z</dcterms:created>
  <dcterms:modified xsi:type="dcterms:W3CDTF">2025-06-10T09:54:00Z</dcterms:modified>
</cp:coreProperties>
</file>