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354D0" w14:textId="341E6380" w:rsidR="00D62E6E" w:rsidRPr="00D62E6E" w:rsidRDefault="00D62E6E" w:rsidP="00786200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86200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0ECCDA6" w14:textId="77777777" w:rsidTr="00D62E6E">
        <w:tc>
          <w:tcPr>
            <w:tcW w:w="2800" w:type="dxa"/>
            <w:shd w:val="clear" w:color="auto" w:fill="auto"/>
          </w:tcPr>
          <w:p w14:paraId="2AD99C49" w14:textId="77777777" w:rsidR="00D62E6E" w:rsidRPr="00D62E6E" w:rsidRDefault="00D62E6E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4D657F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3BB632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C955C8" w14:textId="77777777" w:rsidR="00D62E6E" w:rsidRPr="00D62E6E" w:rsidRDefault="00D62E6E" w:rsidP="0078620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F0A9BED" w14:textId="77777777" w:rsidTr="00D62E6E">
        <w:tc>
          <w:tcPr>
            <w:tcW w:w="2800" w:type="dxa"/>
            <w:shd w:val="clear" w:color="auto" w:fill="auto"/>
          </w:tcPr>
          <w:p w14:paraId="079A13AD" w14:textId="77777777" w:rsidR="00D62E6E" w:rsidRPr="00D62E6E" w:rsidRDefault="00D62E6E" w:rsidP="0078620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F19A6E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BE4BD9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708E29" w14:textId="77777777" w:rsidR="00D62E6E" w:rsidRPr="00D62E6E" w:rsidRDefault="00D62E6E" w:rsidP="0078620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0CB5A2" w14:textId="77777777" w:rsidR="00BC121E" w:rsidRPr="00D62E6E" w:rsidRDefault="00BC121E" w:rsidP="0078620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22D6B" w:rsidRPr="00C14101" w14:paraId="292F77B6" w14:textId="77777777" w:rsidTr="00E65D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A0B5EE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770607F" w14:textId="77777777" w:rsidR="00E22D6B" w:rsidRPr="00C14101" w:rsidRDefault="00E22D6B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2D6B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D32DDB4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6FF5A4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5E8C926" w14:textId="77777777" w:rsidR="00786200" w:rsidRDefault="00E22D6B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D104095" w14:textId="7596D14F" w:rsidR="00BC121E" w:rsidRPr="00C14101" w:rsidRDefault="00C93F0A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98F2304" w14:textId="77777777" w:rsidTr="00D62E6E">
        <w:tc>
          <w:tcPr>
            <w:tcW w:w="2269" w:type="dxa"/>
            <w:shd w:val="clear" w:color="auto" w:fill="auto"/>
          </w:tcPr>
          <w:p w14:paraId="138A6834" w14:textId="77777777" w:rsidR="00D62E6E" w:rsidRPr="00D62E6E" w:rsidRDefault="00D62E6E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CC3EB9" w14:textId="77777777" w:rsidR="00D62E6E" w:rsidRPr="00D62E6E" w:rsidRDefault="00E22D6B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2D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Podłoża do oceny wzrostu bakteryjnego we krwi i innych płynach ustrojowych oraz zestawy odczynnikowe do diagnostyki mikrobiologicznej wraz  z dzierżawą analizatorów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2D6B" w:rsidRPr="00D62E6E" w14:paraId="0D13C3CE" w14:textId="77777777" w:rsidTr="00E65D25">
        <w:tc>
          <w:tcPr>
            <w:tcW w:w="2269" w:type="dxa"/>
            <w:shd w:val="clear" w:color="auto" w:fill="auto"/>
          </w:tcPr>
          <w:p w14:paraId="233F01D5" w14:textId="77777777" w:rsidR="00E22D6B" w:rsidRPr="00D62E6E" w:rsidRDefault="00E22D6B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3616C1" w14:textId="77777777" w:rsidR="00E22D6B" w:rsidRPr="00D62E6E" w:rsidRDefault="00E22D6B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2D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SZW/DZP/69/2025</w:t>
            </w:r>
          </w:p>
        </w:tc>
      </w:tr>
    </w:tbl>
    <w:p w14:paraId="55D4BC76" w14:textId="77777777" w:rsidR="00786200" w:rsidRDefault="00E22D6B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A4B7992" w14:textId="3E797D9D" w:rsidR="00BC121E" w:rsidRDefault="00BC121E" w:rsidP="0078620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E22D6B" w:rsidRPr="00E22D6B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C83B7AC" w14:textId="77777777" w:rsidR="00BC121E" w:rsidRPr="00C14101" w:rsidRDefault="008E296F" w:rsidP="0078620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A52F1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42A0EF5" w14:textId="77777777" w:rsidR="00BC121E" w:rsidRDefault="00BC121E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B01CB67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D56352" w14:textId="77777777" w:rsidR="00786200" w:rsidRDefault="00786200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8CC62B" w14:textId="5D4EDF32" w:rsidR="00BF69A4" w:rsidRPr="00C14101" w:rsidRDefault="00BF69A4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5335657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0829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CAA3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9C77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1B5771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2162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68D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72EB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F425A7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7F66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6849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9881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9CFA785" w14:textId="77777777" w:rsidR="00786200" w:rsidRDefault="00786200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5F964E24" w14:textId="565018AE" w:rsidR="00BC121E" w:rsidRPr="00C14101" w:rsidRDefault="00BC121E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440A81A" w14:textId="77777777" w:rsidR="00BC121E" w:rsidRDefault="00BC121E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7DABEF" w14:textId="77777777" w:rsidR="00067B62" w:rsidRPr="00067B62" w:rsidRDefault="00067B62" w:rsidP="0078620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339DC64" w14:textId="77777777" w:rsidR="00067B62" w:rsidRPr="00C14101" w:rsidRDefault="00067B62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5D0AD89" w14:textId="77777777" w:rsidTr="00620E37">
        <w:tc>
          <w:tcPr>
            <w:tcW w:w="2660" w:type="dxa"/>
            <w:shd w:val="clear" w:color="auto" w:fill="auto"/>
          </w:tcPr>
          <w:p w14:paraId="0DC8F01A" w14:textId="77777777" w:rsidR="00BC121E" w:rsidRPr="00D62E6E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AFCE03" w14:textId="77777777" w:rsidR="00BC121E" w:rsidRPr="002D1740" w:rsidRDefault="00D62E6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7F4E9D" w14:textId="77777777" w:rsidR="00BC121E" w:rsidRPr="00844A96" w:rsidRDefault="00844A96" w:rsidP="0078620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5F7AAE2" w14:textId="77777777" w:rsidR="00BC121E" w:rsidRPr="00D62E6E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6395BD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C74543F" w14:textId="77777777" w:rsidR="00BC121E" w:rsidRPr="00844A96" w:rsidRDefault="00844A96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2D6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19E2089" w14:textId="77777777" w:rsidR="00106AC7" w:rsidRPr="00BC121E" w:rsidRDefault="00106AC7" w:rsidP="00786200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FDBA2" w14:textId="77777777" w:rsidR="00692A3C" w:rsidRDefault="00692A3C">
      <w:r>
        <w:separator/>
      </w:r>
    </w:p>
  </w:endnote>
  <w:endnote w:type="continuationSeparator" w:id="0">
    <w:p w14:paraId="376593F4" w14:textId="77777777" w:rsidR="00692A3C" w:rsidRDefault="0069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FDC2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8CB2F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432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72E958" w14:textId="50D1EDF4" w:rsidR="009A4CD3" w:rsidRDefault="0078620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9876AA" wp14:editId="391E0C7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6125799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AA3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6EB73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8806" w14:textId="77777777" w:rsidR="00E22D6B" w:rsidRDefault="00E22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B57E3" w14:textId="77777777" w:rsidR="00692A3C" w:rsidRDefault="00692A3C">
      <w:r>
        <w:separator/>
      </w:r>
    </w:p>
  </w:footnote>
  <w:footnote w:type="continuationSeparator" w:id="0">
    <w:p w14:paraId="08B6147F" w14:textId="77777777" w:rsidR="00692A3C" w:rsidRDefault="0069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B625" w14:textId="77777777" w:rsidR="00E22D6B" w:rsidRDefault="00E22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21D4B" w14:textId="77777777" w:rsidR="00E22D6B" w:rsidRDefault="00E22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9F429" w14:textId="77777777" w:rsidR="00E22D6B" w:rsidRDefault="00E22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3151100">
    <w:abstractNumId w:val="13"/>
  </w:num>
  <w:num w:numId="2" w16cid:durableId="104203645">
    <w:abstractNumId w:val="0"/>
  </w:num>
  <w:num w:numId="3" w16cid:durableId="781992546">
    <w:abstractNumId w:val="11"/>
  </w:num>
  <w:num w:numId="4" w16cid:durableId="1661345444">
    <w:abstractNumId w:val="8"/>
  </w:num>
  <w:num w:numId="5" w16cid:durableId="681472530">
    <w:abstractNumId w:val="7"/>
  </w:num>
  <w:num w:numId="6" w16cid:durableId="1693340980">
    <w:abstractNumId w:val="1"/>
  </w:num>
  <w:num w:numId="7" w16cid:durableId="1865822335">
    <w:abstractNumId w:val="6"/>
  </w:num>
  <w:num w:numId="8" w16cid:durableId="1142573952">
    <w:abstractNumId w:val="3"/>
  </w:num>
  <w:num w:numId="9" w16cid:durableId="892816768">
    <w:abstractNumId w:val="2"/>
  </w:num>
  <w:num w:numId="10" w16cid:durableId="2092577527">
    <w:abstractNumId w:val="5"/>
  </w:num>
  <w:num w:numId="11" w16cid:durableId="2102333323">
    <w:abstractNumId w:val="10"/>
  </w:num>
  <w:num w:numId="12" w16cid:durableId="1832600160">
    <w:abstractNumId w:val="4"/>
  </w:num>
  <w:num w:numId="13" w16cid:durableId="215972212">
    <w:abstractNumId w:val="9"/>
  </w:num>
  <w:num w:numId="14" w16cid:durableId="5879241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3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2A3C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6200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076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2D6B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CAE54"/>
  <w15:chartTrackingRefBased/>
  <w15:docId w15:val="{0115CF5B-06D9-4419-A0B6-C88E50A8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2025-06-04T11:26:00Z</dcterms:created>
  <dcterms:modified xsi:type="dcterms:W3CDTF">2025-06-04T11:26:00Z</dcterms:modified>
</cp:coreProperties>
</file>