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259C8" w14:textId="510C549D" w:rsidR="006676AE" w:rsidRPr="009421B8" w:rsidRDefault="009B6335" w:rsidP="009B6335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6676AE" w:rsidRPr="009421B8">
        <w:rPr>
          <w:bCs/>
          <w:i w:val="0"/>
          <w:sz w:val="22"/>
          <w:szCs w:val="22"/>
        </w:rPr>
        <w:t xml:space="preserve">ałącznik nr </w:t>
      </w:r>
      <w:r>
        <w:rPr>
          <w:bCs/>
          <w:i w:val="0"/>
          <w:sz w:val="22"/>
          <w:szCs w:val="22"/>
        </w:rPr>
        <w:t>7</w:t>
      </w:r>
      <w:r w:rsidR="00B36ABD" w:rsidRPr="009421B8">
        <w:rPr>
          <w:bCs/>
          <w:i w:val="0"/>
          <w:sz w:val="22"/>
          <w:szCs w:val="22"/>
        </w:rPr>
        <w:t xml:space="preserve"> do SWZ</w:t>
      </w:r>
    </w:p>
    <w:p w14:paraId="766AFD28" w14:textId="77777777" w:rsidR="005103B9" w:rsidRPr="009421B8" w:rsidRDefault="005103B9" w:rsidP="009B6335">
      <w:pPr>
        <w:spacing w:after="0" w:line="240" w:lineRule="auto"/>
        <w:rPr>
          <w:rFonts w:ascii="Times New Roman" w:hAnsi="Times New Roman"/>
          <w:b/>
        </w:rPr>
      </w:pPr>
    </w:p>
    <w:p w14:paraId="017EEDE2" w14:textId="67AFBFCD" w:rsidR="006676AE" w:rsidRPr="009421B8" w:rsidRDefault="005103B9" w:rsidP="009B6335">
      <w:pPr>
        <w:spacing w:after="0" w:line="24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</w:rPr>
        <w:t>Znak sprawy:</w:t>
      </w:r>
      <w:r w:rsidRPr="009421B8">
        <w:rPr>
          <w:rFonts w:ascii="Times New Roman" w:hAnsi="Times New Roman"/>
          <w:b/>
        </w:rPr>
        <w:t xml:space="preserve"> </w:t>
      </w:r>
      <w:r w:rsidR="00791E3E" w:rsidRPr="009421B8">
        <w:rPr>
          <w:rFonts w:ascii="Times New Roman" w:hAnsi="Times New Roman"/>
          <w:b/>
        </w:rPr>
        <w:t>SZW/DZP/</w:t>
      </w:r>
      <w:r w:rsidR="009B6335">
        <w:rPr>
          <w:rFonts w:ascii="Times New Roman" w:hAnsi="Times New Roman"/>
          <w:b/>
        </w:rPr>
        <w:t>73</w:t>
      </w:r>
      <w:r w:rsidR="00791E3E" w:rsidRPr="009421B8">
        <w:rPr>
          <w:rFonts w:ascii="Times New Roman" w:hAnsi="Times New Roman"/>
          <w:b/>
        </w:rPr>
        <w:t>/2025</w:t>
      </w:r>
    </w:p>
    <w:p w14:paraId="7D789E6F" w14:textId="77777777" w:rsidR="00C4103F" w:rsidRPr="009421B8" w:rsidRDefault="006676AE" w:rsidP="009B6335">
      <w:pPr>
        <w:spacing w:after="0" w:line="240" w:lineRule="auto"/>
        <w:ind w:left="4111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 xml:space="preserve"> </w:t>
      </w:r>
      <w:r w:rsidR="007118F0" w:rsidRPr="009421B8">
        <w:rPr>
          <w:rFonts w:ascii="Times New Roman" w:hAnsi="Times New Roman"/>
          <w:b/>
        </w:rPr>
        <w:t>Zamawiający</w:t>
      </w:r>
      <w:r w:rsidR="007936D6" w:rsidRPr="009421B8">
        <w:rPr>
          <w:rFonts w:ascii="Times New Roman" w:hAnsi="Times New Roman"/>
          <w:b/>
        </w:rPr>
        <w:t>:</w:t>
      </w:r>
    </w:p>
    <w:p w14:paraId="17631664" w14:textId="77777777" w:rsidR="006676AE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SZPITAL WOJEWÓDZKI W POZNANIU</w:t>
      </w:r>
    </w:p>
    <w:p w14:paraId="4F5EC854" w14:textId="0F0E5935" w:rsidR="006676AE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9421B8">
        <w:rPr>
          <w:sz w:val="22"/>
          <w:szCs w:val="22"/>
        </w:rPr>
        <w:t xml:space="preserve">ul. </w:t>
      </w:r>
      <w:r w:rsidR="00791E3E" w:rsidRPr="009421B8">
        <w:rPr>
          <w:sz w:val="22"/>
          <w:szCs w:val="22"/>
        </w:rPr>
        <w:t>Juraszów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7/19</w:t>
      </w:r>
      <w:r w:rsidRPr="009421B8">
        <w:rPr>
          <w:sz w:val="22"/>
          <w:szCs w:val="22"/>
        </w:rPr>
        <w:t xml:space="preserve"> </w:t>
      </w:r>
    </w:p>
    <w:p w14:paraId="02381BBB" w14:textId="77777777" w:rsidR="00F90CD1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60-479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Poznań</w:t>
      </w:r>
    </w:p>
    <w:p w14:paraId="1FB7FD82" w14:textId="3480F6BC" w:rsidR="00C4103F" w:rsidRPr="009421B8" w:rsidRDefault="00C4103F" w:rsidP="009B6335">
      <w:pPr>
        <w:pStyle w:val="Tekstpodstawowy"/>
        <w:spacing w:after="0"/>
        <w:ind w:left="4111"/>
        <w:rPr>
          <w:sz w:val="22"/>
          <w:szCs w:val="22"/>
        </w:rPr>
      </w:pPr>
    </w:p>
    <w:p w14:paraId="708521E4" w14:textId="77777777" w:rsidR="00C4103F" w:rsidRPr="009421B8" w:rsidRDefault="007118F0" w:rsidP="009B6335">
      <w:pPr>
        <w:spacing w:after="0" w:line="24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>Wykonawca</w:t>
      </w:r>
      <w:r w:rsidR="007936D6" w:rsidRPr="009421B8">
        <w:rPr>
          <w:rFonts w:ascii="Times New Roman" w:hAnsi="Times New Roman"/>
          <w:b/>
        </w:rPr>
        <w:t>:</w:t>
      </w:r>
    </w:p>
    <w:p w14:paraId="3E721479" w14:textId="77777777" w:rsidR="00757EFB" w:rsidRPr="009421B8" w:rsidRDefault="00757EFB" w:rsidP="009B6335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…………………………</w:t>
      </w:r>
      <w:r w:rsidRPr="009421B8">
        <w:rPr>
          <w:rFonts w:ascii="Times New Roman" w:hAnsi="Times New Roman"/>
        </w:rPr>
        <w:t>…</w:t>
      </w:r>
    </w:p>
    <w:p w14:paraId="39884E7C" w14:textId="77777777" w:rsidR="007118F0" w:rsidRPr="009421B8" w:rsidRDefault="007118F0" w:rsidP="009B6335">
      <w:pPr>
        <w:spacing w:after="0" w:line="240" w:lineRule="auto"/>
        <w:ind w:right="2976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(pełna nazwa/firma, adres</w:t>
      </w:r>
      <w:r w:rsidR="00757EFB" w:rsidRPr="009421B8">
        <w:rPr>
          <w:rFonts w:ascii="Times New Roman" w:hAnsi="Times New Roman"/>
          <w:i/>
        </w:rPr>
        <w:t>, w zależności od</w:t>
      </w:r>
      <w:r w:rsidR="00650D6C" w:rsidRPr="009421B8">
        <w:rPr>
          <w:rFonts w:ascii="Times New Roman" w:hAnsi="Times New Roman"/>
          <w:i/>
        </w:rPr>
        <w:t xml:space="preserve"> </w:t>
      </w:r>
      <w:r w:rsidR="00BB0C3C" w:rsidRPr="009421B8">
        <w:rPr>
          <w:rFonts w:ascii="Times New Roman" w:hAnsi="Times New Roman"/>
          <w:i/>
        </w:rPr>
        <w:t xml:space="preserve">podmiotu: NIP/PESEL, </w:t>
      </w:r>
      <w:r w:rsidRPr="009421B8">
        <w:rPr>
          <w:rFonts w:ascii="Times New Roman" w:hAnsi="Times New Roman"/>
          <w:i/>
        </w:rPr>
        <w:t>KRS/CEiDG)</w:t>
      </w:r>
    </w:p>
    <w:p w14:paraId="3D37AD6F" w14:textId="77777777" w:rsidR="00C4103F" w:rsidRPr="009421B8" w:rsidRDefault="007936D6" w:rsidP="009B6335">
      <w:pPr>
        <w:spacing w:after="0" w:line="240" w:lineRule="auto"/>
        <w:rPr>
          <w:rFonts w:ascii="Times New Roman" w:hAnsi="Times New Roman"/>
          <w:u w:val="single"/>
        </w:rPr>
      </w:pPr>
      <w:r w:rsidRPr="009421B8">
        <w:rPr>
          <w:rFonts w:ascii="Times New Roman" w:hAnsi="Times New Roman"/>
          <w:u w:val="single"/>
        </w:rPr>
        <w:t>reprezentowany przez:</w:t>
      </w:r>
    </w:p>
    <w:p w14:paraId="1C05529E" w14:textId="77777777" w:rsidR="00757EFB" w:rsidRPr="009421B8" w:rsidRDefault="00757EFB" w:rsidP="009B6335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</w:t>
      </w:r>
      <w:r w:rsidRPr="009421B8">
        <w:rPr>
          <w:rFonts w:ascii="Times New Roman" w:hAnsi="Times New Roman"/>
        </w:rPr>
        <w:t>…</w:t>
      </w:r>
    </w:p>
    <w:p w14:paraId="133F4254" w14:textId="77777777" w:rsidR="00484F88" w:rsidRDefault="007936D6" w:rsidP="009B6335">
      <w:pPr>
        <w:spacing w:after="0" w:line="240" w:lineRule="auto"/>
        <w:ind w:right="3260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(imię, n</w:t>
      </w:r>
      <w:r w:rsidR="00825A09" w:rsidRPr="009421B8">
        <w:rPr>
          <w:rFonts w:ascii="Times New Roman" w:hAnsi="Times New Roman"/>
          <w:i/>
        </w:rPr>
        <w:t xml:space="preserve">azwisko, </w:t>
      </w:r>
      <w:r w:rsidR="00757EFB" w:rsidRPr="009421B8">
        <w:rPr>
          <w:rFonts w:ascii="Times New Roman" w:hAnsi="Times New Roman"/>
          <w:i/>
        </w:rPr>
        <w:t>stanowisko/podstawa do</w:t>
      </w:r>
      <w:r w:rsidR="0012157F" w:rsidRPr="009421B8">
        <w:rPr>
          <w:rFonts w:ascii="Times New Roman" w:hAnsi="Times New Roman"/>
          <w:i/>
        </w:rPr>
        <w:t xml:space="preserve"> </w:t>
      </w:r>
      <w:r w:rsidR="00825A09" w:rsidRPr="009421B8">
        <w:rPr>
          <w:rFonts w:ascii="Times New Roman" w:hAnsi="Times New Roman"/>
          <w:i/>
        </w:rPr>
        <w:t>reprezentacji</w:t>
      </w:r>
      <w:r w:rsidRPr="009421B8">
        <w:rPr>
          <w:rFonts w:ascii="Times New Roman" w:hAnsi="Times New Roman"/>
          <w:i/>
        </w:rPr>
        <w:t>)</w:t>
      </w:r>
    </w:p>
    <w:p w14:paraId="55F107C3" w14:textId="77777777" w:rsidR="009B6335" w:rsidRPr="009421B8" w:rsidRDefault="009B6335" w:rsidP="009B6335">
      <w:pPr>
        <w:spacing w:after="0" w:line="240" w:lineRule="auto"/>
        <w:ind w:right="3260"/>
        <w:rPr>
          <w:rFonts w:ascii="Times New Roman" w:hAnsi="Times New Roman"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91E3E" w:rsidRPr="009421B8" w14:paraId="2931889D" w14:textId="77777777" w:rsidTr="00B0284D">
        <w:tc>
          <w:tcPr>
            <w:tcW w:w="9104" w:type="dxa"/>
            <w:shd w:val="clear" w:color="auto" w:fill="D9D9D9"/>
          </w:tcPr>
          <w:p w14:paraId="7CE05C90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OŚWIADCZENIE WYKONAWCY</w:t>
            </w:r>
          </w:p>
          <w:p w14:paraId="464C0E87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9421B8">
              <w:rPr>
                <w:rFonts w:ascii="Times New Roman" w:hAnsi="Times New Roman"/>
              </w:rPr>
              <w:t>t.j</w:t>
            </w:r>
            <w:proofErr w:type="spellEnd"/>
            <w:r w:rsidRPr="009421B8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9421B8">
              <w:rPr>
                <w:rFonts w:ascii="Times New Roman" w:hAnsi="Times New Roman"/>
              </w:rPr>
              <w:t>Pzp</w:t>
            </w:r>
            <w:proofErr w:type="spellEnd"/>
            <w:r w:rsidRPr="009421B8">
              <w:rPr>
                <w:rFonts w:ascii="Times New Roman" w:hAnsi="Times New Roman"/>
              </w:rPr>
              <w:t>), dotyczące przesłanek wykluczenia z:</w:t>
            </w:r>
          </w:p>
          <w:p w14:paraId="6ED62197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7D381D0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oraz</w:t>
            </w:r>
          </w:p>
          <w:p w14:paraId="7827C806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421B8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9421B8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60F7662E" w14:textId="77777777" w:rsidR="009B6335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6C52C161" w14:textId="1AC3B4AF" w:rsidR="00E50194" w:rsidRPr="009421B8" w:rsidRDefault="001F027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Na potrzeby postę</w:t>
      </w:r>
      <w:r w:rsidR="008D0487" w:rsidRPr="009421B8">
        <w:rPr>
          <w:rFonts w:ascii="Times New Roman" w:hAnsi="Times New Roman"/>
        </w:rPr>
        <w:t xml:space="preserve">powania o udzielenie </w:t>
      </w:r>
      <w:r w:rsidR="007936D6" w:rsidRPr="009421B8">
        <w:rPr>
          <w:rFonts w:ascii="Times New Roman" w:hAnsi="Times New Roman"/>
        </w:rPr>
        <w:t>zamówienia publicznego</w:t>
      </w:r>
      <w:r w:rsidR="00E50194" w:rsidRPr="009421B8">
        <w:rPr>
          <w:rFonts w:ascii="Times New Roman" w:hAnsi="Times New Roman"/>
        </w:rPr>
        <w:t xml:space="preserve"> pn.:</w:t>
      </w:r>
    </w:p>
    <w:p w14:paraId="1A3D544B" w14:textId="4843A649" w:rsidR="009B6335" w:rsidRPr="009B6335" w:rsidRDefault="009B6335" w:rsidP="009B6335">
      <w:pPr>
        <w:spacing w:after="0" w:line="240" w:lineRule="auto"/>
        <w:jc w:val="both"/>
        <w:rPr>
          <w:rFonts w:ascii="Times New Roman" w:hAnsi="Times New Roman"/>
          <w:b/>
        </w:rPr>
      </w:pPr>
      <w:r w:rsidRPr="009B6335">
        <w:rPr>
          <w:rFonts w:ascii="Times New Roman" w:hAnsi="Times New Roman"/>
          <w:b/>
        </w:rPr>
        <w:t>Dostawa aparatury endoskopowej w ramach realizacji zadania pn.</w:t>
      </w:r>
      <w:r>
        <w:rPr>
          <w:rFonts w:ascii="Times New Roman" w:hAnsi="Times New Roman"/>
          <w:b/>
        </w:rPr>
        <w:t xml:space="preserve"> </w:t>
      </w:r>
      <w:r w:rsidRPr="009B6335">
        <w:rPr>
          <w:rFonts w:ascii="Times New Roman" w:hAnsi="Times New Roman"/>
          <w:b/>
        </w:rPr>
        <w:t>"Poprawa dostępności do badań endoskopowych w Szpitalu Wojewódzkim w Poznaniu"</w:t>
      </w:r>
    </w:p>
    <w:p w14:paraId="2CC047D5" w14:textId="77777777" w:rsidR="00F90CD1" w:rsidRDefault="005434B3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prowadzonego przez </w:t>
      </w:r>
      <w:r w:rsidR="00791E3E" w:rsidRPr="009421B8">
        <w:rPr>
          <w:rFonts w:ascii="Times New Roman" w:hAnsi="Times New Roman"/>
          <w:b/>
        </w:rPr>
        <w:t>SZPITAL WOJEWÓDZKI W POZNANIU</w:t>
      </w:r>
      <w:r w:rsidRPr="009421B8">
        <w:rPr>
          <w:rFonts w:ascii="Times New Roman" w:hAnsi="Times New Roman"/>
          <w:b/>
        </w:rPr>
        <w:t>,</w:t>
      </w:r>
      <w:r w:rsidR="002B2AD9" w:rsidRPr="009421B8">
        <w:rPr>
          <w:rFonts w:ascii="Times New Roman" w:hAnsi="Times New Roman"/>
        </w:rPr>
        <w:t xml:space="preserve"> </w:t>
      </w:r>
      <w:r w:rsidR="00E65685" w:rsidRPr="009421B8">
        <w:rPr>
          <w:rFonts w:ascii="Times New Roman" w:hAnsi="Times New Roman"/>
        </w:rPr>
        <w:t>oświa</w:t>
      </w:r>
      <w:r w:rsidR="00825A09" w:rsidRPr="009421B8">
        <w:rPr>
          <w:rFonts w:ascii="Times New Roman" w:hAnsi="Times New Roman"/>
        </w:rPr>
        <w:t>dczam</w:t>
      </w:r>
      <w:r w:rsidR="00E65685" w:rsidRPr="009421B8">
        <w:rPr>
          <w:rFonts w:ascii="Times New Roman" w:hAnsi="Times New Roman"/>
        </w:rPr>
        <w:t>,</w:t>
      </w:r>
      <w:r w:rsidR="002B2AD9" w:rsidRPr="009421B8">
        <w:rPr>
          <w:rFonts w:ascii="Times New Roman" w:hAnsi="Times New Roman"/>
        </w:rPr>
        <w:t xml:space="preserve"> co następuje:</w:t>
      </w:r>
    </w:p>
    <w:p w14:paraId="421D6E40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21B8" w14:paraId="30752075" w14:textId="77777777" w:rsidTr="00650D6C">
        <w:tc>
          <w:tcPr>
            <w:tcW w:w="9104" w:type="dxa"/>
            <w:shd w:val="clear" w:color="auto" w:fill="D9D9D9"/>
          </w:tcPr>
          <w:p w14:paraId="67909370" w14:textId="77777777" w:rsidR="00E50194" w:rsidRPr="009421B8" w:rsidRDefault="00650D6C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421B8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186AEA25" w14:textId="528651C7" w:rsidR="0032618A" w:rsidRPr="009421B8" w:rsidRDefault="00BA53CA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421B8">
        <w:rPr>
          <w:rFonts w:ascii="Times New Roman" w:hAnsi="Times New Roman"/>
          <w:i/>
          <w:iCs/>
        </w:rPr>
        <w:t>dalej: rozporządzenie 833/2014</w:t>
      </w:r>
      <w:r w:rsidRPr="009421B8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9421B8">
        <w:rPr>
          <w:rFonts w:ascii="Times New Roman" w:hAnsi="Times New Roman"/>
          <w:i/>
          <w:iCs/>
        </w:rPr>
        <w:t>dalej: rozporządzenie 2022/576</w:t>
      </w:r>
      <w:r w:rsidR="0032618A" w:rsidRPr="009421B8">
        <w:rPr>
          <w:rFonts w:ascii="Times New Roman" w:hAnsi="Times New Roman"/>
          <w:i/>
          <w:iCs/>
        </w:rPr>
        <w:t xml:space="preserve"> </w:t>
      </w:r>
      <w:r w:rsidR="0032618A" w:rsidRPr="009421B8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421B8">
        <w:rPr>
          <w:rFonts w:ascii="Times New Roman" w:hAnsi="Times New Roman"/>
        </w:rPr>
        <w:t>.</w:t>
      </w:r>
    </w:p>
    <w:p w14:paraId="58A54569" w14:textId="77777777" w:rsidR="0011306C" w:rsidRPr="009421B8" w:rsidRDefault="007A2BC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421B8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421B8">
        <w:rPr>
          <w:rFonts w:ascii="Times New Roman" w:hAnsi="Times New Roman"/>
        </w:rPr>
        <w:t xml:space="preserve"> (</w:t>
      </w:r>
      <w:r w:rsidR="00486223" w:rsidRPr="009421B8">
        <w:rPr>
          <w:rFonts w:ascii="Times New Roman" w:hAnsi="Times New Roman"/>
        </w:rPr>
        <w:t>t.j. Dz.U. z 2023r. poz. 1497</w:t>
      </w:r>
      <w:r w:rsidRPr="009421B8">
        <w:rPr>
          <w:rFonts w:ascii="Times New Roman" w:hAnsi="Times New Roman"/>
        </w:rPr>
        <w:t>)</w:t>
      </w:r>
      <w:r w:rsidR="0032618A" w:rsidRPr="009421B8">
        <w:rPr>
          <w:rFonts w:ascii="Times New Roman" w:hAnsi="Times New Roman"/>
        </w:rPr>
        <w:t xml:space="preserve"> </w:t>
      </w:r>
      <w:r w:rsidR="0011306C" w:rsidRPr="009421B8">
        <w:rPr>
          <w:rStyle w:val="Odwoanieprzypisudolnego"/>
          <w:rFonts w:ascii="Times New Roman" w:hAnsi="Times New Roman"/>
        </w:rPr>
        <w:footnoteReference w:id="2"/>
      </w:r>
      <w:r w:rsidRPr="009421B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21B8" w14:paraId="4F57D5D3" w14:textId="77777777" w:rsidTr="00CD4DD1">
        <w:tc>
          <w:tcPr>
            <w:tcW w:w="9104" w:type="dxa"/>
            <w:shd w:val="clear" w:color="auto" w:fill="D9D9D9"/>
          </w:tcPr>
          <w:p w14:paraId="5764C148" w14:textId="77777777" w:rsidR="0011306C" w:rsidRPr="009421B8" w:rsidRDefault="00103D09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lastRenderedPageBreak/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7B2E45A" w14:textId="3500AC25" w:rsidR="00103D09" w:rsidRPr="009421B8" w:rsidRDefault="00103D09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4EF55B2" w14:textId="77777777" w:rsidR="00D2702A" w:rsidRPr="009421B8" w:rsidRDefault="0012295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21B8" w14:paraId="3CF9F6F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5107" w14:textId="77777777" w:rsidR="00D2702A" w:rsidRPr="009421B8" w:rsidRDefault="00D2702A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3855" w14:textId="77777777" w:rsidR="00D2702A" w:rsidRPr="009421B8" w:rsidRDefault="00D2702A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91E3E" w:rsidRPr="009421B8" w14:paraId="46D515B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40C5D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B332F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4478565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319790D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AC6C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9AC1D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AEC9833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2B6DF913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BFD9C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D03C7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866D108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18517A50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90739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6EDD2" w14:textId="75D8C69A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421B8">
              <w:rPr>
                <w:rFonts w:ascii="Times New Roman" w:hAnsi="Times New Roman"/>
                <w:b/>
                <w:bCs/>
              </w:rPr>
              <w:br/>
            </w:r>
            <w:r w:rsidRPr="009421B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92E8281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8CE14AD" w14:textId="77777777" w:rsidR="00122954" w:rsidRPr="009421B8" w:rsidRDefault="0012295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polegam na zdolnościach lub sytuacji następującego podmiotu udostępniającego zasoby:</w:t>
      </w:r>
    </w:p>
    <w:p w14:paraId="64FBDA82" w14:textId="77777777" w:rsidR="00721D87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………………….……………………………………………………………….....</w:t>
      </w:r>
    </w:p>
    <w:p w14:paraId="2CFA86C4" w14:textId="77777777" w:rsidR="00721D87" w:rsidRPr="009421B8" w:rsidRDefault="00721D87" w:rsidP="009B6335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421B8">
        <w:rPr>
          <w:rFonts w:ascii="Times New Roman" w:hAnsi="Times New Roman"/>
          <w:i/>
          <w:iCs/>
        </w:rPr>
        <w:t>)</w:t>
      </w:r>
    </w:p>
    <w:p w14:paraId="2210E95E" w14:textId="77777777" w:rsidR="00721D87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 następującym zakresie: </w:t>
      </w:r>
    </w:p>
    <w:p w14:paraId="7DD57EA8" w14:textId="77777777" w:rsidR="00E21BB4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………………………………………………………….</w:t>
      </w:r>
      <w:r w:rsidRPr="009421B8">
        <w:rPr>
          <w:rFonts w:ascii="Times New Roman" w:hAnsi="Times New Roman"/>
        </w:rPr>
        <w:t>………………………….</w:t>
      </w:r>
    </w:p>
    <w:p w14:paraId="0268E620" w14:textId="77777777" w:rsidR="00E21BB4" w:rsidRPr="009421B8" w:rsidRDefault="00E21BB4" w:rsidP="009B6335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421B8">
        <w:rPr>
          <w:rFonts w:ascii="Times New Roman" w:hAnsi="Times New Roman"/>
          <w:i/>
          <w:iCs/>
        </w:rPr>
        <w:t>)</w:t>
      </w:r>
    </w:p>
    <w:p w14:paraId="0D510D1B" w14:textId="77777777" w:rsidR="00334A77" w:rsidRDefault="00334A77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co odpowiada ponad 10% wartości przedmiotowego zamówienia. </w:t>
      </w:r>
    </w:p>
    <w:p w14:paraId="7926F35D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421B8" w14:paraId="698A1F48" w14:textId="77777777" w:rsidTr="0061040C">
        <w:tc>
          <w:tcPr>
            <w:tcW w:w="9104" w:type="dxa"/>
            <w:shd w:val="clear" w:color="auto" w:fill="D9D9D9"/>
          </w:tcPr>
          <w:p w14:paraId="7970701E" w14:textId="77777777" w:rsidR="00334A77" w:rsidRPr="009421B8" w:rsidRDefault="00560F5C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72DEE98A" w14:textId="77777777" w:rsidR="00334A77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CB251E9" w14:textId="77777777" w:rsidR="004175AB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0FFD3E60" w14:textId="77777777" w:rsidR="004175AB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014E9D8E" w14:textId="77777777" w:rsidR="004175AB" w:rsidRPr="009421B8" w:rsidRDefault="004175AB" w:rsidP="009B6335">
      <w:pPr>
        <w:spacing w:after="0" w:line="240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3FFEF84C" w14:textId="77777777" w:rsidR="00334A77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p w14:paraId="22740E05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421B8" w14:paraId="11CFA812" w14:textId="77777777" w:rsidTr="0061040C">
        <w:tc>
          <w:tcPr>
            <w:tcW w:w="9104" w:type="dxa"/>
            <w:shd w:val="clear" w:color="auto" w:fill="D9D9D9"/>
          </w:tcPr>
          <w:p w14:paraId="33885FCA" w14:textId="77777777" w:rsidR="00C37715" w:rsidRPr="009421B8" w:rsidRDefault="00747CE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666F6C4A" w14:textId="77777777" w:rsidR="00334A77" w:rsidRPr="009421B8" w:rsidRDefault="00747CE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</w:t>
      </w:r>
      <w:r w:rsidR="008C60E1" w:rsidRPr="009421B8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421B8">
        <w:rPr>
          <w:rFonts w:ascii="Times New Roman" w:hAnsi="Times New Roman"/>
          <w:color w:val="0070C0"/>
        </w:rPr>
        <w:t>]</w:t>
      </w:r>
    </w:p>
    <w:p w14:paraId="5B9A4419" w14:textId="77777777" w:rsidR="0044648E" w:rsidRPr="009421B8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421B8">
        <w:rPr>
          <w:rFonts w:ascii="Times New Roman" w:hAnsi="Times New Roman"/>
        </w:rPr>
        <w:t>:</w:t>
      </w:r>
    </w:p>
    <w:p w14:paraId="48335E87" w14:textId="77777777" w:rsidR="0044648E" w:rsidRPr="009421B8" w:rsidRDefault="0044648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5BE4D03" w14:textId="77777777" w:rsidR="0044648E" w:rsidRPr="009421B8" w:rsidRDefault="0044648E" w:rsidP="009B6335">
      <w:pPr>
        <w:spacing w:after="0" w:line="240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09D627B" w14:textId="77777777" w:rsidR="00C62F57" w:rsidRDefault="0044648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 w:rsidRPr="009421B8">
        <w:rPr>
          <w:rFonts w:ascii="Times New Roman" w:hAnsi="Times New Roman"/>
        </w:rPr>
        <w:t>.</w:t>
      </w:r>
    </w:p>
    <w:p w14:paraId="4AE986E6" w14:textId="77777777" w:rsidR="009421B8" w:rsidRPr="009421B8" w:rsidRDefault="009421B8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21B8" w14:paraId="7F4EC315" w14:textId="77777777" w:rsidTr="00CD4DD1">
        <w:tc>
          <w:tcPr>
            <w:tcW w:w="9104" w:type="dxa"/>
            <w:shd w:val="clear" w:color="auto" w:fill="D9D9D9"/>
          </w:tcPr>
          <w:p w14:paraId="50D7BBDC" w14:textId="77777777" w:rsidR="00BE6F04" w:rsidRPr="009421B8" w:rsidRDefault="00E426EB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B9EE682" w14:textId="7BE8FA5F" w:rsidR="00FE4E2B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421B8">
        <w:rPr>
          <w:rFonts w:ascii="Times New Roman" w:hAnsi="Times New Roman"/>
        </w:rPr>
        <w:t>.</w:t>
      </w:r>
    </w:p>
    <w:p w14:paraId="1E6492AF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21B8" w14:paraId="4448ED91" w14:textId="77777777" w:rsidTr="00847232">
        <w:tc>
          <w:tcPr>
            <w:tcW w:w="9104" w:type="dxa"/>
            <w:shd w:val="clear" w:color="auto" w:fill="D9D9D9"/>
          </w:tcPr>
          <w:p w14:paraId="69FDAFAA" w14:textId="77777777" w:rsidR="00E426EB" w:rsidRPr="009421B8" w:rsidRDefault="00E426EB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CCEA13A" w14:textId="77777777" w:rsidR="00E426EB" w:rsidRPr="009421B8" w:rsidRDefault="00E426EB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5E0C07D5" w14:textId="33DA0007" w:rsidR="00E426EB" w:rsidRPr="009421B8" w:rsidRDefault="00E426E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i ogólnodostępnych baz danych, oraz dane umożliwiające dostęp do tych środków:</w:t>
      </w:r>
    </w:p>
    <w:p w14:paraId="0E956773" w14:textId="77777777" w:rsidR="00E426EB" w:rsidRPr="009421B8" w:rsidRDefault="00E426EB" w:rsidP="009B633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4AE5DED" w14:textId="77777777" w:rsidR="00E426EB" w:rsidRPr="009421B8" w:rsidRDefault="00E426EB" w:rsidP="009B6335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0561AF4" w14:textId="77777777" w:rsidR="00E426EB" w:rsidRPr="009421B8" w:rsidRDefault="00E426EB" w:rsidP="009B633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254AB8E" w14:textId="77777777" w:rsidR="00E426EB" w:rsidRPr="009421B8" w:rsidRDefault="00E426EB" w:rsidP="009B6335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54620D0" w14:textId="77777777" w:rsidR="0012157F" w:rsidRPr="009421B8" w:rsidRDefault="0012157F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6E656C38" w14:textId="77777777" w:rsidR="008C60E1" w:rsidRPr="009421B8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43F581CA" w14:textId="77777777" w:rsidR="00524951" w:rsidRPr="009421B8" w:rsidRDefault="00FE4E2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</w:p>
    <w:p w14:paraId="3C80F1BB" w14:textId="77777777" w:rsidR="00524951" w:rsidRPr="009421B8" w:rsidRDefault="0052495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</w:p>
    <w:p w14:paraId="39C67A7C" w14:textId="77777777" w:rsidR="00FE4E2B" w:rsidRPr="009421B8" w:rsidRDefault="0052495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                      </w:t>
      </w:r>
      <w:r w:rsidR="00FE4E2B" w:rsidRPr="009421B8">
        <w:rPr>
          <w:rFonts w:ascii="Times New Roman" w:hAnsi="Times New Roman"/>
        </w:rPr>
        <w:t>…………………………………………</w:t>
      </w:r>
    </w:p>
    <w:p w14:paraId="0E55C1F0" w14:textId="77777777" w:rsidR="00484F88" w:rsidRPr="009421B8" w:rsidRDefault="008C60E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i/>
        </w:rPr>
        <w:t xml:space="preserve">                               Data; </w:t>
      </w:r>
      <w:r w:rsidR="00524951" w:rsidRPr="009421B8">
        <w:rPr>
          <w:rFonts w:ascii="Times New Roman" w:hAnsi="Times New Roman"/>
          <w:i/>
        </w:rPr>
        <w:t>kwalifikowany podpis elektroniczny</w:t>
      </w:r>
    </w:p>
    <w:sectPr w:rsidR="00484F88" w:rsidRPr="009421B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D6966" w14:textId="77777777" w:rsidR="002B28E8" w:rsidRDefault="002B28E8" w:rsidP="0038231F">
      <w:pPr>
        <w:spacing w:after="0" w:line="240" w:lineRule="auto"/>
      </w:pPr>
      <w:r>
        <w:separator/>
      </w:r>
    </w:p>
  </w:endnote>
  <w:endnote w:type="continuationSeparator" w:id="0">
    <w:p w14:paraId="321D0397" w14:textId="77777777" w:rsidR="002B28E8" w:rsidRDefault="002B28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431C" w14:textId="77777777" w:rsidR="00791E3E" w:rsidRDefault="00791E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737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3DBD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CAAFF" w14:textId="77777777" w:rsidR="00791E3E" w:rsidRDefault="00791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3D9BE" w14:textId="77777777" w:rsidR="002B28E8" w:rsidRDefault="002B28E8" w:rsidP="0038231F">
      <w:pPr>
        <w:spacing w:after="0" w:line="240" w:lineRule="auto"/>
      </w:pPr>
      <w:r>
        <w:separator/>
      </w:r>
    </w:p>
  </w:footnote>
  <w:footnote w:type="continuationSeparator" w:id="0">
    <w:p w14:paraId="44727968" w14:textId="77777777" w:rsidR="002B28E8" w:rsidRDefault="002B28E8" w:rsidP="0038231F">
      <w:pPr>
        <w:spacing w:after="0" w:line="240" w:lineRule="auto"/>
      </w:pPr>
      <w:r>
        <w:continuationSeparator/>
      </w:r>
    </w:p>
  </w:footnote>
  <w:footnote w:id="1">
    <w:p w14:paraId="3AF1901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31DF5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45187F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6D9B82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97B0E5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0E19C16" w14:textId="77777777" w:rsidR="0032618A" w:rsidRDefault="0032618A" w:rsidP="0032618A">
      <w:pPr>
        <w:pStyle w:val="Tekstprzypisudolnego"/>
      </w:pPr>
    </w:p>
  </w:footnote>
  <w:footnote w:id="2">
    <w:p w14:paraId="0A2DBD3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7C12D9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FFCE2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95950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8E902" w14:textId="77777777" w:rsidR="00791E3E" w:rsidRDefault="00791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C7BA" w14:textId="77777777" w:rsidR="00791E3E" w:rsidRDefault="00791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B18E4" w14:textId="77777777" w:rsidR="00791E3E" w:rsidRDefault="00791E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294827">
    <w:abstractNumId w:val="11"/>
  </w:num>
  <w:num w:numId="2" w16cid:durableId="1650556083">
    <w:abstractNumId w:val="0"/>
  </w:num>
  <w:num w:numId="3" w16cid:durableId="766196993">
    <w:abstractNumId w:val="10"/>
  </w:num>
  <w:num w:numId="4" w16cid:durableId="398014635">
    <w:abstractNumId w:val="13"/>
  </w:num>
  <w:num w:numId="5" w16cid:durableId="640042118">
    <w:abstractNumId w:val="12"/>
  </w:num>
  <w:num w:numId="6" w16cid:durableId="2141604615">
    <w:abstractNumId w:val="9"/>
  </w:num>
  <w:num w:numId="7" w16cid:durableId="564419220">
    <w:abstractNumId w:val="1"/>
  </w:num>
  <w:num w:numId="8" w16cid:durableId="946083062">
    <w:abstractNumId w:val="6"/>
  </w:num>
  <w:num w:numId="9" w16cid:durableId="1694308039">
    <w:abstractNumId w:val="4"/>
  </w:num>
  <w:num w:numId="10" w16cid:durableId="2054650161">
    <w:abstractNumId w:val="7"/>
  </w:num>
  <w:num w:numId="11" w16cid:durableId="440733793">
    <w:abstractNumId w:val="5"/>
  </w:num>
  <w:num w:numId="12" w16cid:durableId="2079786976">
    <w:abstractNumId w:val="8"/>
  </w:num>
  <w:num w:numId="13" w16cid:durableId="1279527722">
    <w:abstractNumId w:val="3"/>
  </w:num>
  <w:num w:numId="14" w16cid:durableId="2075858492">
    <w:abstractNumId w:val="2"/>
  </w:num>
  <w:num w:numId="15" w16cid:durableId="8589344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E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A5C3B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8E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1E3E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21B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335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5263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0909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249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9990E"/>
  <w15:docId w15:val="{D63BDAA7-DF65-48D8-B81A-803B9D2E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0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919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4</cp:revision>
  <cp:lastPrinted>2016-07-26T10:32:00Z</cp:lastPrinted>
  <dcterms:created xsi:type="dcterms:W3CDTF">2025-06-03T07:57:00Z</dcterms:created>
  <dcterms:modified xsi:type="dcterms:W3CDTF">2025-06-09T08:19:00Z</dcterms:modified>
</cp:coreProperties>
</file>