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E9322" w14:textId="77777777" w:rsidR="00E65B7A" w:rsidRPr="00AB1118" w:rsidRDefault="009D24AF" w:rsidP="00DC278E">
      <w:pPr>
        <w:jc w:val="right"/>
        <w:rPr>
          <w:rFonts w:ascii="Arial" w:hAnsi="Arial" w:cs="Arial"/>
        </w:rPr>
      </w:pPr>
      <w:r w:rsidRPr="009D24AF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9D24AF">
        <w:rPr>
          <w:rFonts w:ascii="Arial" w:hAnsi="Arial" w:cs="Arial"/>
        </w:rPr>
        <w:t>2025-06-11</w:t>
      </w:r>
    </w:p>
    <w:p w14:paraId="6C3F81A6" w14:textId="77777777" w:rsidR="009D24AF" w:rsidRPr="009D24AF" w:rsidRDefault="009D24AF" w:rsidP="00DC278E">
      <w:pPr>
        <w:rPr>
          <w:rFonts w:ascii="Arial" w:hAnsi="Arial" w:cs="Arial"/>
          <w:b/>
          <w:bCs/>
        </w:rPr>
      </w:pPr>
      <w:r w:rsidRPr="009D24AF">
        <w:rPr>
          <w:rFonts w:ascii="Arial" w:hAnsi="Arial" w:cs="Arial"/>
          <w:b/>
          <w:bCs/>
        </w:rPr>
        <w:t>Szpital Wojewódzki w Poznaniu</w:t>
      </w:r>
    </w:p>
    <w:p w14:paraId="5B5DB8A3" w14:textId="77777777" w:rsidR="00E65B7A" w:rsidRPr="00AB1118" w:rsidRDefault="009D24AF" w:rsidP="00DC278E">
      <w:pPr>
        <w:rPr>
          <w:rFonts w:ascii="Arial" w:hAnsi="Arial" w:cs="Arial"/>
          <w:b/>
          <w:bCs/>
        </w:rPr>
      </w:pPr>
      <w:r w:rsidRPr="009D24AF">
        <w:rPr>
          <w:rFonts w:ascii="Arial" w:hAnsi="Arial" w:cs="Arial"/>
          <w:b/>
          <w:bCs/>
        </w:rPr>
        <w:t>Dział Zamówień Publicznych</w:t>
      </w:r>
    </w:p>
    <w:p w14:paraId="35811E75" w14:textId="77777777" w:rsidR="00E65B7A" w:rsidRPr="00AB1118" w:rsidRDefault="009D24AF" w:rsidP="00DC278E">
      <w:pPr>
        <w:rPr>
          <w:rFonts w:ascii="Arial" w:hAnsi="Arial" w:cs="Arial"/>
        </w:rPr>
      </w:pPr>
      <w:r w:rsidRPr="009D24AF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9D24AF">
        <w:rPr>
          <w:rFonts w:ascii="Arial" w:hAnsi="Arial" w:cs="Arial"/>
        </w:rPr>
        <w:t>7/19</w:t>
      </w:r>
    </w:p>
    <w:p w14:paraId="357A2ECB" w14:textId="77777777" w:rsidR="00E65B7A" w:rsidRPr="00AB1118" w:rsidRDefault="009D24AF" w:rsidP="00DC278E">
      <w:pPr>
        <w:rPr>
          <w:rFonts w:ascii="Arial" w:hAnsi="Arial" w:cs="Arial"/>
        </w:rPr>
      </w:pPr>
      <w:r w:rsidRPr="009D24AF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9D24AF">
        <w:rPr>
          <w:rFonts w:ascii="Arial" w:hAnsi="Arial" w:cs="Arial"/>
        </w:rPr>
        <w:t>Poznań</w:t>
      </w:r>
    </w:p>
    <w:p w14:paraId="4815397B" w14:textId="77777777" w:rsidR="00DC278E" w:rsidRDefault="00DC278E" w:rsidP="00DC278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1FA43B0" w14:textId="77777777" w:rsidR="00DC278E" w:rsidRDefault="00DC278E" w:rsidP="00DC278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5F6902D" w14:textId="6FFF58B0" w:rsidR="00E65B7A" w:rsidRPr="00AB1118" w:rsidRDefault="00E65B7A" w:rsidP="00DC278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F05E5B7" w14:textId="77777777" w:rsidR="00E65B7A" w:rsidRDefault="00E65B7A" w:rsidP="00DC278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444128BB" w14:textId="77777777" w:rsidR="00DC278E" w:rsidRDefault="00DC278E" w:rsidP="00DC278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2BFB4C3" w14:textId="77777777" w:rsidR="00DC278E" w:rsidRPr="00AB1118" w:rsidRDefault="00DC278E" w:rsidP="00DC278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169EDD9" w14:textId="77777777" w:rsidTr="004C0D4A">
        <w:tc>
          <w:tcPr>
            <w:tcW w:w="9330" w:type="dxa"/>
            <w:shd w:val="clear" w:color="auto" w:fill="F2F2F2"/>
            <w:hideMark/>
          </w:tcPr>
          <w:p w14:paraId="404A6F61" w14:textId="77777777" w:rsidR="00E65B7A" w:rsidRPr="00AB1118" w:rsidRDefault="00E65B7A" w:rsidP="00DC278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29FA42C" w14:textId="77777777" w:rsidR="00E65B7A" w:rsidRPr="00AB1118" w:rsidRDefault="00E65B7A" w:rsidP="00DC278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7D66AB7" w14:textId="77777777" w:rsidR="00E65B7A" w:rsidRPr="00AB1118" w:rsidRDefault="00E65B7A" w:rsidP="00DC278E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117EBB51" w14:textId="77777777" w:rsidTr="004C0D4A">
        <w:tc>
          <w:tcPr>
            <w:tcW w:w="2268" w:type="dxa"/>
            <w:shd w:val="clear" w:color="auto" w:fill="auto"/>
          </w:tcPr>
          <w:p w14:paraId="069E2B79" w14:textId="77777777" w:rsidR="00DC278E" w:rsidRDefault="00DC278E" w:rsidP="00DC278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7C8A089" w14:textId="3680CF51" w:rsidR="00E65B7A" w:rsidRPr="00AB1118" w:rsidRDefault="00E65B7A" w:rsidP="00DC278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6CC2D44" w14:textId="77777777" w:rsidR="00DC278E" w:rsidRDefault="00DC278E" w:rsidP="00DC27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6C36823" w14:textId="7CF67AA6" w:rsidR="00E65B7A" w:rsidRPr="00AB1118" w:rsidRDefault="00E65B7A" w:rsidP="00DC27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9D24AF" w:rsidRPr="009D24AF">
              <w:rPr>
                <w:rFonts w:ascii="Arial" w:hAnsi="Arial" w:cs="Arial"/>
              </w:rPr>
              <w:t>podstawowy</w:t>
            </w:r>
            <w:r w:rsidR="00DC278E">
              <w:rPr>
                <w:rFonts w:ascii="Arial" w:hAnsi="Arial" w:cs="Arial"/>
              </w:rPr>
              <w:t>m</w:t>
            </w:r>
            <w:r w:rsidR="009D24AF" w:rsidRPr="009D24AF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9D24AF" w:rsidRPr="009D24A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2F8D99A" w14:textId="77777777" w:rsidTr="004C0D4A">
        <w:tc>
          <w:tcPr>
            <w:tcW w:w="2268" w:type="dxa"/>
            <w:shd w:val="clear" w:color="auto" w:fill="auto"/>
          </w:tcPr>
          <w:p w14:paraId="45E4D988" w14:textId="77777777" w:rsidR="00E65B7A" w:rsidRPr="00AB1118" w:rsidRDefault="00E65B7A" w:rsidP="00DC278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77A1EB4" w14:textId="77777777" w:rsidR="00E65B7A" w:rsidRPr="00AB1118" w:rsidRDefault="009D24AF" w:rsidP="00DC27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D24AF">
              <w:rPr>
                <w:rFonts w:ascii="Arial" w:hAnsi="Arial" w:cs="Arial"/>
                <w:bCs/>
              </w:rPr>
              <w:t>Zakup niezbędnego sprzętu medycznego i wyposażenia na potrzeby Oddziału Chirurgii Ogólnej i Chirurgii Onkologicznej - 2 zadania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9D24AF" w:rsidRPr="00AB1118" w14:paraId="446DB33D" w14:textId="77777777" w:rsidTr="00380066">
        <w:tc>
          <w:tcPr>
            <w:tcW w:w="2268" w:type="dxa"/>
            <w:shd w:val="clear" w:color="auto" w:fill="auto"/>
          </w:tcPr>
          <w:p w14:paraId="3FC0A650" w14:textId="77777777" w:rsidR="009D24AF" w:rsidRPr="00AB1118" w:rsidRDefault="009D24AF" w:rsidP="00DC278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26CDE1B" w14:textId="77777777" w:rsidR="009D24AF" w:rsidRDefault="009D24AF" w:rsidP="00DC27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D24AF">
              <w:rPr>
                <w:rFonts w:ascii="Arial" w:hAnsi="Arial" w:cs="Arial"/>
                <w:bCs/>
              </w:rPr>
              <w:t>SZW/DZP/65/2025</w:t>
            </w:r>
          </w:p>
          <w:p w14:paraId="09514BE1" w14:textId="77777777" w:rsidR="00DC278E" w:rsidRDefault="00DC278E" w:rsidP="00DC27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5CB91BD5" w14:textId="77777777" w:rsidR="00DC278E" w:rsidRPr="00AB1118" w:rsidRDefault="00DC278E" w:rsidP="00DC27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9F28393" w14:textId="7565C924" w:rsidR="004F079B" w:rsidRDefault="004F079B" w:rsidP="00DC278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9D24AF" w:rsidRPr="009D24AF">
        <w:rPr>
          <w:rFonts w:cs="Arial"/>
          <w:b/>
          <w:sz w:val="24"/>
        </w:rPr>
        <w:t>Szpital Wojewódzki w Poznaniu</w:t>
      </w:r>
      <w:r w:rsidR="00DC278E">
        <w:rPr>
          <w:rFonts w:cs="Arial"/>
          <w:b/>
          <w:sz w:val="24"/>
        </w:rPr>
        <w:t xml:space="preserve">, </w:t>
      </w:r>
      <w:r w:rsidR="009D24AF" w:rsidRPr="009D24AF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9D24AF" w:rsidRPr="009D24AF">
        <w:rPr>
          <w:rFonts w:cs="Arial"/>
          <w:sz w:val="24"/>
        </w:rPr>
        <w:t>(</w:t>
      </w:r>
      <w:proofErr w:type="spellStart"/>
      <w:r w:rsidR="009D24AF" w:rsidRPr="009D24AF">
        <w:rPr>
          <w:rFonts w:cs="Arial"/>
          <w:sz w:val="24"/>
        </w:rPr>
        <w:t>t.j</w:t>
      </w:r>
      <w:proofErr w:type="spellEnd"/>
      <w:r w:rsidR="009D24AF" w:rsidRPr="009D24AF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53C5C17" w14:textId="77777777" w:rsidR="00DC278E" w:rsidRPr="00E65B7A" w:rsidRDefault="00DC278E" w:rsidP="00DC278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7AE94A3" w14:textId="77777777" w:rsidR="004F079B" w:rsidRPr="00E65B7A" w:rsidRDefault="004F079B" w:rsidP="00DC278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9D24AF" w:rsidRPr="009D24AF">
        <w:rPr>
          <w:rFonts w:cs="Arial"/>
          <w:b/>
          <w:sz w:val="24"/>
        </w:rPr>
        <w:t>2025-06-12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9D24AF" w:rsidRPr="009D24AF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9D24AF" w:rsidRPr="009D24AF">
        <w:rPr>
          <w:rFonts w:cs="Arial"/>
          <w:b/>
          <w:sz w:val="24"/>
        </w:rPr>
        <w:t>2025-06-17</w:t>
      </w:r>
      <w:r w:rsidR="008365E9" w:rsidRPr="00E65B7A">
        <w:rPr>
          <w:rFonts w:cs="Arial"/>
          <w:sz w:val="24"/>
        </w:rPr>
        <w:t xml:space="preserve"> godz. </w:t>
      </w:r>
      <w:r w:rsidR="009D24AF" w:rsidRPr="009D24AF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F892355" w14:textId="5D7D99C4" w:rsidR="004F079B" w:rsidRPr="00E65B7A" w:rsidRDefault="004F079B" w:rsidP="00DC278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="009D24AF" w:rsidRPr="009D24AF">
        <w:rPr>
          <w:rFonts w:cs="Arial"/>
          <w:b/>
          <w:sz w:val="24"/>
        </w:rPr>
        <w:t>2025-06-12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9D24AF" w:rsidRPr="009D24AF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9D24AF" w:rsidRPr="009D24AF">
        <w:rPr>
          <w:rFonts w:cs="Arial"/>
          <w:b/>
          <w:sz w:val="24"/>
        </w:rPr>
        <w:t>2025-06-17</w:t>
      </w:r>
      <w:r w:rsidR="008365E9" w:rsidRPr="00E65B7A">
        <w:rPr>
          <w:rFonts w:cs="Arial"/>
          <w:sz w:val="24"/>
        </w:rPr>
        <w:t xml:space="preserve"> godz. </w:t>
      </w:r>
      <w:r w:rsidR="009D24AF" w:rsidRPr="009D24AF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64D45334" w14:textId="77777777" w:rsidR="00DC278E" w:rsidRDefault="00DC278E" w:rsidP="00DC278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B1D3FDB" w14:textId="3BCDE4EE" w:rsidR="00F16C50" w:rsidRPr="00E65B7A" w:rsidRDefault="00F16C50" w:rsidP="00DC278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C279570" w14:textId="77777777" w:rsidR="00F16C50" w:rsidRPr="00E65B7A" w:rsidRDefault="00F16C50" w:rsidP="00DC278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0F321A79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434CDD14" w14:textId="77777777" w:rsidR="00737484" w:rsidRPr="00756533" w:rsidRDefault="00737484" w:rsidP="00737484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76CA2A7E" w14:textId="77777777" w:rsidR="00737484" w:rsidRPr="002C70B2" w:rsidRDefault="00737484" w:rsidP="0073748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7DEF0F41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6156DE47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203630F3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63450B88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07F10A04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0CEA896A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36DA71C0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4DB1E42E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53CC6283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166C29B9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04857E75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0F9A824A" w14:textId="77777777" w:rsidR="00DC278E" w:rsidRDefault="00DC278E" w:rsidP="00DC278E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459CE492" w14:textId="61D4AE0E" w:rsidR="00F16C50" w:rsidRPr="00D91931" w:rsidRDefault="00DC278E" w:rsidP="00DC278E">
      <w:pPr>
        <w:pStyle w:val="Tekstpodstawowy"/>
        <w:ind w:firstLine="425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Przedłużenie – </w:t>
      </w:r>
      <w:proofErr w:type="spellStart"/>
      <w:r>
        <w:rPr>
          <w:rFonts w:ascii="Arial" w:hAnsi="Arial" w:cs="Arial"/>
          <w:sz w:val="24"/>
          <w:szCs w:val="24"/>
        </w:rPr>
        <w:t>K.Garczarek</w:t>
      </w:r>
      <w:proofErr w:type="spellEnd"/>
      <w:r>
        <w:rPr>
          <w:rFonts w:ascii="Arial" w:hAnsi="Arial" w:cs="Arial"/>
          <w:sz w:val="24"/>
          <w:szCs w:val="24"/>
        </w:rPr>
        <w:t xml:space="preserve"> Kierownik DAM</w:t>
      </w:r>
      <w:r w:rsidR="009D24AF" w:rsidRPr="009D24AF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D94A5" w14:textId="77777777" w:rsidR="005942D1" w:rsidRDefault="005942D1">
      <w:r>
        <w:separator/>
      </w:r>
    </w:p>
  </w:endnote>
  <w:endnote w:type="continuationSeparator" w:id="0">
    <w:p w14:paraId="6FC2A375" w14:textId="77777777" w:rsidR="005942D1" w:rsidRDefault="0059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D001" w14:textId="77777777" w:rsidR="009D24AF" w:rsidRDefault="009D24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238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24D1E0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386A" w14:textId="77777777" w:rsidR="009D24AF" w:rsidRDefault="009D2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BB4C6" w14:textId="77777777" w:rsidR="005942D1" w:rsidRDefault="005942D1">
      <w:r>
        <w:separator/>
      </w:r>
    </w:p>
  </w:footnote>
  <w:footnote w:type="continuationSeparator" w:id="0">
    <w:p w14:paraId="179B2E17" w14:textId="77777777" w:rsidR="005942D1" w:rsidRDefault="0059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1336" w14:textId="77777777" w:rsidR="009D24AF" w:rsidRDefault="009D2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FEE0D" w14:textId="77777777" w:rsidR="009D24AF" w:rsidRDefault="009D2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0B8D9" w14:textId="77777777" w:rsidR="009D24AF" w:rsidRDefault="009D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58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2D1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942D1"/>
    <w:rsid w:val="005F4BC0"/>
    <w:rsid w:val="006A0D80"/>
    <w:rsid w:val="00727D1F"/>
    <w:rsid w:val="00737484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24AF"/>
    <w:rsid w:val="00AC3482"/>
    <w:rsid w:val="00BD5546"/>
    <w:rsid w:val="00C25577"/>
    <w:rsid w:val="00C34578"/>
    <w:rsid w:val="00CC1A78"/>
    <w:rsid w:val="00CF0F4C"/>
    <w:rsid w:val="00D63C6E"/>
    <w:rsid w:val="00D91931"/>
    <w:rsid w:val="00DC278E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52BC8"/>
  <w15:chartTrackingRefBased/>
  <w15:docId w15:val="{10A9C682-C1F0-4AA6-84EC-CAC4EE26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374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2025-06-11T08:45:00Z</cp:lastPrinted>
  <dcterms:created xsi:type="dcterms:W3CDTF">2025-06-11T08:46:00Z</dcterms:created>
  <dcterms:modified xsi:type="dcterms:W3CDTF">2025-06-11T08:46:00Z</dcterms:modified>
</cp:coreProperties>
</file>